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A7D43" w14:textId="77777777" w:rsidR="005F4BC0" w:rsidRDefault="00ED3759" w:rsidP="004F079B">
      <w:pPr>
        <w:spacing w:after="240"/>
        <w:jc w:val="right"/>
        <w:rPr>
          <w:sz w:val="22"/>
          <w:szCs w:val="22"/>
        </w:rPr>
      </w:pPr>
      <w:r w:rsidRPr="00ED375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D3759">
        <w:rPr>
          <w:sz w:val="22"/>
          <w:szCs w:val="22"/>
        </w:rPr>
        <w:t>2022-10-27</w:t>
      </w:r>
    </w:p>
    <w:p w14:paraId="42B4356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6727862" w14:textId="77777777" w:rsidR="00ED3759" w:rsidRPr="00ED3759" w:rsidRDefault="00ED3759">
      <w:pPr>
        <w:rPr>
          <w:b/>
          <w:bCs/>
          <w:sz w:val="22"/>
          <w:szCs w:val="22"/>
        </w:rPr>
      </w:pPr>
      <w:r w:rsidRPr="00ED3759">
        <w:rPr>
          <w:b/>
          <w:bCs/>
          <w:sz w:val="22"/>
          <w:szCs w:val="22"/>
        </w:rPr>
        <w:t>Szpital Wojewódzki w Poznaniu</w:t>
      </w:r>
    </w:p>
    <w:p w14:paraId="4080FCA7" w14:textId="77777777" w:rsidR="00F16C50" w:rsidRPr="00D91931" w:rsidRDefault="00ED3759">
      <w:pPr>
        <w:rPr>
          <w:b/>
          <w:bCs/>
          <w:sz w:val="22"/>
          <w:szCs w:val="22"/>
        </w:rPr>
      </w:pPr>
      <w:r w:rsidRPr="00ED3759">
        <w:rPr>
          <w:b/>
          <w:bCs/>
          <w:sz w:val="22"/>
          <w:szCs w:val="22"/>
        </w:rPr>
        <w:t>Dział Zamówień Publicznych</w:t>
      </w:r>
    </w:p>
    <w:p w14:paraId="2F695D39" w14:textId="77777777" w:rsidR="00F16C50" w:rsidRPr="00BD5546" w:rsidRDefault="00ED3759">
      <w:pPr>
        <w:rPr>
          <w:sz w:val="22"/>
          <w:szCs w:val="22"/>
        </w:rPr>
      </w:pPr>
      <w:r w:rsidRPr="00ED375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D3759">
        <w:rPr>
          <w:sz w:val="22"/>
          <w:szCs w:val="22"/>
        </w:rPr>
        <w:t>7/19</w:t>
      </w:r>
    </w:p>
    <w:p w14:paraId="782A2347" w14:textId="77777777" w:rsidR="00F16C50" w:rsidRPr="00BD5546" w:rsidRDefault="00ED3759">
      <w:pPr>
        <w:rPr>
          <w:sz w:val="22"/>
          <w:szCs w:val="22"/>
        </w:rPr>
      </w:pPr>
      <w:r w:rsidRPr="00ED375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D3759">
        <w:rPr>
          <w:sz w:val="22"/>
          <w:szCs w:val="22"/>
        </w:rPr>
        <w:t>Poznań</w:t>
      </w:r>
    </w:p>
    <w:p w14:paraId="7925736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C9FA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9571B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D3759" w:rsidRPr="00ED3759">
        <w:rPr>
          <w:bCs/>
          <w:sz w:val="22"/>
          <w:szCs w:val="22"/>
        </w:rPr>
        <w:t>SZW/DZP/51/2022/16</w:t>
      </w:r>
      <w:r w:rsidRPr="00D91931">
        <w:rPr>
          <w:sz w:val="22"/>
          <w:szCs w:val="22"/>
        </w:rPr>
        <w:tab/>
        <w:t xml:space="preserve"> </w:t>
      </w:r>
    </w:p>
    <w:p w14:paraId="0F381D0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D403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559F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D5C9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94641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1D4C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B9B4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2E097E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D3759" w:rsidRPr="00607F9B" w14:paraId="125FA60F" w14:textId="77777777" w:rsidTr="00E544B7">
        <w:trPr>
          <w:trHeight w:val="638"/>
        </w:trPr>
        <w:tc>
          <w:tcPr>
            <w:tcW w:w="959" w:type="dxa"/>
            <w:shd w:val="clear" w:color="auto" w:fill="auto"/>
          </w:tcPr>
          <w:p w14:paraId="6D2F8FA4" w14:textId="77777777" w:rsidR="00ED3759" w:rsidRPr="00607F9B" w:rsidRDefault="00ED3759" w:rsidP="00E544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A67EE9" w14:textId="3B52CEC7" w:rsidR="00ED3759" w:rsidRPr="00607F9B" w:rsidRDefault="00ED3759" w:rsidP="00E544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D3759">
              <w:rPr>
                <w:sz w:val="22"/>
                <w:szCs w:val="22"/>
              </w:rPr>
              <w:t>przetarg</w:t>
            </w:r>
            <w:r w:rsidR="00E6186A">
              <w:rPr>
                <w:sz w:val="22"/>
                <w:szCs w:val="22"/>
              </w:rPr>
              <w:t>u</w:t>
            </w:r>
            <w:r w:rsidRPr="00ED3759">
              <w:rPr>
                <w:sz w:val="22"/>
                <w:szCs w:val="22"/>
              </w:rPr>
              <w:t xml:space="preserve"> nieograniczon</w:t>
            </w:r>
            <w:r w:rsidR="00E6186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3759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3759">
              <w:rPr>
                <w:b/>
                <w:sz w:val="22"/>
                <w:szCs w:val="22"/>
              </w:rPr>
              <w:t>SZW/DZP/51/2022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D20C00" w14:textId="1295133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D3759" w:rsidRPr="00ED3759">
        <w:rPr>
          <w:rFonts w:ascii="Times New Roman" w:hAnsi="Times New Roman"/>
          <w:b/>
          <w:szCs w:val="22"/>
        </w:rPr>
        <w:t>Szpital Wojewódzki w Poznaniu</w:t>
      </w:r>
      <w:r w:rsidR="00E6186A">
        <w:rPr>
          <w:rFonts w:ascii="Times New Roman" w:hAnsi="Times New Roman"/>
          <w:b/>
          <w:szCs w:val="22"/>
        </w:rPr>
        <w:t xml:space="preserve">, </w:t>
      </w:r>
      <w:r w:rsidR="00ED3759" w:rsidRPr="00ED375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D3759" w:rsidRPr="00ED3759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8231AB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D3759" w:rsidRPr="00ED3759">
        <w:rPr>
          <w:rFonts w:ascii="Times New Roman" w:hAnsi="Times New Roman"/>
          <w:b/>
          <w:szCs w:val="22"/>
        </w:rPr>
        <w:t>2022-11-04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D3759" w:rsidRPr="00ED375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D3759" w:rsidRPr="00ED3759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ED3759" w:rsidRPr="00ED375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5C4B99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D3759" w:rsidRPr="00ED3759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D3759" w:rsidRPr="00ED375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D3759" w:rsidRPr="00ED3759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ED3759" w:rsidRPr="00ED375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10D14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38D76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EAC38A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00614EB" w14:textId="6261C5EE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7CFB949" w14:textId="77777777" w:rsidR="00E6186A" w:rsidRDefault="00E6186A" w:rsidP="00E6186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03E07E" w14:textId="77777777" w:rsidR="00E6186A" w:rsidRDefault="00E6186A" w:rsidP="00E6186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AC7F361" w14:textId="77777777" w:rsidR="00E6186A" w:rsidRPr="006B27ED" w:rsidRDefault="00E6186A" w:rsidP="00E6186A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BF3173F" w14:textId="77777777" w:rsidR="00E6186A" w:rsidRPr="0046562F" w:rsidRDefault="00E6186A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E6186A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6E845" w14:textId="77777777" w:rsidR="00E44AD8" w:rsidRDefault="00E44AD8">
      <w:r>
        <w:separator/>
      </w:r>
    </w:p>
  </w:endnote>
  <w:endnote w:type="continuationSeparator" w:id="0">
    <w:p w14:paraId="4611A854" w14:textId="77777777" w:rsidR="00E44AD8" w:rsidRDefault="00E44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2B53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446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21D0C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871D6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7BA2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16101" w14:textId="77777777" w:rsidR="00E44AD8" w:rsidRDefault="00E44AD8">
      <w:r>
        <w:separator/>
      </w:r>
    </w:p>
  </w:footnote>
  <w:footnote w:type="continuationSeparator" w:id="0">
    <w:p w14:paraId="00C8B1CC" w14:textId="77777777" w:rsidR="00E44AD8" w:rsidRDefault="00E44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B870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4764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4039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244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AD8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44AD8"/>
    <w:rsid w:val="00E6186A"/>
    <w:rsid w:val="00EC7BE6"/>
    <w:rsid w:val="00ED3759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5F576"/>
  <w15:chartTrackingRefBased/>
  <w15:docId w15:val="{23A693B2-EE85-4E18-85CB-BCC9387E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6186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2022-10-27T10:46:00Z</cp:lastPrinted>
  <dcterms:created xsi:type="dcterms:W3CDTF">2022-10-27T10:47:00Z</dcterms:created>
  <dcterms:modified xsi:type="dcterms:W3CDTF">2022-10-27T10:47:00Z</dcterms:modified>
</cp:coreProperties>
</file>