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68476D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8476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68476D" w:rsidRPr="0068476D">
        <w:rPr>
          <w:rFonts w:ascii="Arial" w:eastAsia="Times New Roman" w:hAnsi="Arial" w:cs="Arial"/>
          <w:bCs/>
          <w:sz w:val="20"/>
          <w:szCs w:val="20"/>
          <w:lang w:eastAsia="pl-PL"/>
        </w:rPr>
        <w:t>8</w:t>
      </w:r>
      <w:r w:rsidRPr="0068476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68476D">
      <w:pPr>
        <w:spacing w:after="24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94DD6" w:rsidRPr="00C14101" w:rsidTr="0066571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94DD6" w:rsidRPr="00C14101" w:rsidRDefault="00694DD6" w:rsidP="0066571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94DD6" w:rsidRPr="00C14101" w:rsidRDefault="00694DD6" w:rsidP="00665715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94DD6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694DD6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694DD6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694DD6" w:rsidRPr="00C14101" w:rsidRDefault="00694DD6" w:rsidP="006657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94DD6" w:rsidRPr="00C14101" w:rsidRDefault="00694DD6" w:rsidP="0066571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694DD6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4DD6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stymulatorów neurochirurgicznych na okres 24 miesięcy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94DD6" w:rsidRPr="00694DD6">
        <w:rPr>
          <w:rFonts w:ascii="Arial" w:eastAsia="Times New Roman" w:hAnsi="Arial" w:cs="Arial"/>
          <w:b/>
          <w:sz w:val="24"/>
          <w:szCs w:val="24"/>
          <w:lang w:eastAsia="pl-PL"/>
        </w:rPr>
        <w:t>159/2022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694DD6" w:rsidRPr="00694DD6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067B62" w:rsidRPr="0068476D" w:rsidRDefault="00BC121E" w:rsidP="0068476D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iCs/>
          <w:szCs w:val="24"/>
          <w:lang w:eastAsia="pl-PL"/>
        </w:rPr>
      </w:pPr>
      <w:r w:rsidRPr="0068476D">
        <w:rPr>
          <w:rFonts w:ascii="Arial" w:eastAsia="Times New Roman" w:hAnsi="Arial" w:cs="Arial"/>
          <w:szCs w:val="24"/>
          <w:u w:val="single"/>
          <w:lang w:eastAsia="pl-PL"/>
        </w:rPr>
        <w:t>Uwaga</w:t>
      </w:r>
      <w:r w:rsidR="0068476D" w:rsidRPr="0068476D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68476D">
        <w:rPr>
          <w:rFonts w:ascii="Arial" w:eastAsia="Times New Roman" w:hAnsi="Arial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  <w:r w:rsidR="00067B62"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="00067B62"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067B62"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694DD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  <w:bookmarkStart w:id="0" w:name="_GoBack"/>
      <w:bookmarkEnd w:id="0"/>
    </w:p>
    <w:sectPr w:rsidR="00BC121E" w:rsidRPr="00C1410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EB9" w:rsidRDefault="00A67EB9">
      <w:r>
        <w:separator/>
      </w:r>
    </w:p>
  </w:endnote>
  <w:endnote w:type="continuationSeparator" w:id="0">
    <w:p w:rsidR="00A67EB9" w:rsidRDefault="00A67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5F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5F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DD6" w:rsidRDefault="00694D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EB9" w:rsidRDefault="00A67EB9">
      <w:r>
        <w:separator/>
      </w:r>
    </w:p>
  </w:footnote>
  <w:footnote w:type="continuationSeparator" w:id="0">
    <w:p w:rsidR="00A67EB9" w:rsidRDefault="00A67E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DD6" w:rsidRDefault="00694D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DD6" w:rsidRDefault="00694D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DD6" w:rsidRDefault="00694D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EB9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476D"/>
    <w:rsid w:val="00686C95"/>
    <w:rsid w:val="00694DD6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7EB9"/>
    <w:rsid w:val="00A73C79"/>
    <w:rsid w:val="00A807A7"/>
    <w:rsid w:val="00AB6C06"/>
    <w:rsid w:val="00AB7377"/>
    <w:rsid w:val="00AD329C"/>
    <w:rsid w:val="00B04D14"/>
    <w:rsid w:val="00B25842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5F21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383E0-CA19-4CE8-A926-A91B1F436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2022-10-31T13:05:00Z</cp:lastPrinted>
  <dcterms:created xsi:type="dcterms:W3CDTF">2022-10-31T13:04:00Z</dcterms:created>
  <dcterms:modified xsi:type="dcterms:W3CDTF">2022-10-31T13:05:00Z</dcterms:modified>
</cp:coreProperties>
</file>