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ałącznik nr </w:t>
      </w:r>
      <w:r w:rsidR="0069605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4305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4305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34305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343055">
        <w:rPr>
          <w:rFonts w:ascii="Arial" w:hAnsi="Arial" w:cs="Arial"/>
        </w:rPr>
        <w:t>ul</w:t>
      </w:r>
      <w:proofErr w:type="gramEnd"/>
      <w:r w:rsidRPr="00343055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343055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4305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43055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43055">
        <w:rPr>
          <w:rFonts w:ascii="Arial" w:hAnsi="Arial" w:cs="Arial"/>
        </w:rPr>
        <w:t>Bydgoszcz</w:t>
      </w:r>
    </w:p>
    <w:p w:rsidR="009169D4" w:rsidRPr="00F81FC7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4"/>
          <w:szCs w:val="16"/>
        </w:rPr>
      </w:pPr>
      <w:r w:rsidRPr="00F81FC7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9169D4" w:rsidRPr="00F81FC7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F81FC7">
        <w:rPr>
          <w:rFonts w:ascii="Arial" w:hAnsi="Arial" w:cs="Arial"/>
          <w:i/>
          <w:sz w:val="14"/>
          <w:szCs w:val="16"/>
        </w:rPr>
        <w:t>(pełna nazwa, adres)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3055" w:rsidRPr="0012157F" w:rsidTr="00665715">
        <w:tc>
          <w:tcPr>
            <w:tcW w:w="9104" w:type="dxa"/>
            <w:shd w:val="clear" w:color="auto" w:fill="D9D9D9"/>
          </w:tcPr>
          <w:p w:rsidR="00343055" w:rsidRPr="0012157F" w:rsidRDefault="00343055" w:rsidP="006657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3055" w:rsidRPr="00094F76" w:rsidRDefault="00343055" w:rsidP="0066571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34305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4305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4305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343055" w:rsidRPr="0017574D" w:rsidRDefault="00343055" w:rsidP="0066571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43055" w:rsidRDefault="00343055" w:rsidP="0066571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343055" w:rsidRPr="002C3302" w:rsidRDefault="00343055" w:rsidP="006657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4305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43055">
        <w:rPr>
          <w:rFonts w:ascii="Arial" w:hAnsi="Arial" w:cs="Arial"/>
          <w:b/>
          <w:sz w:val="24"/>
          <w:szCs w:val="24"/>
        </w:rPr>
        <w:t>Dostawy sukcesywne stymulatorów neurochirurgicznych na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43055" w:rsidRPr="00343055">
        <w:rPr>
          <w:rFonts w:ascii="Arial" w:hAnsi="Arial" w:cs="Arial"/>
          <w:b/>
          <w:sz w:val="24"/>
          <w:szCs w:val="24"/>
        </w:rPr>
        <w:t>159/2022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43055" w:rsidRPr="0034305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343055" w:rsidRPr="007104AC" w:rsidRDefault="00343055" w:rsidP="00343055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343055" w:rsidRDefault="00343055" w:rsidP="0034305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F81FC7" w:rsidRDefault="00F81FC7" w:rsidP="00F81F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F81FC7" w:rsidRPr="00F81FC7" w:rsidRDefault="00F81FC7" w:rsidP="00F81FC7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C6A" w:rsidRDefault="009D2C6A" w:rsidP="0038231F">
      <w:pPr>
        <w:spacing w:after="0" w:line="240" w:lineRule="auto"/>
      </w:pPr>
      <w:r>
        <w:separator/>
      </w:r>
    </w:p>
  </w:endnote>
  <w:endnote w:type="continuationSeparator" w:id="0">
    <w:p w:rsidR="009D2C6A" w:rsidRDefault="009D2C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55" w:rsidRDefault="003430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60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60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55" w:rsidRDefault="00343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C6A" w:rsidRDefault="009D2C6A" w:rsidP="0038231F">
      <w:pPr>
        <w:spacing w:after="0" w:line="240" w:lineRule="auto"/>
      </w:pPr>
      <w:r>
        <w:separator/>
      </w:r>
    </w:p>
  </w:footnote>
  <w:footnote w:type="continuationSeparator" w:id="0">
    <w:p w:rsidR="009D2C6A" w:rsidRDefault="009D2C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55" w:rsidRDefault="00343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55" w:rsidRDefault="003430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055" w:rsidRDefault="003430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C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055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6059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2C6A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1FC7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9853F-0B21-4B84-A3DB-E33A338F6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2022-10-31T13:07:00Z</cp:lastPrinted>
  <dcterms:created xsi:type="dcterms:W3CDTF">2022-10-31T13:06:00Z</dcterms:created>
  <dcterms:modified xsi:type="dcterms:W3CDTF">2022-10-31T13:07:00Z</dcterms:modified>
</cp:coreProperties>
</file>