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3D277" w14:textId="77777777" w:rsidR="00D665F5" w:rsidRPr="002C4EF4" w:rsidRDefault="00362D5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C4EF4">
        <w:rPr>
          <w:rFonts w:ascii="Arial" w:hAnsi="Arial" w:cs="Arial"/>
          <w:sz w:val="24"/>
          <w:szCs w:val="24"/>
        </w:rPr>
        <w:t>Poznań</w:t>
      </w:r>
      <w:r w:rsidR="00D665F5" w:rsidRPr="002C4EF4">
        <w:rPr>
          <w:rFonts w:ascii="Arial" w:hAnsi="Arial" w:cs="Arial"/>
          <w:sz w:val="24"/>
          <w:szCs w:val="24"/>
        </w:rPr>
        <w:t xml:space="preserve"> dnia: </w:t>
      </w:r>
      <w:r w:rsidRPr="002C4EF4">
        <w:rPr>
          <w:rFonts w:ascii="Arial" w:hAnsi="Arial" w:cs="Arial"/>
          <w:sz w:val="24"/>
          <w:szCs w:val="24"/>
        </w:rPr>
        <w:t>2022-11-02</w:t>
      </w:r>
    </w:p>
    <w:p w14:paraId="6442F300" w14:textId="77777777" w:rsidR="00362D53" w:rsidRPr="002C4EF4" w:rsidRDefault="00362D5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C4EF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77140C1" w14:textId="77777777" w:rsidR="00D665F5" w:rsidRPr="002C4EF4" w:rsidRDefault="00362D5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C4EF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ECE32AF" w14:textId="77777777" w:rsidR="00D665F5" w:rsidRPr="002C4EF4" w:rsidRDefault="00362D53" w:rsidP="00D665F5">
      <w:pPr>
        <w:rPr>
          <w:rFonts w:ascii="Arial" w:hAnsi="Arial" w:cs="Arial"/>
          <w:sz w:val="24"/>
          <w:szCs w:val="24"/>
        </w:rPr>
      </w:pPr>
      <w:r w:rsidRPr="002C4EF4">
        <w:rPr>
          <w:rFonts w:ascii="Arial" w:hAnsi="Arial" w:cs="Arial"/>
          <w:sz w:val="24"/>
          <w:szCs w:val="24"/>
        </w:rPr>
        <w:t>Juraszów</w:t>
      </w:r>
      <w:r w:rsidR="00D665F5" w:rsidRPr="002C4EF4">
        <w:rPr>
          <w:rFonts w:ascii="Arial" w:hAnsi="Arial" w:cs="Arial"/>
          <w:sz w:val="24"/>
          <w:szCs w:val="24"/>
        </w:rPr>
        <w:t xml:space="preserve"> </w:t>
      </w:r>
      <w:r w:rsidRPr="002C4EF4">
        <w:rPr>
          <w:rFonts w:ascii="Arial" w:hAnsi="Arial" w:cs="Arial"/>
          <w:sz w:val="24"/>
          <w:szCs w:val="24"/>
        </w:rPr>
        <w:t>7/19</w:t>
      </w:r>
    </w:p>
    <w:p w14:paraId="577B461B" w14:textId="77777777" w:rsidR="00D665F5" w:rsidRPr="002C4EF4" w:rsidRDefault="00362D53" w:rsidP="00D665F5">
      <w:pPr>
        <w:rPr>
          <w:rFonts w:ascii="Arial" w:hAnsi="Arial" w:cs="Arial"/>
          <w:sz w:val="24"/>
          <w:szCs w:val="24"/>
        </w:rPr>
      </w:pPr>
      <w:r w:rsidRPr="002C4EF4">
        <w:rPr>
          <w:rFonts w:ascii="Arial" w:hAnsi="Arial" w:cs="Arial"/>
          <w:sz w:val="24"/>
          <w:szCs w:val="24"/>
        </w:rPr>
        <w:t>60-479</w:t>
      </w:r>
      <w:r w:rsidR="00D665F5" w:rsidRPr="002C4EF4">
        <w:rPr>
          <w:rFonts w:ascii="Arial" w:hAnsi="Arial" w:cs="Arial"/>
          <w:sz w:val="24"/>
          <w:szCs w:val="24"/>
        </w:rPr>
        <w:t xml:space="preserve"> </w:t>
      </w:r>
      <w:r w:rsidRPr="002C4EF4">
        <w:rPr>
          <w:rFonts w:ascii="Arial" w:hAnsi="Arial" w:cs="Arial"/>
          <w:sz w:val="24"/>
          <w:szCs w:val="24"/>
        </w:rPr>
        <w:t>Poznań</w:t>
      </w:r>
    </w:p>
    <w:p w14:paraId="68829630" w14:textId="77777777" w:rsidR="00D665F5" w:rsidRPr="002C4EF4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4C8AF0A" w14:textId="77777777" w:rsidR="00D665F5" w:rsidRPr="002C4EF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1EFF949" w14:textId="77777777" w:rsidR="00A80738" w:rsidRPr="002C4EF4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2C4EF4">
        <w:rPr>
          <w:rFonts w:ascii="Arial" w:hAnsi="Arial" w:cs="Arial"/>
          <w:sz w:val="24"/>
          <w:szCs w:val="24"/>
        </w:rPr>
        <w:t>Znak sprawy:</w:t>
      </w:r>
      <w:r w:rsidRPr="002C4EF4">
        <w:rPr>
          <w:rFonts w:ascii="Arial" w:hAnsi="Arial" w:cs="Arial"/>
          <w:b/>
          <w:sz w:val="24"/>
          <w:szCs w:val="24"/>
        </w:rPr>
        <w:t xml:space="preserve"> </w:t>
      </w:r>
      <w:r w:rsidR="00362D53" w:rsidRPr="002C4EF4">
        <w:rPr>
          <w:rFonts w:ascii="Arial" w:hAnsi="Arial" w:cs="Arial"/>
          <w:b/>
          <w:sz w:val="24"/>
          <w:szCs w:val="24"/>
        </w:rPr>
        <w:t>SZW/DZP/68/2022</w:t>
      </w:r>
      <w:r w:rsidR="00A80738" w:rsidRPr="002C4EF4">
        <w:rPr>
          <w:rFonts w:ascii="Arial" w:hAnsi="Arial" w:cs="Arial"/>
          <w:sz w:val="24"/>
          <w:szCs w:val="24"/>
        </w:rPr>
        <w:tab/>
        <w:t xml:space="preserve"> </w:t>
      </w:r>
    </w:p>
    <w:p w14:paraId="7E3B39A9" w14:textId="77777777" w:rsidR="00A80738" w:rsidRPr="002C4EF4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12007EC" w14:textId="77777777" w:rsidR="00A80738" w:rsidRPr="002C4EF4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4DCC892" w14:textId="77777777" w:rsidR="00A80738" w:rsidRPr="002C4EF4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50748BB" w14:textId="77777777" w:rsidR="00A80738" w:rsidRPr="002C4EF4" w:rsidRDefault="00A80738" w:rsidP="002C4EF4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2C4EF4">
        <w:rPr>
          <w:rFonts w:ascii="Arial" w:hAnsi="Arial" w:cs="Arial"/>
          <w:b/>
          <w:spacing w:val="20"/>
          <w:sz w:val="28"/>
        </w:rPr>
        <w:t>INFORMACJA Z OTWARCIA OFERT</w:t>
      </w:r>
    </w:p>
    <w:p w14:paraId="237DF08C" w14:textId="541042C4" w:rsidR="00A80738" w:rsidRDefault="00A80738" w:rsidP="002C4EF4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EDE4088" w14:textId="77777777" w:rsidR="002C4EF4" w:rsidRPr="002C4EF4" w:rsidRDefault="002C4EF4" w:rsidP="002C4EF4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181F0B2" w14:textId="7F5E6763" w:rsidR="00C659E2" w:rsidRDefault="00C659E2" w:rsidP="002C4EF4">
      <w:pPr>
        <w:jc w:val="both"/>
        <w:rPr>
          <w:rFonts w:ascii="Arial" w:hAnsi="Arial" w:cs="Arial"/>
          <w:sz w:val="24"/>
          <w:szCs w:val="24"/>
        </w:rPr>
      </w:pPr>
      <w:r w:rsidRPr="002C4EF4">
        <w:rPr>
          <w:rFonts w:ascii="Arial" w:hAnsi="Arial" w:cs="Arial"/>
          <w:bCs/>
          <w:sz w:val="24"/>
          <w:szCs w:val="24"/>
        </w:rPr>
        <w:t xml:space="preserve">Dotyczy </w:t>
      </w:r>
      <w:r w:rsidRPr="002C4EF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62D53" w:rsidRPr="002C4EF4">
        <w:rPr>
          <w:rFonts w:ascii="Arial" w:hAnsi="Arial" w:cs="Arial"/>
          <w:sz w:val="24"/>
          <w:szCs w:val="24"/>
        </w:rPr>
        <w:t>podstawowy</w:t>
      </w:r>
      <w:r w:rsidR="002C4EF4">
        <w:rPr>
          <w:rFonts w:ascii="Arial" w:hAnsi="Arial" w:cs="Arial"/>
          <w:sz w:val="24"/>
          <w:szCs w:val="24"/>
        </w:rPr>
        <w:t>m</w:t>
      </w:r>
      <w:r w:rsidR="00362D53" w:rsidRPr="002C4EF4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2C4EF4">
        <w:rPr>
          <w:rFonts w:ascii="Arial" w:hAnsi="Arial" w:cs="Arial"/>
          <w:sz w:val="24"/>
          <w:szCs w:val="24"/>
        </w:rPr>
        <w:t xml:space="preserve"> na:</w:t>
      </w:r>
    </w:p>
    <w:p w14:paraId="63B133D4" w14:textId="77777777" w:rsidR="002C4EF4" w:rsidRPr="002C4EF4" w:rsidRDefault="002C4EF4" w:rsidP="002C4EF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0FB9B3A" w14:textId="756ADBB1" w:rsidR="00A80738" w:rsidRDefault="00362D53" w:rsidP="002C4EF4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2C4EF4">
        <w:rPr>
          <w:rFonts w:ascii="Arial" w:hAnsi="Arial" w:cs="Arial"/>
          <w:b/>
          <w:szCs w:val="24"/>
        </w:rPr>
        <w:t>Przeglądy i naprawy aparatury medycznej - urządzenia endoskopowe</w:t>
      </w:r>
    </w:p>
    <w:p w14:paraId="1F7AFCA1" w14:textId="77777777" w:rsidR="002C4EF4" w:rsidRPr="002C4EF4" w:rsidRDefault="002C4EF4" w:rsidP="002C4EF4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2F7EF39C" w14:textId="62243399" w:rsidR="00D665F5" w:rsidRDefault="00D665F5" w:rsidP="002C4EF4">
      <w:pPr>
        <w:jc w:val="both"/>
        <w:rPr>
          <w:rFonts w:ascii="Arial" w:hAnsi="Arial" w:cs="Arial"/>
          <w:sz w:val="24"/>
          <w:szCs w:val="24"/>
        </w:rPr>
      </w:pPr>
      <w:r w:rsidRPr="002C4EF4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2C4EF4">
        <w:rPr>
          <w:rFonts w:ascii="Arial" w:hAnsi="Arial" w:cs="Arial"/>
          <w:sz w:val="24"/>
          <w:szCs w:val="24"/>
        </w:rPr>
        <w:t>2</w:t>
      </w:r>
      <w:r w:rsidRPr="002C4EF4">
        <w:rPr>
          <w:rFonts w:ascii="Arial" w:hAnsi="Arial" w:cs="Arial"/>
          <w:sz w:val="24"/>
          <w:szCs w:val="24"/>
        </w:rPr>
        <w:t xml:space="preserve"> ust. 5 </w:t>
      </w:r>
      <w:r w:rsidRPr="002C4EF4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2C4EF4">
        <w:rPr>
          <w:rFonts w:ascii="Arial" w:hAnsi="Arial" w:cs="Arial"/>
          <w:sz w:val="24"/>
          <w:szCs w:val="24"/>
        </w:rPr>
        <w:t xml:space="preserve"> </w:t>
      </w:r>
      <w:r w:rsidR="00362D53" w:rsidRPr="002C4EF4">
        <w:rPr>
          <w:rFonts w:ascii="Arial" w:hAnsi="Arial" w:cs="Arial"/>
          <w:sz w:val="24"/>
          <w:szCs w:val="24"/>
        </w:rPr>
        <w:t>(t.j. Dz. U. z 2022r. poz. 1710)</w:t>
      </w:r>
      <w:r w:rsidR="00490DC0" w:rsidRPr="002C4EF4">
        <w:rPr>
          <w:rFonts w:ascii="Arial" w:hAnsi="Arial" w:cs="Arial"/>
          <w:sz w:val="24"/>
          <w:szCs w:val="24"/>
        </w:rPr>
        <w:t xml:space="preserve"> </w:t>
      </w:r>
      <w:r w:rsidRPr="002C4EF4">
        <w:rPr>
          <w:rFonts w:ascii="Arial" w:hAnsi="Arial" w:cs="Arial"/>
          <w:sz w:val="24"/>
          <w:szCs w:val="24"/>
        </w:rPr>
        <w:t>udostępnia</w:t>
      </w:r>
      <w:r w:rsidR="00F95C33" w:rsidRPr="002C4EF4">
        <w:rPr>
          <w:rFonts w:ascii="Arial" w:hAnsi="Arial" w:cs="Arial"/>
          <w:sz w:val="24"/>
          <w:szCs w:val="24"/>
        </w:rPr>
        <w:t xml:space="preserve"> </w:t>
      </w:r>
      <w:r w:rsidR="004C7E9B" w:rsidRPr="002C4EF4">
        <w:rPr>
          <w:rFonts w:ascii="Arial" w:hAnsi="Arial" w:cs="Arial"/>
          <w:sz w:val="24"/>
          <w:szCs w:val="24"/>
        </w:rPr>
        <w:t>informacj</w:t>
      </w:r>
      <w:r w:rsidR="00577BC6" w:rsidRPr="002C4EF4">
        <w:rPr>
          <w:rFonts w:ascii="Arial" w:hAnsi="Arial" w:cs="Arial"/>
          <w:sz w:val="24"/>
          <w:szCs w:val="24"/>
        </w:rPr>
        <w:t>ę</w:t>
      </w:r>
      <w:r w:rsidR="00035488" w:rsidRPr="002C4EF4">
        <w:rPr>
          <w:rFonts w:ascii="Arial" w:hAnsi="Arial" w:cs="Arial"/>
          <w:sz w:val="24"/>
          <w:szCs w:val="24"/>
        </w:rPr>
        <w:t xml:space="preserve"> z otwarcia ofert</w:t>
      </w:r>
      <w:r w:rsidR="00577BC6" w:rsidRPr="002C4EF4">
        <w:rPr>
          <w:rFonts w:ascii="Arial" w:hAnsi="Arial" w:cs="Arial"/>
          <w:sz w:val="24"/>
          <w:szCs w:val="24"/>
        </w:rPr>
        <w:t>.</w:t>
      </w:r>
    </w:p>
    <w:p w14:paraId="21DC6F8B" w14:textId="77777777" w:rsidR="002C4EF4" w:rsidRDefault="002C4EF4" w:rsidP="002C4EF4">
      <w:pPr>
        <w:jc w:val="both"/>
        <w:rPr>
          <w:rFonts w:ascii="Arial" w:hAnsi="Arial" w:cs="Arial"/>
          <w:sz w:val="24"/>
          <w:szCs w:val="24"/>
        </w:rPr>
      </w:pPr>
    </w:p>
    <w:p w14:paraId="4F0F8914" w14:textId="77777777" w:rsidR="002C4EF4" w:rsidRPr="002C4EF4" w:rsidRDefault="002C4EF4" w:rsidP="002C4EF4">
      <w:pPr>
        <w:rPr>
          <w:rFonts w:ascii="Arial" w:hAnsi="Arial" w:cs="Arial"/>
          <w:sz w:val="24"/>
          <w:szCs w:val="24"/>
        </w:rPr>
      </w:pPr>
      <w:r w:rsidRPr="002C4EF4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DB37439" w14:textId="15DAAF59" w:rsidR="002C4EF4" w:rsidRPr="002C4EF4" w:rsidRDefault="002C4EF4" w:rsidP="002C4EF4">
      <w:pPr>
        <w:rPr>
          <w:rFonts w:ascii="Arial" w:hAnsi="Arial" w:cs="Arial"/>
          <w:sz w:val="24"/>
          <w:szCs w:val="24"/>
        </w:rPr>
      </w:pPr>
      <w:r w:rsidRPr="002C4EF4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2C4EF4">
        <w:rPr>
          <w:rFonts w:ascii="Arial" w:hAnsi="Arial" w:cs="Arial"/>
          <w:sz w:val="24"/>
          <w:szCs w:val="24"/>
        </w:rPr>
        <w:t>52084,00 zł brutto</w:t>
      </w:r>
    </w:p>
    <w:p w14:paraId="6555620D" w14:textId="39DF63A3" w:rsidR="002C4EF4" w:rsidRPr="002C4EF4" w:rsidRDefault="002C4EF4" w:rsidP="002C4EF4">
      <w:pPr>
        <w:rPr>
          <w:rFonts w:ascii="Arial" w:hAnsi="Arial" w:cs="Arial"/>
          <w:sz w:val="24"/>
          <w:szCs w:val="24"/>
        </w:rPr>
      </w:pPr>
      <w:r w:rsidRPr="002C4EF4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2C4EF4">
        <w:rPr>
          <w:rFonts w:ascii="Arial" w:hAnsi="Arial" w:cs="Arial"/>
          <w:sz w:val="24"/>
          <w:szCs w:val="24"/>
        </w:rPr>
        <w:t>2916,00 zł brutto</w:t>
      </w:r>
      <w:r>
        <w:rPr>
          <w:rFonts w:ascii="Arial" w:hAnsi="Arial" w:cs="Arial"/>
          <w:sz w:val="24"/>
          <w:szCs w:val="24"/>
        </w:rPr>
        <w:t>.</w:t>
      </w:r>
    </w:p>
    <w:p w14:paraId="42DF8797" w14:textId="77777777" w:rsidR="002C4EF4" w:rsidRPr="002C4EF4" w:rsidRDefault="002C4EF4" w:rsidP="002C4EF4">
      <w:pPr>
        <w:jc w:val="both"/>
        <w:rPr>
          <w:rFonts w:ascii="Arial" w:hAnsi="Arial" w:cs="Arial"/>
          <w:sz w:val="24"/>
          <w:szCs w:val="24"/>
        </w:rPr>
      </w:pPr>
    </w:p>
    <w:p w14:paraId="345484F5" w14:textId="77777777" w:rsidR="00A80738" w:rsidRPr="002C4EF4" w:rsidRDefault="00D665F5" w:rsidP="002C4EF4">
      <w:pPr>
        <w:jc w:val="both"/>
        <w:rPr>
          <w:rFonts w:ascii="Arial" w:hAnsi="Arial" w:cs="Arial"/>
          <w:sz w:val="24"/>
          <w:szCs w:val="24"/>
        </w:rPr>
      </w:pPr>
      <w:r w:rsidRPr="002C4EF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C4EF4">
        <w:rPr>
          <w:rFonts w:ascii="Arial" w:hAnsi="Arial" w:cs="Arial"/>
          <w:sz w:val="24"/>
          <w:szCs w:val="24"/>
        </w:rPr>
        <w:t xml:space="preserve"> w dniu </w:t>
      </w:r>
      <w:r w:rsidR="00362D53" w:rsidRPr="002C4EF4">
        <w:rPr>
          <w:rFonts w:ascii="Arial" w:hAnsi="Arial" w:cs="Arial"/>
          <w:sz w:val="24"/>
          <w:szCs w:val="24"/>
        </w:rPr>
        <w:t>02/11/2022</w:t>
      </w:r>
      <w:r w:rsidR="00FF4AB1" w:rsidRPr="002C4EF4">
        <w:rPr>
          <w:rFonts w:ascii="Arial" w:hAnsi="Arial" w:cs="Arial"/>
          <w:sz w:val="24"/>
          <w:szCs w:val="24"/>
        </w:rPr>
        <w:t xml:space="preserve"> o godz. </w:t>
      </w:r>
      <w:r w:rsidR="00362D53" w:rsidRPr="002C4EF4">
        <w:rPr>
          <w:rFonts w:ascii="Arial" w:hAnsi="Arial" w:cs="Arial"/>
          <w:sz w:val="24"/>
          <w:szCs w:val="24"/>
        </w:rPr>
        <w:t>10:00</w:t>
      </w:r>
      <w:r w:rsidRPr="002C4EF4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C4EF4" w14:paraId="2B1E14FB" w14:textId="77777777" w:rsidTr="00C82837">
        <w:tc>
          <w:tcPr>
            <w:tcW w:w="993" w:type="dxa"/>
            <w:shd w:val="clear" w:color="auto" w:fill="auto"/>
            <w:vAlign w:val="center"/>
          </w:tcPr>
          <w:p w14:paraId="297D8A50" w14:textId="77777777" w:rsidR="006B27ED" w:rsidRPr="002C4EF4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2FFAB3" w14:textId="77777777" w:rsidR="006B27ED" w:rsidRPr="002C4EF4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Nr</w:t>
            </w:r>
            <w:r w:rsidR="00C82837" w:rsidRPr="002C4EF4">
              <w:rPr>
                <w:rFonts w:ascii="Arial" w:hAnsi="Arial" w:cs="Arial"/>
              </w:rPr>
              <w:t xml:space="preserve"> </w:t>
            </w:r>
            <w:r w:rsidRPr="002C4EF4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BB1847C" w14:textId="77777777" w:rsidR="006B27ED" w:rsidRPr="002C4EF4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34729F" w14:textId="77777777" w:rsidR="006B27ED" w:rsidRPr="002C4EF4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Cena oferty</w:t>
            </w:r>
          </w:p>
        </w:tc>
      </w:tr>
      <w:tr w:rsidR="00362D53" w:rsidRPr="002C4EF4" w14:paraId="63D84EEE" w14:textId="77777777" w:rsidTr="00B63323">
        <w:tc>
          <w:tcPr>
            <w:tcW w:w="993" w:type="dxa"/>
            <w:shd w:val="clear" w:color="auto" w:fill="auto"/>
            <w:vAlign w:val="center"/>
          </w:tcPr>
          <w:p w14:paraId="3C17A525" w14:textId="77777777" w:rsidR="00362D53" w:rsidRPr="002C4EF4" w:rsidRDefault="00362D53" w:rsidP="00B6332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274C9D" w14:textId="77777777" w:rsidR="00362D53" w:rsidRPr="002C4EF4" w:rsidRDefault="00362D53" w:rsidP="00B6332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8B30A82" w14:textId="77777777" w:rsidR="00362D53" w:rsidRPr="002C4EF4" w:rsidRDefault="00362D53" w:rsidP="00B63323">
            <w:pPr>
              <w:spacing w:before="80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VARIMED Sp. z o.o.</w:t>
            </w:r>
          </w:p>
          <w:p w14:paraId="6ED462F2" w14:textId="77777777" w:rsidR="006C4F5C" w:rsidRDefault="006C4F5C" w:rsidP="00B63323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T. Kościuszki 115/4U</w:t>
            </w:r>
          </w:p>
          <w:p w14:paraId="2040A0B9" w14:textId="28A32EA8" w:rsidR="00362D53" w:rsidRPr="002C4EF4" w:rsidRDefault="006C4F5C" w:rsidP="00B63323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50-442</w:t>
            </w:r>
            <w:r w:rsidR="00362D53" w:rsidRPr="002C4EF4">
              <w:rPr>
                <w:rFonts w:ascii="Arial" w:hAnsi="Arial" w:cs="Arial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629AC4" w14:textId="77777777" w:rsidR="00362D53" w:rsidRPr="002C4EF4" w:rsidRDefault="00362D53" w:rsidP="00B6332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1 448.77 zł</w:t>
            </w:r>
          </w:p>
        </w:tc>
      </w:tr>
      <w:tr w:rsidR="00362D53" w:rsidRPr="002C4EF4" w14:paraId="7E1AB86A" w14:textId="77777777" w:rsidTr="00B63323">
        <w:tc>
          <w:tcPr>
            <w:tcW w:w="993" w:type="dxa"/>
            <w:shd w:val="clear" w:color="auto" w:fill="auto"/>
            <w:vAlign w:val="center"/>
          </w:tcPr>
          <w:p w14:paraId="7C58F8B8" w14:textId="77777777" w:rsidR="00362D53" w:rsidRPr="002C4EF4" w:rsidRDefault="00362D53" w:rsidP="00B6332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4A9923" w14:textId="77777777" w:rsidR="00362D53" w:rsidRPr="002C4EF4" w:rsidRDefault="00362D53" w:rsidP="00B6332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4E1BBF0" w14:textId="77777777" w:rsidR="00362D53" w:rsidRPr="002C4EF4" w:rsidRDefault="00362D53" w:rsidP="00B63323">
            <w:pPr>
              <w:spacing w:before="80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Karl Storz Polska Sp. z o.o.</w:t>
            </w:r>
          </w:p>
          <w:p w14:paraId="72F3D980" w14:textId="77777777" w:rsidR="00362D53" w:rsidRPr="002C4EF4" w:rsidRDefault="00362D53" w:rsidP="00B63323">
            <w:pPr>
              <w:rPr>
                <w:rFonts w:ascii="Arial" w:hAnsi="Arial" w:cs="Arial"/>
              </w:rPr>
            </w:pPr>
            <w:proofErr w:type="spellStart"/>
            <w:r w:rsidRPr="002C4EF4">
              <w:rPr>
                <w:rFonts w:ascii="Arial" w:hAnsi="Arial" w:cs="Arial"/>
              </w:rPr>
              <w:t>Hołubcowa</w:t>
            </w:r>
            <w:proofErr w:type="spellEnd"/>
            <w:r w:rsidRPr="002C4EF4">
              <w:rPr>
                <w:rFonts w:ascii="Arial" w:hAnsi="Arial" w:cs="Arial"/>
              </w:rPr>
              <w:t xml:space="preserve"> 123 </w:t>
            </w:r>
          </w:p>
          <w:p w14:paraId="0FEBF23F" w14:textId="77777777" w:rsidR="00362D53" w:rsidRPr="002C4EF4" w:rsidRDefault="00362D53" w:rsidP="00B63323">
            <w:pPr>
              <w:spacing w:after="80"/>
              <w:jc w:val="both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02-854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B92058" w14:textId="77777777" w:rsidR="00362D53" w:rsidRPr="002C4EF4" w:rsidRDefault="00362D53" w:rsidP="00B6332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C4EF4">
              <w:rPr>
                <w:rFonts w:ascii="Arial" w:hAnsi="Arial" w:cs="Arial"/>
              </w:rPr>
              <w:t>34 398.00 zł</w:t>
            </w:r>
          </w:p>
        </w:tc>
      </w:tr>
    </w:tbl>
    <w:p w14:paraId="6221C2A7" w14:textId="6EFED708" w:rsidR="00A80738" w:rsidRDefault="00A80738" w:rsidP="001D0FB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2C4EF4">
        <w:rPr>
          <w:rFonts w:ascii="Arial" w:hAnsi="Arial" w:cs="Arial"/>
          <w:i/>
          <w:szCs w:val="24"/>
        </w:rPr>
        <w:t>Zamawiający</w:t>
      </w:r>
    </w:p>
    <w:p w14:paraId="418C4A5D" w14:textId="77777777" w:rsidR="001D0FB1" w:rsidRDefault="001D0FB1" w:rsidP="001D0FB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5D00746" w14:textId="77777777" w:rsidR="001D0FB1" w:rsidRDefault="001D0FB1" w:rsidP="001D0FB1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8B3E304" w14:textId="77777777" w:rsidR="001D0FB1" w:rsidRDefault="001D0FB1" w:rsidP="001D0FB1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8190172" w14:textId="77777777" w:rsidR="001D0FB1" w:rsidRDefault="001D0FB1" w:rsidP="001D0FB1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75F92B3A" w14:textId="77777777" w:rsidR="001D0FB1" w:rsidRPr="002C4EF4" w:rsidRDefault="001D0FB1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1D0FB1" w:rsidRPr="002C4E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5C90E" w14:textId="77777777" w:rsidR="00230AC7" w:rsidRDefault="00230AC7">
      <w:r>
        <w:separator/>
      </w:r>
    </w:p>
  </w:endnote>
  <w:endnote w:type="continuationSeparator" w:id="0">
    <w:p w14:paraId="4F882381" w14:textId="77777777" w:rsidR="00230AC7" w:rsidRDefault="00230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11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9BD5B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8A232" w14:textId="2B4C9AFA" w:rsidR="009F189D" w:rsidRDefault="001D0FB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54596FD" wp14:editId="40AF974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660AA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9131CA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EC4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B25F77" w14:textId="77777777" w:rsidR="009F189D" w:rsidRDefault="009F189D">
    <w:pPr>
      <w:pStyle w:val="Stopka"/>
      <w:tabs>
        <w:tab w:val="clear" w:pos="4536"/>
      </w:tabs>
      <w:jc w:val="center"/>
    </w:pPr>
  </w:p>
  <w:p w14:paraId="1605385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F2DC1" w14:textId="77777777" w:rsidR="00230AC7" w:rsidRDefault="00230AC7">
      <w:r>
        <w:separator/>
      </w:r>
    </w:p>
  </w:footnote>
  <w:footnote w:type="continuationSeparator" w:id="0">
    <w:p w14:paraId="68EDE7FB" w14:textId="77777777" w:rsidR="00230AC7" w:rsidRDefault="00230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5E232" w14:textId="77777777" w:rsidR="00362D53" w:rsidRDefault="00362D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F00AC" w14:textId="77777777" w:rsidR="00362D53" w:rsidRDefault="00362D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CA9D1" w14:textId="77777777" w:rsidR="00362D53" w:rsidRDefault="00362D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C7"/>
    <w:rsid w:val="00007727"/>
    <w:rsid w:val="00017720"/>
    <w:rsid w:val="00035488"/>
    <w:rsid w:val="000D7F25"/>
    <w:rsid w:val="000E00E5"/>
    <w:rsid w:val="00173B20"/>
    <w:rsid w:val="001C69FF"/>
    <w:rsid w:val="001D0FB1"/>
    <w:rsid w:val="00230AC7"/>
    <w:rsid w:val="0023318D"/>
    <w:rsid w:val="002C4EF4"/>
    <w:rsid w:val="00362D53"/>
    <w:rsid w:val="003D72FD"/>
    <w:rsid w:val="00423179"/>
    <w:rsid w:val="00433EEE"/>
    <w:rsid w:val="00490DC0"/>
    <w:rsid w:val="00493F8C"/>
    <w:rsid w:val="004C7E9B"/>
    <w:rsid w:val="005614F2"/>
    <w:rsid w:val="00577BC6"/>
    <w:rsid w:val="0069085C"/>
    <w:rsid w:val="006B27ED"/>
    <w:rsid w:val="006C4F5C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D30D9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BA7BCF"/>
  <w15:chartTrackingRefBased/>
  <w15:docId w15:val="{CD498B39-4EC9-410C-BBCF-973EEF464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C4EF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0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76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8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47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12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41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69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2022-11-02T10:20:00Z</cp:lastPrinted>
  <dcterms:created xsi:type="dcterms:W3CDTF">2022-11-02T10:20:00Z</dcterms:created>
  <dcterms:modified xsi:type="dcterms:W3CDTF">2022-11-02T10:20:00Z</dcterms:modified>
</cp:coreProperties>
</file>