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C6684">
        <w:rPr>
          <w:b/>
        </w:rPr>
        <w:t>NZ/69/U</w:t>
      </w:r>
      <w:bookmarkStart w:id="0" w:name="_GoBack"/>
      <w:bookmarkEnd w:id="0"/>
      <w:r w:rsidR="00016656" w:rsidRPr="00016656">
        <w:rPr>
          <w:b/>
        </w:rPr>
        <w:t>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016656" w:rsidRPr="00016656">
        <w:rPr>
          <w:rFonts w:ascii="Arial Narrow" w:hAnsi="Arial Narrow"/>
          <w:b/>
        </w:rPr>
        <w:t>Kompleksowa obsługa infrastruktury informatycznej Szpitala Powiatowego w Limanowej wraz z wykonywaniem nadzoru nad systemami informatycznymi Szpitala poprzez czuwanie nad jego prawidłowym funkcjonowaniem.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2C3" w:rsidRDefault="000102C3" w:rsidP="0038231F">
      <w:pPr>
        <w:spacing w:after="0" w:line="240" w:lineRule="auto"/>
      </w:pPr>
      <w:r>
        <w:separator/>
      </w:r>
    </w:p>
  </w:endnote>
  <w:endnote w:type="continuationSeparator" w:id="0">
    <w:p w:rsidR="000102C3" w:rsidRDefault="000102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56" w:rsidRDefault="000166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668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668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56" w:rsidRDefault="000166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2C3" w:rsidRDefault="000102C3" w:rsidP="0038231F">
      <w:pPr>
        <w:spacing w:after="0" w:line="240" w:lineRule="auto"/>
      </w:pPr>
      <w:r>
        <w:separator/>
      </w:r>
    </w:p>
  </w:footnote>
  <w:footnote w:type="continuationSeparator" w:id="0">
    <w:p w:rsidR="000102C3" w:rsidRDefault="000102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56" w:rsidRDefault="000166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56" w:rsidRDefault="000166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56" w:rsidRDefault="000166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2C3"/>
    <w:rsid w:val="000102C3"/>
    <w:rsid w:val="0001665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684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EEA1BA4-34CC-47F2-8469-3BBC7A45D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93C62-E241-4A71-A930-1918EEDA9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2022-11-08T08:26:00Z</dcterms:created>
  <dcterms:modified xsi:type="dcterms:W3CDTF">2022-11-08T08:26:00Z</dcterms:modified>
</cp:coreProperties>
</file>