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54F3C" w:rsidRPr="00154F3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8266F">
        <w:rPr>
          <w:b/>
          <w:sz w:val="22"/>
          <w:szCs w:val="22"/>
        </w:rPr>
        <w:t>NZ/69/U</w:t>
      </w:r>
      <w:bookmarkStart w:id="0" w:name="_GoBack"/>
      <w:bookmarkEnd w:id="0"/>
      <w:r w:rsidR="00154F3C" w:rsidRPr="00154F3C">
        <w:rPr>
          <w:b/>
          <w:sz w:val="22"/>
          <w:szCs w:val="22"/>
        </w:rPr>
        <w:t>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4F3C" w:rsidRPr="00110593" w:rsidTr="007E7106">
        <w:tc>
          <w:tcPr>
            <w:tcW w:w="9104" w:type="dxa"/>
            <w:shd w:val="clear" w:color="auto" w:fill="D9D9D9"/>
          </w:tcPr>
          <w:p w:rsidR="00154F3C" w:rsidRPr="00110593" w:rsidRDefault="00154F3C" w:rsidP="007E710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54F3C" w:rsidRPr="00110593" w:rsidRDefault="00154F3C" w:rsidP="007E710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54F3C">
              <w:t>(t.j. Dz. U. z 2022r. poz. 1710)</w:t>
            </w:r>
            <w:r w:rsidRPr="00110593">
              <w:t xml:space="preserve"> (dalej jako: ustawa Pzp), dotyczące:</w:t>
            </w:r>
          </w:p>
          <w:p w:rsidR="00154F3C" w:rsidRPr="0043102D" w:rsidRDefault="00154F3C" w:rsidP="007E710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54F3C" w:rsidRPr="00110593" w:rsidRDefault="00154F3C" w:rsidP="007E710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54F3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54F3C">
        <w:rPr>
          <w:b/>
          <w:sz w:val="22"/>
          <w:szCs w:val="22"/>
        </w:rPr>
        <w:t>Kompleksowa obsługa infrastruktury informatycznej Szpitala Powiatowego w Limanowej wraz z wykonywaniem nadzoru nad systemami informatycznymi Szpitala poprzez czuwanie nad jego prawidłowym funkcjonowaniem.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47F" w:rsidRDefault="00F6047F">
      <w:r>
        <w:separator/>
      </w:r>
    </w:p>
  </w:endnote>
  <w:endnote w:type="continuationSeparator" w:id="0">
    <w:p w:rsidR="00F6047F" w:rsidRDefault="00F6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8266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47F" w:rsidRDefault="00F6047F">
      <w:r>
        <w:separator/>
      </w:r>
    </w:p>
  </w:footnote>
  <w:footnote w:type="continuationSeparator" w:id="0">
    <w:p w:rsidR="00F6047F" w:rsidRDefault="00F6047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47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54F3C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266F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047F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34BE05-F3C6-46F8-AFB3-9049254E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76320-8280-47ED-83B6-DFD673D31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2010-01-07T08:39:00Z</cp:lastPrinted>
  <dcterms:created xsi:type="dcterms:W3CDTF">2022-10-28T12:32:00Z</dcterms:created>
  <dcterms:modified xsi:type="dcterms:W3CDTF">2022-11-08T08:27:00Z</dcterms:modified>
</cp:coreProperties>
</file>