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8417D" w:rsidRPr="0078417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8417D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8417D">
        <w:rPr>
          <w:rFonts w:ascii="Arial" w:hAnsi="Arial" w:cs="Arial"/>
        </w:rPr>
        <w:t>Szpital Powiatowy w Limanowej Imienia Miłosierdzia Bożego</w:t>
      </w:r>
    </w:p>
    <w:p w:rsidR="006676AE" w:rsidRPr="0012157F" w:rsidRDefault="0078417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8417D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78417D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8417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8417D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78417D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417D" w:rsidRPr="0012157F" w:rsidTr="007E7106">
        <w:tc>
          <w:tcPr>
            <w:tcW w:w="9104" w:type="dxa"/>
            <w:shd w:val="clear" w:color="auto" w:fill="D9D9D9"/>
          </w:tcPr>
          <w:p w:rsidR="0078417D" w:rsidRPr="0012157F" w:rsidRDefault="0078417D" w:rsidP="007E710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8417D" w:rsidRPr="00094F76" w:rsidRDefault="0078417D" w:rsidP="007E7106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8417D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8417D" w:rsidRPr="004B5FB1" w:rsidRDefault="0078417D" w:rsidP="007E710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8417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8417D">
        <w:rPr>
          <w:rFonts w:ascii="Arial" w:hAnsi="Arial" w:cs="Arial"/>
          <w:b/>
          <w:sz w:val="24"/>
          <w:szCs w:val="24"/>
        </w:rPr>
        <w:t>Kompleksowa obsługa infrastruktury informatycznej Szpitala Powiatowego w Limanowej wraz z wykonywaniem nadzoru nad systemami informatycznymi Szpitala poprzez czuwanie nad jego prawidłowym funkcjonowaniem.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2244B">
        <w:rPr>
          <w:rFonts w:ascii="Arial" w:hAnsi="Arial" w:cs="Arial"/>
          <w:b/>
          <w:sz w:val="24"/>
          <w:szCs w:val="24"/>
        </w:rPr>
        <w:t>NZ/69/U</w:t>
      </w:r>
      <w:bookmarkStart w:id="0" w:name="_GoBack"/>
      <w:bookmarkEnd w:id="0"/>
      <w:r w:rsidR="0078417D" w:rsidRPr="0078417D">
        <w:rPr>
          <w:rFonts w:ascii="Arial" w:hAnsi="Arial" w:cs="Arial"/>
          <w:b/>
          <w:sz w:val="24"/>
          <w:szCs w:val="24"/>
        </w:rPr>
        <w:t>/P/AC/2022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8417D" w:rsidRPr="0078417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757CD7" w:rsidRPr="00757CD7" w:rsidRDefault="00757CD7" w:rsidP="00757CD7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57CD7">
        <w:rPr>
          <w:rFonts w:ascii="Arial" w:hAnsi="Arial" w:cs="Arial"/>
          <w:sz w:val="24"/>
          <w:szCs w:val="24"/>
        </w:rPr>
        <w:t>art. 108 ust. 1 ustawy Pzp,</w:t>
      </w:r>
    </w:p>
    <w:p w:rsidR="00757CD7" w:rsidRPr="00757CD7" w:rsidRDefault="00757CD7" w:rsidP="00757CD7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57CD7">
        <w:rPr>
          <w:rFonts w:ascii="Arial" w:hAnsi="Arial" w:cs="Arial"/>
          <w:sz w:val="24"/>
          <w:szCs w:val="24"/>
        </w:rPr>
        <w:t>art. 109 ust. 1 pkt 4 ustawy Pzp,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B63" w:rsidRDefault="00B86B63" w:rsidP="0038231F">
      <w:pPr>
        <w:spacing w:after="0" w:line="240" w:lineRule="auto"/>
      </w:pPr>
      <w:r>
        <w:separator/>
      </w:r>
    </w:p>
  </w:endnote>
  <w:endnote w:type="continuationSeparator" w:id="0">
    <w:p w:rsidR="00B86B63" w:rsidRDefault="00B86B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7D" w:rsidRDefault="007841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2244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2244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7D" w:rsidRDefault="007841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B63" w:rsidRDefault="00B86B63" w:rsidP="0038231F">
      <w:pPr>
        <w:spacing w:after="0" w:line="240" w:lineRule="auto"/>
      </w:pPr>
      <w:r>
        <w:separator/>
      </w:r>
    </w:p>
  </w:footnote>
  <w:footnote w:type="continuationSeparator" w:id="0">
    <w:p w:rsidR="00B86B63" w:rsidRDefault="00B86B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7D" w:rsidRDefault="007841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7D" w:rsidRDefault="007841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17D" w:rsidRDefault="007841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B6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CD7"/>
    <w:rsid w:val="00757EFB"/>
    <w:rsid w:val="007840F2"/>
    <w:rsid w:val="0078417D"/>
    <w:rsid w:val="007936D6"/>
    <w:rsid w:val="007961C8"/>
    <w:rsid w:val="007A2BCB"/>
    <w:rsid w:val="007B01C8"/>
    <w:rsid w:val="007D5B61"/>
    <w:rsid w:val="007E2F69"/>
    <w:rsid w:val="00804F07"/>
    <w:rsid w:val="0082244B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6B63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484CA2F-3151-487B-82B7-CDE27AC3F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7AB1A-67CC-486D-A5C4-5221538E7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2016-07-26T10:32:00Z</cp:lastPrinted>
  <dcterms:created xsi:type="dcterms:W3CDTF">2022-10-28T12:32:00Z</dcterms:created>
  <dcterms:modified xsi:type="dcterms:W3CDTF">2022-11-08T08:27:00Z</dcterms:modified>
</cp:coreProperties>
</file>