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E622BF">
        <w:rPr>
          <w:rFonts w:ascii="Tahoma" w:hAnsi="Tahoma" w:cs="Tahoma"/>
          <w:bCs/>
          <w:sz w:val="20"/>
        </w:rPr>
        <w:t>NZ/69/U</w:t>
      </w:r>
      <w:bookmarkStart w:id="0" w:name="_GoBack"/>
      <w:bookmarkEnd w:id="0"/>
      <w:r w:rsidR="00856209" w:rsidRPr="00856209">
        <w:rPr>
          <w:rFonts w:ascii="Tahoma" w:hAnsi="Tahoma" w:cs="Tahoma"/>
          <w:bCs/>
          <w:sz w:val="20"/>
        </w:rPr>
        <w:t>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856209" w:rsidRPr="00856209">
        <w:rPr>
          <w:rFonts w:ascii="Tahoma" w:hAnsi="Tahoma" w:cs="Tahoma"/>
          <w:b/>
          <w:bCs/>
          <w:sz w:val="18"/>
        </w:rPr>
        <w:t>Kompleksowa obsługa infrastruktury informatycznej Szpitala Powiatowego w Limanowej wraz z wykonywaniem nadzoru nad systemami informatycznymi Szpitala poprzez czuwanie nad jego prawidłowym funkcjonowaniem.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4B1CBF" w:rsidRDefault="004B1CBF" w:rsidP="004B1CBF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Miesięczne wynagrodzenie brutto _______________PLN </w:t>
      </w:r>
      <w:r w:rsidRPr="00F80699">
        <w:rPr>
          <w:rFonts w:ascii="Tahoma" w:hAnsi="Tahoma" w:cs="Tahoma"/>
          <w:b w:val="0"/>
          <w:sz w:val="18"/>
        </w:rPr>
        <w:t>(słownie:</w:t>
      </w:r>
      <w:r>
        <w:rPr>
          <w:rFonts w:ascii="Tahoma" w:hAnsi="Tahoma" w:cs="Tahoma"/>
          <w:sz w:val="18"/>
        </w:rPr>
        <w:t xml:space="preserve"> ______________________________</w:t>
      </w:r>
    </w:p>
    <w:p w:rsidR="004B1CBF" w:rsidRDefault="004B1CBF" w:rsidP="004B1CBF">
      <w:r>
        <w:t>______________________________________________________________________________)</w:t>
      </w:r>
    </w:p>
    <w:p w:rsidR="004B1CBF" w:rsidRPr="00F80699" w:rsidRDefault="004B1CBF" w:rsidP="004B1CBF"/>
    <w:p w:rsidR="004B1CBF" w:rsidRDefault="004B1CBF" w:rsidP="004B1CBF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4B1CBF" w:rsidRDefault="004B1CBF" w:rsidP="004B1CBF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Całkowita wartość umowy brutto: ________________PLN</w:t>
      </w:r>
      <w:r>
        <w:rPr>
          <w:rFonts w:ascii="Tahoma" w:hAnsi="Tahoma" w:cs="Tahoma"/>
          <w:sz w:val="18"/>
        </w:rPr>
        <w:t xml:space="preserve"> (słownie: ____________________________</w:t>
      </w:r>
    </w:p>
    <w:p w:rsidR="004B1CBF" w:rsidRDefault="004B1CBF" w:rsidP="004B1CBF">
      <w:r>
        <w:t>______________________________________________________________________________)</w:t>
      </w:r>
    </w:p>
    <w:p w:rsidR="004B1CBF" w:rsidRDefault="004B1CBF" w:rsidP="004B1CBF">
      <w:pPr>
        <w:spacing w:line="480" w:lineRule="auto"/>
        <w:rPr>
          <w:rFonts w:ascii="Tahoma" w:hAnsi="Tahoma" w:cs="Tahoma"/>
          <w:sz w:val="18"/>
        </w:rPr>
      </w:pPr>
    </w:p>
    <w:p w:rsidR="004B1CBF" w:rsidRDefault="004B1CBF" w:rsidP="004B1CBF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4B1CBF" w:rsidRDefault="004B1CBF" w:rsidP="004B1CBF">
      <w:pPr>
        <w:spacing w:line="480" w:lineRule="auto"/>
        <w:rPr>
          <w:rFonts w:ascii="Tahoma" w:hAnsi="Tahoma" w:cs="Tahoma"/>
          <w:sz w:val="18"/>
        </w:rPr>
      </w:pPr>
    </w:p>
    <w:p w:rsidR="004B1CBF" w:rsidRPr="00A07494" w:rsidRDefault="004B1CBF" w:rsidP="004B1CBF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before="120" w:line="480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CZAS podjęcia czynności związanych z usunięciem awarii zwykłej </w:t>
      </w:r>
      <w:r w:rsidRPr="00A07494"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A07494">
        <w:rPr>
          <w:rFonts w:ascii="Tahoma" w:hAnsi="Tahoma" w:cs="Tahoma"/>
          <w:b/>
          <w:sz w:val="18"/>
          <w:szCs w:val="18"/>
        </w:rPr>
        <w:t>__________</w:t>
      </w:r>
      <w:r>
        <w:rPr>
          <w:rFonts w:ascii="Tahoma" w:hAnsi="Tahoma" w:cs="Tahoma"/>
          <w:b/>
          <w:sz w:val="18"/>
          <w:szCs w:val="18"/>
        </w:rPr>
        <w:t>godz.</w:t>
      </w:r>
    </w:p>
    <w:p w:rsidR="004B1CBF" w:rsidRPr="00A07494" w:rsidRDefault="004B1CBF" w:rsidP="004B1CBF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before="120" w:line="480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CZAS podjęcia czynności związanych z usunięciem awarii krytycznej  ________godz.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133"/>
        <w:gridCol w:w="1745"/>
        <w:gridCol w:w="3662"/>
        <w:gridCol w:w="2291"/>
        <w:gridCol w:w="3089"/>
      </w:tblGrid>
      <w:tr w:rsidR="000D4867" w:rsidTr="00254ECA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54ECA" w:rsidTr="00254ECA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4ECA" w:rsidRDefault="00254ECA" w:rsidP="007E710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3D6335" w:rsidRDefault="003D6335" w:rsidP="007E710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54ECA" w:rsidRDefault="00254ECA" w:rsidP="007E710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4ECA" w:rsidRPr="00254ECA" w:rsidRDefault="00254ECA" w:rsidP="00254E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4ECA" w:rsidRPr="00254ECA" w:rsidRDefault="00254ECA" w:rsidP="00254E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54ECA" w:rsidTr="00254ECA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4ECA" w:rsidRPr="00254ECA" w:rsidRDefault="00254ECA" w:rsidP="00254EC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4ECA" w:rsidRPr="00254ECA" w:rsidRDefault="00254ECA" w:rsidP="00254E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4ECA" w:rsidRPr="00254ECA" w:rsidRDefault="00254ECA" w:rsidP="00254ECA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54ECA" w:rsidTr="00254ECA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54ECA" w:rsidRDefault="00254ECA" w:rsidP="007E7106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254ECA" w:rsidTr="00254ECA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254ECA" w:rsidRDefault="00254ECA" w:rsidP="007E710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254ECA" w:rsidTr="00254ECA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CA" w:rsidRDefault="00254ECA" w:rsidP="007E710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54ECA" w:rsidRDefault="00254ECA" w:rsidP="007E710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CA" w:rsidRDefault="00254ECA" w:rsidP="007E710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254ECA" w:rsidTr="00254ECA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CA" w:rsidRDefault="00254ECA" w:rsidP="007E710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54ECA" w:rsidRDefault="00254ECA" w:rsidP="007E710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CA" w:rsidRDefault="00254ECA" w:rsidP="007E710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254ECA" w:rsidTr="00254ECA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CA" w:rsidRDefault="00254ECA" w:rsidP="007E710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54ECA" w:rsidRDefault="00254ECA" w:rsidP="007E710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ECA" w:rsidRDefault="00254ECA" w:rsidP="007E710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E96" w:rsidRDefault="00D87E96">
      <w:r>
        <w:separator/>
      </w:r>
    </w:p>
  </w:endnote>
  <w:endnote w:type="continuationSeparator" w:id="0">
    <w:p w:rsidR="00D87E96" w:rsidRDefault="00D87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209" w:rsidRDefault="008562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209" w:rsidRDefault="008562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E96" w:rsidRDefault="00D87E96">
      <w:r>
        <w:separator/>
      </w:r>
    </w:p>
  </w:footnote>
  <w:footnote w:type="continuationSeparator" w:id="0">
    <w:p w:rsidR="00D87E96" w:rsidRDefault="00D87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209" w:rsidRDefault="008562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209" w:rsidRDefault="008562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31E0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E96"/>
    <w:rsid w:val="00020F7D"/>
    <w:rsid w:val="000867FD"/>
    <w:rsid w:val="000D4867"/>
    <w:rsid w:val="00101BF2"/>
    <w:rsid w:val="00156BE1"/>
    <w:rsid w:val="00203C73"/>
    <w:rsid w:val="002346CB"/>
    <w:rsid w:val="00254ECA"/>
    <w:rsid w:val="002827B1"/>
    <w:rsid w:val="003D6335"/>
    <w:rsid w:val="003F5AA9"/>
    <w:rsid w:val="00446A72"/>
    <w:rsid w:val="00460999"/>
    <w:rsid w:val="004B1CBF"/>
    <w:rsid w:val="00606FAB"/>
    <w:rsid w:val="00741AC8"/>
    <w:rsid w:val="00856209"/>
    <w:rsid w:val="009200B1"/>
    <w:rsid w:val="009C19AD"/>
    <w:rsid w:val="00A02D66"/>
    <w:rsid w:val="00C446A2"/>
    <w:rsid w:val="00C8648B"/>
    <w:rsid w:val="00D3160B"/>
    <w:rsid w:val="00D87E96"/>
    <w:rsid w:val="00E622BF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526F06-A01F-4577-8775-FE324D914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648</Words>
  <Characters>6901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6</cp:revision>
  <cp:lastPrinted>2001-01-24T12:21:00Z</cp:lastPrinted>
  <dcterms:created xsi:type="dcterms:W3CDTF">2022-10-28T08:18:00Z</dcterms:created>
  <dcterms:modified xsi:type="dcterms:W3CDTF">2022-11-08T08:27:00Z</dcterms:modified>
</cp:coreProperties>
</file>