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ECECB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459A4" w:rsidRPr="00C459A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91021E1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AF09060" w14:textId="77777777" w:rsidR="006676AE" w:rsidRPr="0012157F" w:rsidRDefault="00C459A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459A4">
        <w:rPr>
          <w:rFonts w:ascii="Arial" w:hAnsi="Arial" w:cs="Arial"/>
        </w:rPr>
        <w:t>Gmina Woźniki</w:t>
      </w:r>
    </w:p>
    <w:p w14:paraId="29DF9256" w14:textId="77777777" w:rsidR="006676AE" w:rsidRPr="0012157F" w:rsidRDefault="00C459A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459A4">
        <w:rPr>
          <w:rFonts w:ascii="Arial" w:hAnsi="Arial" w:cs="Arial"/>
        </w:rPr>
        <w:t>Rynek</w:t>
      </w:r>
      <w:r w:rsidR="006676AE" w:rsidRPr="0012157F">
        <w:rPr>
          <w:rFonts w:ascii="Arial" w:hAnsi="Arial" w:cs="Arial"/>
        </w:rPr>
        <w:t xml:space="preserve"> </w:t>
      </w:r>
      <w:r w:rsidRPr="00C459A4">
        <w:rPr>
          <w:rFonts w:ascii="Arial" w:hAnsi="Arial" w:cs="Arial"/>
        </w:rPr>
        <w:t>11</w:t>
      </w:r>
      <w:r w:rsidR="006676AE" w:rsidRPr="0012157F">
        <w:rPr>
          <w:rFonts w:ascii="Arial" w:hAnsi="Arial" w:cs="Arial"/>
        </w:rPr>
        <w:t xml:space="preserve"> </w:t>
      </w:r>
    </w:p>
    <w:p w14:paraId="00FDB09B" w14:textId="77777777" w:rsidR="00F90CD1" w:rsidRDefault="00C459A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459A4">
        <w:rPr>
          <w:rFonts w:ascii="Arial" w:hAnsi="Arial" w:cs="Arial"/>
        </w:rPr>
        <w:t>42-289</w:t>
      </w:r>
      <w:r w:rsidR="006676AE" w:rsidRPr="0012157F">
        <w:rPr>
          <w:rFonts w:ascii="Arial" w:hAnsi="Arial" w:cs="Arial"/>
        </w:rPr>
        <w:t xml:space="preserve"> </w:t>
      </w:r>
      <w:r w:rsidRPr="00C459A4">
        <w:rPr>
          <w:rFonts w:ascii="Arial" w:hAnsi="Arial" w:cs="Arial"/>
        </w:rPr>
        <w:t>Woźniki</w:t>
      </w:r>
    </w:p>
    <w:p w14:paraId="1F6CE91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037462A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38B95A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CFA234B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328C5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E37E20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0E6B04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D05AB8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D9206B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459A4" w:rsidRPr="0012157F" w14:paraId="7A118611" w14:textId="77777777" w:rsidTr="00197758">
        <w:tc>
          <w:tcPr>
            <w:tcW w:w="9104" w:type="dxa"/>
            <w:shd w:val="clear" w:color="auto" w:fill="D9D9D9"/>
          </w:tcPr>
          <w:p w14:paraId="5617E4C2" w14:textId="77777777" w:rsidR="00C459A4" w:rsidRPr="0012157F" w:rsidRDefault="00C459A4" w:rsidP="0019775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DAFB73F" w14:textId="32583182" w:rsidR="00C459A4" w:rsidRPr="0012157F" w:rsidRDefault="00C459A4" w:rsidP="001977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459A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459A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459A4">
              <w:rPr>
                <w:rFonts w:ascii="Arial" w:hAnsi="Arial" w:cs="Arial"/>
                <w:sz w:val="24"/>
                <w:szCs w:val="24"/>
              </w:rPr>
              <w:t>. Dz.U. z 202</w:t>
            </w:r>
            <w:r w:rsidR="00AC3470">
              <w:rPr>
                <w:rFonts w:ascii="Arial" w:hAnsi="Arial" w:cs="Arial"/>
                <w:sz w:val="24"/>
                <w:szCs w:val="24"/>
              </w:rPr>
              <w:t>2</w:t>
            </w:r>
            <w:r w:rsidRPr="00C459A4">
              <w:rPr>
                <w:rFonts w:ascii="Arial" w:hAnsi="Arial" w:cs="Arial"/>
                <w:sz w:val="24"/>
                <w:szCs w:val="24"/>
              </w:rPr>
              <w:t>r. poz. 1</w:t>
            </w:r>
            <w:r w:rsidR="00AC3470">
              <w:rPr>
                <w:rFonts w:ascii="Arial" w:hAnsi="Arial" w:cs="Arial"/>
                <w:sz w:val="24"/>
                <w:szCs w:val="24"/>
              </w:rPr>
              <w:t>710</w:t>
            </w:r>
            <w:r w:rsidRPr="00C459A4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C459A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459A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915E4C0" w14:textId="77777777" w:rsidR="00C459A4" w:rsidRPr="00612283" w:rsidRDefault="00C459A4" w:rsidP="0019775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7F54CC7" w14:textId="77777777" w:rsidR="00C459A4" w:rsidRPr="00612283" w:rsidRDefault="00C459A4" w:rsidP="00197758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88F3C86" w14:textId="77777777" w:rsidR="00C459A4" w:rsidRPr="0012157F" w:rsidRDefault="00C459A4" w:rsidP="0019775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D512C8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E25A4FB" w14:textId="77777777" w:rsidR="00E50194" w:rsidRDefault="00C459A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459A4">
        <w:rPr>
          <w:rFonts w:ascii="Arial" w:hAnsi="Arial" w:cs="Arial"/>
          <w:b/>
          <w:sz w:val="24"/>
          <w:szCs w:val="24"/>
        </w:rPr>
        <w:t>Zimowe utrzymanie dróg powiatowych i chodników przy drogach powiatowych na terenie Gminy Woźniki.</w:t>
      </w:r>
    </w:p>
    <w:p w14:paraId="05373A02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459A4" w:rsidRPr="00C459A4">
        <w:rPr>
          <w:rFonts w:ascii="Arial" w:hAnsi="Arial" w:cs="Arial"/>
          <w:b/>
          <w:sz w:val="24"/>
          <w:szCs w:val="24"/>
        </w:rPr>
        <w:t>ZP 271.18.2022</w:t>
      </w:r>
    </w:p>
    <w:p w14:paraId="32B905E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459A4" w:rsidRPr="00C459A4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F4465A2" w14:textId="77777777" w:rsidTr="00650D6C">
        <w:tc>
          <w:tcPr>
            <w:tcW w:w="9104" w:type="dxa"/>
            <w:shd w:val="clear" w:color="auto" w:fill="D9D9D9"/>
          </w:tcPr>
          <w:p w14:paraId="7F24BBC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DFBD570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137FE83" w14:textId="77777777" w:rsidR="00C459A4" w:rsidRPr="00992BD8" w:rsidRDefault="00C459A4" w:rsidP="00C459A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C2B8C61" w14:textId="77777777" w:rsidR="002426FF" w:rsidRPr="00A44833" w:rsidRDefault="00C459A4" w:rsidP="00C459A4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0DB54633" w14:textId="77777777" w:rsidR="00C459A4" w:rsidRPr="0012157F" w:rsidRDefault="00C459A4" w:rsidP="00C459A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E52D31D" w14:textId="77777777" w:rsidR="00C459A4" w:rsidRPr="0012157F" w:rsidRDefault="00C459A4" w:rsidP="00C459A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4A79EF67" w14:textId="77777777" w:rsidR="00C459A4" w:rsidRPr="0012157F" w:rsidRDefault="00C459A4" w:rsidP="00C459A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</w:t>
      </w:r>
      <w:r w:rsidRPr="0012157F">
        <w:rPr>
          <w:rFonts w:ascii="Arial" w:hAnsi="Arial" w:cs="Arial"/>
          <w:sz w:val="24"/>
          <w:szCs w:val="24"/>
        </w:rPr>
        <w:lastRenderedPageBreak/>
        <w:t>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2E2239A" w14:textId="77777777" w:rsidR="00C459A4" w:rsidRPr="00A44833" w:rsidRDefault="00C459A4" w:rsidP="00C459A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87C94F9" w14:textId="77777777" w:rsidR="00C459A4" w:rsidRPr="0012157F" w:rsidRDefault="00C459A4" w:rsidP="00C459A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E6BFFFA" w14:textId="77777777" w:rsidR="00C459A4" w:rsidRPr="0012157F" w:rsidRDefault="00C459A4" w:rsidP="00C459A4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0480CD5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721409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1B89CF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26B09C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F62BA95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99CD52C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5862D64" w14:textId="77777777" w:rsidTr="00CD4DD1">
        <w:tc>
          <w:tcPr>
            <w:tcW w:w="9104" w:type="dxa"/>
            <w:shd w:val="clear" w:color="auto" w:fill="D9D9D9"/>
          </w:tcPr>
          <w:p w14:paraId="50AADA51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788389C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4B038F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085F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172D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459A4" w:rsidRPr="0012157F" w14:paraId="577F90DE" w14:textId="77777777" w:rsidTr="001977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71E4D" w14:textId="77777777" w:rsidR="00C459A4" w:rsidRPr="0012157F" w:rsidRDefault="00C459A4" w:rsidP="001977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22207" w14:textId="77777777" w:rsidR="00C459A4" w:rsidRPr="0012157F" w:rsidRDefault="00C459A4" w:rsidP="001977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59A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80026E8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Jako spełniający warunki udziału w postępowaniu zostaną ocenieni Wykonawcy, którzy w zakresie warunku wykażą:</w:t>
            </w:r>
          </w:p>
          <w:p w14:paraId="28E16D3F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>1. dysponowanie odpowiednim potencjałem technicznym. Wymagane minimum sprzętu zgodnie ze specyfikacją techniczną zadania: ZIMOWE UTRZYMANIE DRÓG POWIATOWYCH NA TERENIE GMINY WOŹNIKI</w:t>
            </w:r>
          </w:p>
          <w:p w14:paraId="6B28D0FE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E68894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 xml:space="preserve">Dla zadania nr 1: </w:t>
            </w:r>
          </w:p>
          <w:p w14:paraId="02124340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 xml:space="preserve">- dysponujący co najmniej następującym sprzętem: </w:t>
            </w:r>
          </w:p>
          <w:p w14:paraId="11AAAB8B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 xml:space="preserve">    - </w:t>
            </w:r>
            <w:proofErr w:type="spellStart"/>
            <w:r w:rsidRPr="00C459A4">
              <w:rPr>
                <w:rFonts w:ascii="Arial" w:hAnsi="Arial" w:cs="Arial"/>
                <w:sz w:val="24"/>
                <w:szCs w:val="24"/>
              </w:rPr>
              <w:t>pługo</w:t>
            </w:r>
            <w:proofErr w:type="spellEnd"/>
            <w:r w:rsidRPr="00C459A4">
              <w:rPr>
                <w:rFonts w:ascii="Arial" w:hAnsi="Arial" w:cs="Arial"/>
                <w:sz w:val="24"/>
                <w:szCs w:val="24"/>
              </w:rPr>
              <w:t xml:space="preserve">-piaskarka - 2 szt., </w:t>
            </w:r>
          </w:p>
          <w:p w14:paraId="5B83BD4D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 xml:space="preserve">    - sprzęt pomocniczy: ładowarka - 1 szt., </w:t>
            </w:r>
          </w:p>
          <w:p w14:paraId="68022097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 xml:space="preserve">Dla zadania nr 2: </w:t>
            </w:r>
          </w:p>
          <w:p w14:paraId="34A93718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 xml:space="preserve">- dysponujący co najmniej następującym sprzętem: </w:t>
            </w:r>
          </w:p>
          <w:p w14:paraId="5AB35F52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 xml:space="preserve">    - </w:t>
            </w:r>
            <w:proofErr w:type="spellStart"/>
            <w:r w:rsidRPr="00C459A4">
              <w:rPr>
                <w:rFonts w:ascii="Arial" w:hAnsi="Arial" w:cs="Arial"/>
                <w:sz w:val="24"/>
                <w:szCs w:val="24"/>
              </w:rPr>
              <w:t>pługo</w:t>
            </w:r>
            <w:proofErr w:type="spellEnd"/>
            <w:r w:rsidRPr="00C459A4">
              <w:rPr>
                <w:rFonts w:ascii="Arial" w:hAnsi="Arial" w:cs="Arial"/>
                <w:sz w:val="24"/>
                <w:szCs w:val="24"/>
              </w:rPr>
              <w:t xml:space="preserve">-piaskarka - 2 szt., </w:t>
            </w:r>
          </w:p>
          <w:p w14:paraId="2E5CB132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 xml:space="preserve">    - sprzęt pomocniczy: ładowarka - 1 szt., </w:t>
            </w:r>
          </w:p>
          <w:p w14:paraId="35068DED" w14:textId="77777777" w:rsidR="00C459A4" w:rsidRPr="0012157F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C459A4" w:rsidRPr="0012157F" w14:paraId="70CDD55A" w14:textId="77777777" w:rsidTr="001977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7155" w14:textId="77777777" w:rsidR="00C459A4" w:rsidRPr="0012157F" w:rsidRDefault="00C459A4" w:rsidP="001977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9BE2B" w14:textId="77777777" w:rsidR="00C459A4" w:rsidRPr="0012157F" w:rsidRDefault="00C459A4" w:rsidP="001977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59A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6414DDD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2254F3C0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>Zamawiający wymaga, aby Wykonawca posiadał ubezpieczenie odpowiedzialności cywilnej w zakresie prowadzonej działalności:</w:t>
            </w:r>
          </w:p>
          <w:p w14:paraId="3017C5C6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>- Dla zadania nr 1 - na kwotę minimum: 100.000,00 zł (słownie: sto tysięcy złotych).</w:t>
            </w:r>
          </w:p>
          <w:p w14:paraId="1B0AF92D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>- Dla zadania nr 2 - na kwotę minimum: 100.000,00 zł (słownie: sto tysięcy złotych).</w:t>
            </w:r>
          </w:p>
          <w:p w14:paraId="0F05E853" w14:textId="77777777" w:rsidR="00C459A4" w:rsidRPr="00C459A4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>W przypadku gdy Wykonawca składa ofertę na więcej niż jedną część zamówienia, musi wykazać, że posiada ubezpieczenie od odpowiedzialności cywilnej na kwotę stanowiącą sumę kwot gwarancyjnych, określonych dla każdego z zadań.</w:t>
            </w:r>
          </w:p>
          <w:p w14:paraId="70AE7BBC" w14:textId="77777777" w:rsidR="00C459A4" w:rsidRPr="0012157F" w:rsidRDefault="00C459A4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59A4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237ED9D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4785949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8061E3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DC2C00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34DE3C1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E27055B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A054E47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898B89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5EE0E3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8A3FE8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668D491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02A80C3" w14:textId="77777777" w:rsidTr="00CD4DD1">
        <w:tc>
          <w:tcPr>
            <w:tcW w:w="9104" w:type="dxa"/>
            <w:shd w:val="clear" w:color="auto" w:fill="D9D9D9"/>
          </w:tcPr>
          <w:p w14:paraId="0EAF8FC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99A5B4E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F0A8EC0" w14:textId="77777777" w:rsidTr="00847232">
        <w:tc>
          <w:tcPr>
            <w:tcW w:w="9104" w:type="dxa"/>
            <w:shd w:val="clear" w:color="auto" w:fill="D9D9D9"/>
          </w:tcPr>
          <w:p w14:paraId="31ADAE75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3134A33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612301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2CC9B1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E67521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CC5432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AE003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C4C1287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6FB43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6250E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3C7092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5B72FC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B1B75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94CC9" w14:textId="77777777" w:rsidR="00803A2E" w:rsidRDefault="00803A2E" w:rsidP="0038231F">
      <w:pPr>
        <w:spacing w:after="0" w:line="240" w:lineRule="auto"/>
      </w:pPr>
      <w:r>
        <w:separator/>
      </w:r>
    </w:p>
  </w:endnote>
  <w:endnote w:type="continuationSeparator" w:id="0">
    <w:p w14:paraId="59236724" w14:textId="77777777" w:rsidR="00803A2E" w:rsidRDefault="00803A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BB0AC" w14:textId="77777777" w:rsidR="00C459A4" w:rsidRDefault="00C459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514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FCDF3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1A443" w14:textId="77777777" w:rsidR="00C459A4" w:rsidRDefault="00C459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7E8FC" w14:textId="77777777" w:rsidR="00803A2E" w:rsidRDefault="00803A2E" w:rsidP="0038231F">
      <w:pPr>
        <w:spacing w:after="0" w:line="240" w:lineRule="auto"/>
      </w:pPr>
      <w:r>
        <w:separator/>
      </w:r>
    </w:p>
  </w:footnote>
  <w:footnote w:type="continuationSeparator" w:id="0">
    <w:p w14:paraId="30DD4131" w14:textId="77777777" w:rsidR="00803A2E" w:rsidRDefault="00803A2E" w:rsidP="0038231F">
      <w:pPr>
        <w:spacing w:after="0" w:line="240" w:lineRule="auto"/>
      </w:pPr>
      <w:r>
        <w:continuationSeparator/>
      </w:r>
    </w:p>
  </w:footnote>
  <w:footnote w:id="1">
    <w:p w14:paraId="15C049F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E1981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956A2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1616F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799AB" w14:textId="77777777" w:rsidR="00C459A4" w:rsidRDefault="00C45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40750" w14:textId="77777777" w:rsidR="00C459A4" w:rsidRDefault="00C45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FB415" w14:textId="77777777" w:rsidR="00C459A4" w:rsidRDefault="00C459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186541">
    <w:abstractNumId w:val="11"/>
  </w:num>
  <w:num w:numId="2" w16cid:durableId="1261795141">
    <w:abstractNumId w:val="0"/>
  </w:num>
  <w:num w:numId="3" w16cid:durableId="1545948606">
    <w:abstractNumId w:val="10"/>
  </w:num>
  <w:num w:numId="4" w16cid:durableId="824126896">
    <w:abstractNumId w:val="13"/>
  </w:num>
  <w:num w:numId="5" w16cid:durableId="2082480876">
    <w:abstractNumId w:val="12"/>
  </w:num>
  <w:num w:numId="6" w16cid:durableId="2010059282">
    <w:abstractNumId w:val="9"/>
  </w:num>
  <w:num w:numId="7" w16cid:durableId="2056855415">
    <w:abstractNumId w:val="1"/>
  </w:num>
  <w:num w:numId="8" w16cid:durableId="1276057470">
    <w:abstractNumId w:val="6"/>
  </w:num>
  <w:num w:numId="9" w16cid:durableId="59716532">
    <w:abstractNumId w:val="4"/>
  </w:num>
  <w:num w:numId="10" w16cid:durableId="1253703854">
    <w:abstractNumId w:val="7"/>
  </w:num>
  <w:num w:numId="11" w16cid:durableId="980303167">
    <w:abstractNumId w:val="5"/>
  </w:num>
  <w:num w:numId="12" w16cid:durableId="1838614489">
    <w:abstractNumId w:val="8"/>
  </w:num>
  <w:num w:numId="13" w16cid:durableId="774712461">
    <w:abstractNumId w:val="3"/>
  </w:num>
  <w:num w:numId="14" w16cid:durableId="1450663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A2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3A2E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51"/>
    <w:rsid w:val="00A90D0E"/>
    <w:rsid w:val="00AC347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59A4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A40F7"/>
  <w15:docId w15:val="{918C7C89-9C0C-48A7-9143-041B2FC33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1027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2022-10-31T12:51:00Z</dcterms:created>
  <dcterms:modified xsi:type="dcterms:W3CDTF">2022-10-31T12:51:00Z</dcterms:modified>
</cp:coreProperties>
</file>