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AD53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A3422" w:rsidRPr="00DA3422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EEF1DE6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65AC4BE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33A6BBD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A3422" w:rsidRPr="00DA3422">
        <w:rPr>
          <w:rFonts w:ascii="Arial" w:hAnsi="Arial" w:cs="Arial"/>
        </w:rPr>
        <w:t>Gmina Woźniki</w:t>
      </w:r>
    </w:p>
    <w:p w14:paraId="53440CC6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A3422" w:rsidRPr="00DA3422">
        <w:rPr>
          <w:rFonts w:ascii="Arial" w:hAnsi="Arial" w:cs="Arial"/>
        </w:rPr>
        <w:t>Rynek</w:t>
      </w:r>
      <w:r w:rsidRPr="0012157F">
        <w:rPr>
          <w:rFonts w:ascii="Arial" w:hAnsi="Arial" w:cs="Arial"/>
        </w:rPr>
        <w:t xml:space="preserve"> </w:t>
      </w:r>
      <w:r w:rsidR="00DA3422" w:rsidRPr="00DA3422">
        <w:rPr>
          <w:rFonts w:ascii="Arial" w:hAnsi="Arial" w:cs="Arial"/>
        </w:rPr>
        <w:t>11</w:t>
      </w:r>
      <w:r w:rsidRPr="0012157F">
        <w:rPr>
          <w:rFonts w:ascii="Arial" w:hAnsi="Arial" w:cs="Arial"/>
        </w:rPr>
        <w:t xml:space="preserve"> </w:t>
      </w:r>
    </w:p>
    <w:p w14:paraId="74AADCF8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A3422" w:rsidRPr="00DA3422">
        <w:rPr>
          <w:rFonts w:ascii="Arial" w:hAnsi="Arial" w:cs="Arial"/>
        </w:rPr>
        <w:t>42-289</w:t>
      </w:r>
      <w:r w:rsidRPr="0012157F">
        <w:rPr>
          <w:rFonts w:ascii="Arial" w:hAnsi="Arial" w:cs="Arial"/>
        </w:rPr>
        <w:t xml:space="preserve"> </w:t>
      </w:r>
      <w:r w:rsidR="00DA3422" w:rsidRPr="00DA3422">
        <w:rPr>
          <w:rFonts w:ascii="Arial" w:hAnsi="Arial" w:cs="Arial"/>
        </w:rPr>
        <w:t>Woźniki</w:t>
      </w:r>
    </w:p>
    <w:p w14:paraId="59EC1C8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20EC8B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C363F3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823DFB1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3498AC7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75DC95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401C84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36E06B8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1F048508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A3422" w:rsidRPr="0012157F" w14:paraId="671FDF01" w14:textId="77777777" w:rsidTr="00197758">
        <w:tc>
          <w:tcPr>
            <w:tcW w:w="9104" w:type="dxa"/>
            <w:shd w:val="clear" w:color="auto" w:fill="D9D9D9"/>
          </w:tcPr>
          <w:p w14:paraId="0B7042A0" w14:textId="77777777" w:rsidR="00DA3422" w:rsidRPr="00D762C5" w:rsidRDefault="00DA3422" w:rsidP="0019775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6CB8A8DF" w14:textId="210CEA29" w:rsidR="00DA3422" w:rsidRDefault="00DA3422" w:rsidP="0019775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DA342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A342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A3422">
              <w:rPr>
                <w:rFonts w:ascii="Arial" w:hAnsi="Arial" w:cs="Arial"/>
                <w:sz w:val="24"/>
                <w:szCs w:val="24"/>
              </w:rPr>
              <w:t>. Dz.U. z 202</w:t>
            </w:r>
            <w:r w:rsidR="00A959C7">
              <w:rPr>
                <w:rFonts w:ascii="Arial" w:hAnsi="Arial" w:cs="Arial"/>
                <w:sz w:val="24"/>
                <w:szCs w:val="24"/>
              </w:rPr>
              <w:t>2</w:t>
            </w:r>
            <w:r w:rsidRPr="00DA3422">
              <w:rPr>
                <w:rFonts w:ascii="Arial" w:hAnsi="Arial" w:cs="Arial"/>
                <w:sz w:val="24"/>
                <w:szCs w:val="24"/>
              </w:rPr>
              <w:t>r. poz. 1</w:t>
            </w:r>
            <w:r w:rsidR="00A959C7">
              <w:rPr>
                <w:rFonts w:ascii="Arial" w:hAnsi="Arial" w:cs="Arial"/>
                <w:sz w:val="24"/>
                <w:szCs w:val="24"/>
              </w:rPr>
              <w:t>710</w:t>
            </w:r>
            <w:r w:rsidRPr="00DA3422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Pr="00DA342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A342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336E6C" w14:textId="77777777" w:rsidR="00DA3422" w:rsidRPr="00534752" w:rsidRDefault="00DA3422" w:rsidP="00197758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CBB04E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DB8E797" w14:textId="77777777" w:rsidR="00E50194" w:rsidRDefault="00DA342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A3422">
        <w:rPr>
          <w:rFonts w:ascii="Arial" w:hAnsi="Arial" w:cs="Arial"/>
          <w:b/>
          <w:sz w:val="24"/>
          <w:szCs w:val="24"/>
        </w:rPr>
        <w:t>Zimowe utrzymanie dróg powiatowych i chodników przy drogach powiatowych na terenie Gminy Woźniki.</w:t>
      </w:r>
    </w:p>
    <w:p w14:paraId="7999707B" w14:textId="77777777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A3422" w:rsidRPr="00DA3422">
        <w:rPr>
          <w:rFonts w:ascii="Arial" w:hAnsi="Arial" w:cs="Arial"/>
          <w:b/>
          <w:sz w:val="24"/>
          <w:szCs w:val="24"/>
        </w:rPr>
        <w:t>ZP 271.18.2022</w:t>
      </w:r>
    </w:p>
    <w:p w14:paraId="0E7D1CB7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A3422" w:rsidRPr="00DA3422">
        <w:rPr>
          <w:rFonts w:ascii="Arial" w:hAnsi="Arial" w:cs="Arial"/>
          <w:b/>
          <w:sz w:val="24"/>
          <w:szCs w:val="24"/>
        </w:rPr>
        <w:t>Gmina Woźniki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2482505" w14:textId="77777777" w:rsidTr="00650D6C">
        <w:tc>
          <w:tcPr>
            <w:tcW w:w="9104" w:type="dxa"/>
            <w:shd w:val="clear" w:color="auto" w:fill="D9D9D9"/>
          </w:tcPr>
          <w:p w14:paraId="70C3600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4C0EC15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82DD578" w14:textId="77777777" w:rsidR="00DA3422" w:rsidRPr="00992BD8" w:rsidRDefault="00DA3422" w:rsidP="00DA342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1632F8B" w14:textId="77777777" w:rsidR="002426FF" w:rsidRPr="00922A11" w:rsidRDefault="00DA3422" w:rsidP="00DA3422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5239DE5" w14:textId="77777777" w:rsidR="00DA3422" w:rsidRPr="0012157F" w:rsidRDefault="00DA3422" w:rsidP="00DA34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26D2F16" w14:textId="77777777" w:rsidR="00DA3422" w:rsidRPr="0012157F" w:rsidRDefault="00DA3422" w:rsidP="00DA34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14:paraId="41B43C94" w14:textId="77777777" w:rsidR="00DA3422" w:rsidRPr="0012157F" w:rsidRDefault="00DA3422" w:rsidP="00DA342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</w:t>
      </w:r>
      <w:r w:rsidRPr="0012157F">
        <w:rPr>
          <w:rFonts w:ascii="Arial" w:hAnsi="Arial" w:cs="Arial"/>
          <w:sz w:val="24"/>
          <w:szCs w:val="24"/>
        </w:rPr>
        <w:lastRenderedPageBreak/>
        <w:t>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A84CE96" w14:textId="77777777" w:rsidR="00DA3422" w:rsidRPr="00922A11" w:rsidRDefault="00DA3422" w:rsidP="00DA342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3F61BA6" w14:textId="77777777" w:rsidR="00DA3422" w:rsidRPr="0012157F" w:rsidRDefault="00DA3422" w:rsidP="00DA342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38F69E6" w14:textId="77777777" w:rsidR="00DA3422" w:rsidRPr="0012157F" w:rsidRDefault="00DA3422" w:rsidP="00DA3422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FDE780C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64B00F8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BD2580A" w14:textId="77777777" w:rsidTr="00CD4DD1">
        <w:tc>
          <w:tcPr>
            <w:tcW w:w="9104" w:type="dxa"/>
            <w:shd w:val="clear" w:color="auto" w:fill="D9D9D9"/>
          </w:tcPr>
          <w:p w14:paraId="51502CC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F881C46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091EB0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17C7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02B8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A3422" w:rsidRPr="0012157F" w14:paraId="3F64FEE4" w14:textId="77777777" w:rsidTr="001977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13180" w14:textId="77777777" w:rsidR="00DA3422" w:rsidRPr="0012157F" w:rsidRDefault="00DA3422" w:rsidP="001977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4AE73" w14:textId="77777777" w:rsidR="00DA3422" w:rsidRPr="0012157F" w:rsidRDefault="00DA3422" w:rsidP="001977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342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6A55F65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Jako spełniający warunki udziału w postępowaniu zostaną ocenieni Wykonawcy, którzy w zakresie warunku wykażą:</w:t>
            </w:r>
          </w:p>
          <w:p w14:paraId="71499C00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1. dysponowanie odpowiednim potencjałem technicznym. Wymagane minimum sprzętu zgodnie ze specyfikacją techniczną zadania: ZIMOWE UTRZYMANIE DRÓG POWIATOWYCH NA TERENIE GMINY WOŹNIKI</w:t>
            </w:r>
          </w:p>
          <w:p w14:paraId="2FF2A4F0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AAE4543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 xml:space="preserve">Dla zadania nr 1: </w:t>
            </w:r>
          </w:p>
          <w:p w14:paraId="5AA3C60C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 xml:space="preserve">- dysponujący co najmniej następującym sprzętem: </w:t>
            </w:r>
          </w:p>
          <w:p w14:paraId="57F1A8BA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 xml:space="preserve">    - </w:t>
            </w:r>
            <w:proofErr w:type="spellStart"/>
            <w:r w:rsidRPr="00DA3422">
              <w:rPr>
                <w:rFonts w:ascii="Arial" w:hAnsi="Arial" w:cs="Arial"/>
                <w:sz w:val="24"/>
                <w:szCs w:val="24"/>
              </w:rPr>
              <w:t>pługo</w:t>
            </w:r>
            <w:proofErr w:type="spellEnd"/>
            <w:r w:rsidRPr="00DA3422">
              <w:rPr>
                <w:rFonts w:ascii="Arial" w:hAnsi="Arial" w:cs="Arial"/>
                <w:sz w:val="24"/>
                <w:szCs w:val="24"/>
              </w:rPr>
              <w:t xml:space="preserve">-piaskarka - 2 szt., </w:t>
            </w:r>
          </w:p>
          <w:p w14:paraId="6CE2D6C3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 xml:space="preserve">    - sprzęt pomocniczy: ładowarka - 1 szt., </w:t>
            </w:r>
          </w:p>
          <w:p w14:paraId="5555E5F5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 xml:space="preserve">Dla zadania nr 2: </w:t>
            </w:r>
          </w:p>
          <w:p w14:paraId="5B63D03A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 xml:space="preserve">- dysponujący co najmniej następującym sprzętem: </w:t>
            </w:r>
          </w:p>
          <w:p w14:paraId="1F383450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 xml:space="preserve">    - </w:t>
            </w:r>
            <w:proofErr w:type="spellStart"/>
            <w:r w:rsidRPr="00DA3422">
              <w:rPr>
                <w:rFonts w:ascii="Arial" w:hAnsi="Arial" w:cs="Arial"/>
                <w:sz w:val="24"/>
                <w:szCs w:val="24"/>
              </w:rPr>
              <w:t>pługo</w:t>
            </w:r>
            <w:proofErr w:type="spellEnd"/>
            <w:r w:rsidRPr="00DA3422">
              <w:rPr>
                <w:rFonts w:ascii="Arial" w:hAnsi="Arial" w:cs="Arial"/>
                <w:sz w:val="24"/>
                <w:szCs w:val="24"/>
              </w:rPr>
              <w:t xml:space="preserve">-piaskarka - 2 szt., </w:t>
            </w:r>
          </w:p>
          <w:p w14:paraId="4A3BA279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 xml:space="preserve">    - sprzęt pomocniczy: ładowarka - 1 szt., </w:t>
            </w:r>
          </w:p>
          <w:p w14:paraId="6CD4EBBF" w14:textId="77777777" w:rsidR="00DA3422" w:rsidRPr="0012157F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  <w:tr w:rsidR="00DA3422" w:rsidRPr="0012157F" w14:paraId="4221641B" w14:textId="77777777" w:rsidTr="001977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33816" w14:textId="77777777" w:rsidR="00DA3422" w:rsidRPr="0012157F" w:rsidRDefault="00DA3422" w:rsidP="0019775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73DE" w14:textId="77777777" w:rsidR="00DA3422" w:rsidRPr="0012157F" w:rsidRDefault="00DA3422" w:rsidP="0019775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A342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FF8D740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686696A7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Zamawiający wymaga, aby Wykonawca posiadał ubezpieczenie odpowiedzialności cywilnej w zakresie prowadzonej działalności:</w:t>
            </w:r>
          </w:p>
          <w:p w14:paraId="42AE6DCB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- Dla zadania nr 1 - na kwotę minimum: 100.000,00 zł (słownie: sto tysięcy złotych).</w:t>
            </w:r>
          </w:p>
          <w:p w14:paraId="38B6D884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- Dla zadania nr 2 - na kwotę minimum: 100.000,00 zł (słownie: sto tysięcy złotych).</w:t>
            </w:r>
          </w:p>
          <w:p w14:paraId="599D1CA3" w14:textId="77777777" w:rsidR="00DA3422" w:rsidRPr="00DA3422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W przypadku gdy Wykonawca składa ofertę na więcej niż jedną część zamówienia, musi wykazać, że posiada ubezpieczenie od odpowiedzialności cywilnej na kwotę stanowiącą sumę kwot gwarancyjnych, określonych dla każdego z zadań.</w:t>
            </w:r>
          </w:p>
          <w:p w14:paraId="7B608D80" w14:textId="77777777" w:rsidR="00DA3422" w:rsidRPr="0012157F" w:rsidRDefault="00DA3422" w:rsidP="0019775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3422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14:paraId="160A3C59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32C4245" w14:textId="77777777" w:rsidTr="00CD4DD1">
        <w:tc>
          <w:tcPr>
            <w:tcW w:w="9104" w:type="dxa"/>
            <w:shd w:val="clear" w:color="auto" w:fill="D9D9D9"/>
          </w:tcPr>
          <w:p w14:paraId="21B9E25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3F75325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A5EA451" w14:textId="77777777" w:rsidTr="00847232">
        <w:tc>
          <w:tcPr>
            <w:tcW w:w="9104" w:type="dxa"/>
            <w:shd w:val="clear" w:color="auto" w:fill="D9D9D9"/>
          </w:tcPr>
          <w:p w14:paraId="423D728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BD28F0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C5734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CE3668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E1CBD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356064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63C498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DCC709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CC70B3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0C40F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C26326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0697DD9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A0DF082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2AB80" w14:textId="77777777" w:rsidR="00105553" w:rsidRDefault="00105553" w:rsidP="0038231F">
      <w:pPr>
        <w:spacing w:after="0" w:line="240" w:lineRule="auto"/>
      </w:pPr>
      <w:r>
        <w:separator/>
      </w:r>
    </w:p>
  </w:endnote>
  <w:endnote w:type="continuationSeparator" w:id="0">
    <w:p w14:paraId="2AB85D30" w14:textId="77777777" w:rsidR="00105553" w:rsidRDefault="001055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C9DFB" w14:textId="77777777" w:rsidR="00DA3422" w:rsidRDefault="00DA34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9A4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FA78A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29F9E" w14:textId="77777777" w:rsidR="00DA3422" w:rsidRDefault="00DA34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A53B9" w14:textId="77777777" w:rsidR="00105553" w:rsidRDefault="00105553" w:rsidP="0038231F">
      <w:pPr>
        <w:spacing w:after="0" w:line="240" w:lineRule="auto"/>
      </w:pPr>
      <w:r>
        <w:separator/>
      </w:r>
    </w:p>
  </w:footnote>
  <w:footnote w:type="continuationSeparator" w:id="0">
    <w:p w14:paraId="5B3B49D7" w14:textId="77777777" w:rsidR="00105553" w:rsidRDefault="00105553" w:rsidP="0038231F">
      <w:pPr>
        <w:spacing w:after="0" w:line="240" w:lineRule="auto"/>
      </w:pPr>
      <w:r>
        <w:continuationSeparator/>
      </w:r>
    </w:p>
  </w:footnote>
  <w:footnote w:id="1">
    <w:p w14:paraId="1CD1C88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06469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CE27F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DE092F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E700A" w14:textId="77777777" w:rsidR="00DA3422" w:rsidRDefault="00DA34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8A37E" w14:textId="77777777" w:rsidR="00DA3422" w:rsidRDefault="00DA34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47572" w14:textId="77777777" w:rsidR="00DA3422" w:rsidRDefault="00DA34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442442">
    <w:abstractNumId w:val="11"/>
  </w:num>
  <w:num w:numId="2" w16cid:durableId="1158812960">
    <w:abstractNumId w:val="0"/>
  </w:num>
  <w:num w:numId="3" w16cid:durableId="606667362">
    <w:abstractNumId w:val="10"/>
  </w:num>
  <w:num w:numId="4" w16cid:durableId="522522964">
    <w:abstractNumId w:val="13"/>
  </w:num>
  <w:num w:numId="5" w16cid:durableId="79640924">
    <w:abstractNumId w:val="12"/>
  </w:num>
  <w:num w:numId="6" w16cid:durableId="744763466">
    <w:abstractNumId w:val="9"/>
  </w:num>
  <w:num w:numId="7" w16cid:durableId="1416703905">
    <w:abstractNumId w:val="1"/>
  </w:num>
  <w:num w:numId="8" w16cid:durableId="1790588474">
    <w:abstractNumId w:val="6"/>
  </w:num>
  <w:num w:numId="9" w16cid:durableId="108471891">
    <w:abstractNumId w:val="4"/>
  </w:num>
  <w:num w:numId="10" w16cid:durableId="1933469132">
    <w:abstractNumId w:val="7"/>
  </w:num>
  <w:num w:numId="11" w16cid:durableId="432015140">
    <w:abstractNumId w:val="5"/>
  </w:num>
  <w:num w:numId="12" w16cid:durableId="363138026">
    <w:abstractNumId w:val="8"/>
  </w:num>
  <w:num w:numId="13" w16cid:durableId="1042292797">
    <w:abstractNumId w:val="3"/>
  </w:num>
  <w:num w:numId="14" w16cid:durableId="2054117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53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555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59C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73D2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342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2C1CF5"/>
  <w15:docId w15:val="{068F0F9F-B468-455A-A9E7-0596FBEB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798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2022-10-31T12:54:00Z</dcterms:created>
  <dcterms:modified xsi:type="dcterms:W3CDTF">2022-10-31T12:54:00Z</dcterms:modified>
</cp:coreProperties>
</file>