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65C6C" w14:textId="77777777" w:rsidR="007E331F" w:rsidRPr="00FB03B3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D326A8" w:rsidRPr="00FB03B3">
        <w:rPr>
          <w:rFonts w:ascii="Arial" w:hAnsi="Arial" w:cs="Arial"/>
          <w:sz w:val="22"/>
          <w:szCs w:val="22"/>
        </w:rPr>
        <w:t>1</w:t>
      </w:r>
      <w:r w:rsidRPr="00FB03B3">
        <w:rPr>
          <w:rFonts w:ascii="Arial" w:hAnsi="Arial" w:cs="Arial"/>
          <w:sz w:val="22"/>
          <w:szCs w:val="22"/>
        </w:rPr>
        <w:t xml:space="preserve"> </w:t>
      </w:r>
      <w:r w:rsidRPr="00FB03B3">
        <w:rPr>
          <w:rFonts w:ascii="Arial" w:hAnsi="Arial" w:cs="Arial"/>
          <w:b w:val="0"/>
          <w:sz w:val="22"/>
          <w:szCs w:val="22"/>
        </w:rPr>
        <w:t>do SWZ</w:t>
      </w:r>
    </w:p>
    <w:p w14:paraId="2B946D6F" w14:textId="77777777" w:rsidR="007E331F" w:rsidRPr="00FB03B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FB03B3" w14:paraId="6FF24EF1" w14:textId="77777777" w:rsidTr="005844F6">
        <w:tc>
          <w:tcPr>
            <w:tcW w:w="9104" w:type="dxa"/>
            <w:shd w:val="clear" w:color="auto" w:fill="F2F2F2"/>
          </w:tcPr>
          <w:p w14:paraId="7836F8C3" w14:textId="77777777" w:rsidR="00F31EAC" w:rsidRPr="00FB03B3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FB03B3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3DCB685D" w14:textId="77777777" w:rsidR="007E331F" w:rsidRPr="00FB03B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3F6F9885" w14:textId="77777777" w:rsidR="00F31EAC" w:rsidRPr="00FB03B3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sz w:val="22"/>
          <w:szCs w:val="22"/>
        </w:rPr>
        <w:t>Nawiązując do</w:t>
      </w:r>
      <w:r w:rsidR="00AA39D6" w:rsidRPr="00FB03B3">
        <w:rPr>
          <w:rFonts w:ascii="Arial" w:hAnsi="Arial" w:cs="Arial"/>
          <w:sz w:val="22"/>
          <w:szCs w:val="22"/>
        </w:rPr>
        <w:t xml:space="preserve"> toczącego się </w:t>
      </w:r>
      <w:r w:rsidRPr="00FB03B3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FB03B3">
        <w:rPr>
          <w:rFonts w:ascii="Arial" w:hAnsi="Arial" w:cs="Arial"/>
          <w:sz w:val="22"/>
          <w:szCs w:val="22"/>
        </w:rPr>
        <w:t>prowadzonego</w:t>
      </w:r>
      <w:r w:rsidRPr="00FB03B3">
        <w:rPr>
          <w:rFonts w:ascii="Arial" w:hAnsi="Arial" w:cs="Arial"/>
          <w:sz w:val="22"/>
          <w:szCs w:val="22"/>
        </w:rPr>
        <w:t xml:space="preserve"> w trybie </w:t>
      </w:r>
      <w:r w:rsidR="00D326A8" w:rsidRPr="00FB03B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D326A8" w:rsidRPr="00FB03B3">
        <w:rPr>
          <w:rFonts w:ascii="Arial" w:hAnsi="Arial" w:cs="Arial"/>
          <w:sz w:val="22"/>
          <w:szCs w:val="22"/>
        </w:rPr>
        <w:t>Pzp</w:t>
      </w:r>
      <w:proofErr w:type="spellEnd"/>
      <w:r w:rsidRPr="00FB03B3">
        <w:rPr>
          <w:rFonts w:ascii="Arial" w:hAnsi="Arial" w:cs="Arial"/>
          <w:sz w:val="22"/>
          <w:szCs w:val="22"/>
        </w:rPr>
        <w:t xml:space="preserve"> </w:t>
      </w:r>
      <w:r w:rsidR="00F31EAC" w:rsidRPr="00FB03B3">
        <w:rPr>
          <w:rFonts w:ascii="Arial" w:hAnsi="Arial" w:cs="Arial"/>
          <w:sz w:val="22"/>
          <w:szCs w:val="22"/>
        </w:rPr>
        <w:t>pn.</w:t>
      </w:r>
      <w:r w:rsidRPr="00FB03B3">
        <w:rPr>
          <w:rFonts w:ascii="Arial" w:hAnsi="Arial" w:cs="Arial"/>
          <w:sz w:val="22"/>
          <w:szCs w:val="22"/>
        </w:rPr>
        <w:t xml:space="preserve">: </w:t>
      </w:r>
    </w:p>
    <w:p w14:paraId="373AECE6" w14:textId="77777777" w:rsidR="002E612D" w:rsidRPr="00FB03B3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B03B3">
        <w:rPr>
          <w:rFonts w:ascii="Arial" w:hAnsi="Arial" w:cs="Arial"/>
          <w:sz w:val="22"/>
          <w:szCs w:val="22"/>
        </w:rPr>
        <w:t>”</w:t>
      </w:r>
      <w:r w:rsidR="00D326A8" w:rsidRPr="00FB03B3">
        <w:rPr>
          <w:rFonts w:ascii="Arial" w:hAnsi="Arial" w:cs="Arial"/>
          <w:b/>
          <w:sz w:val="22"/>
          <w:szCs w:val="22"/>
        </w:rPr>
        <w:t>Zimowe utrzymanie dróg powiatowych i chodników przy drogach powiatowych na terenie Gminy Woźniki.</w:t>
      </w:r>
      <w:r w:rsidRPr="00FB03B3">
        <w:rPr>
          <w:rFonts w:ascii="Arial" w:hAnsi="Arial" w:cs="Arial"/>
          <w:sz w:val="22"/>
          <w:szCs w:val="22"/>
        </w:rPr>
        <w:t>”</w:t>
      </w:r>
    </w:p>
    <w:p w14:paraId="6A9F1170" w14:textId="77777777" w:rsidR="00AA39D6" w:rsidRPr="00FB03B3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sz w:val="22"/>
          <w:szCs w:val="22"/>
        </w:rPr>
        <w:t>my niżej podpisani:</w:t>
      </w:r>
    </w:p>
    <w:p w14:paraId="736CE660" w14:textId="77D5C9F9" w:rsidR="00AA39D6" w:rsidRPr="00FB03B3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33CEF846" w14:textId="77777777" w:rsidR="00AA39D6" w:rsidRPr="00FB03B3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sz w:val="22"/>
          <w:szCs w:val="22"/>
        </w:rPr>
        <w:t>d</w:t>
      </w:r>
      <w:r w:rsidR="00AA39D6" w:rsidRPr="00FB03B3">
        <w:rPr>
          <w:rFonts w:ascii="Arial" w:hAnsi="Arial" w:cs="Arial"/>
          <w:sz w:val="22"/>
          <w:szCs w:val="22"/>
        </w:rPr>
        <w:t>ziałając w imieniu i na rzecz:</w:t>
      </w:r>
    </w:p>
    <w:p w14:paraId="26175199" w14:textId="77777777" w:rsidR="00AE2ACB" w:rsidRPr="00FB03B3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</w:rPr>
        <w:t>Nazwa i adres Wykonawcy</w:t>
      </w:r>
      <w:r w:rsidRPr="00FB03B3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FB03B3" w14:paraId="3B633FA7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7A22EF3" w14:textId="77777777" w:rsidR="00AE2ACB" w:rsidRPr="00FB03B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3F00E59" w14:textId="77777777" w:rsidR="00AE2ACB" w:rsidRPr="00FB03B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FB03B3" w14:paraId="5544B8D1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98DC2E8" w14:textId="77777777" w:rsidR="00AE2ACB" w:rsidRPr="00FB03B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E7B24EE" w14:textId="77777777" w:rsidR="00AE2ACB" w:rsidRPr="00FB03B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FB03B3" w14:paraId="409DBEFF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8731B98" w14:textId="77777777" w:rsidR="00AE2ACB" w:rsidRPr="00FB03B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FB03B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2F65EC1" w14:textId="77777777" w:rsidR="00AE2ACB" w:rsidRPr="00FB03B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FB03B3" w14:paraId="2C4BF60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EB50EE8" w14:textId="77777777" w:rsidR="00AE2ACB" w:rsidRPr="00FB03B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FB03B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309DC10" w14:textId="77777777" w:rsidR="00AE2ACB" w:rsidRPr="00FB03B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FB03B3" w14:paraId="4E6BB4FA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92953F0" w14:textId="77777777" w:rsidR="00AE2ACB" w:rsidRPr="00FB03B3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1860B49" w14:textId="77777777" w:rsidR="00AE2ACB" w:rsidRPr="00FB03B3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FB03B3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FB03B3">
              <w:rPr>
                <w:rFonts w:ascii="Arial" w:hAnsi="Arial" w:cs="Arial"/>
              </w:rPr>
              <w:t>*</w:t>
            </w:r>
          </w:p>
        </w:tc>
      </w:tr>
    </w:tbl>
    <w:p w14:paraId="150AC346" w14:textId="77777777" w:rsidR="003B769C" w:rsidRPr="00FB03B3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58F20FD9" w14:textId="77777777" w:rsidR="004D5A42" w:rsidRPr="00FB03B3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FB03B3">
        <w:rPr>
          <w:rFonts w:ascii="Arial" w:hAnsi="Arial" w:cs="Arial"/>
          <w:b/>
          <w:sz w:val="22"/>
        </w:rPr>
        <w:t>SKŁADAMY OFERTĘ</w:t>
      </w:r>
      <w:r w:rsidRPr="00FB03B3">
        <w:rPr>
          <w:rFonts w:ascii="Arial" w:hAnsi="Arial" w:cs="Arial"/>
          <w:sz w:val="22"/>
        </w:rPr>
        <w:t xml:space="preserve"> na wykonanie </w:t>
      </w:r>
      <w:r w:rsidR="007F3E87" w:rsidRPr="00FB03B3">
        <w:rPr>
          <w:rFonts w:ascii="Arial" w:hAnsi="Arial" w:cs="Arial"/>
          <w:sz w:val="22"/>
        </w:rPr>
        <w:t>poszczególnych części przedmiotu zamówienia zgodnie, ze Specyfikacją Warunków Zamówienia, stosując niżej wymienione stawki</w:t>
      </w:r>
      <w:r w:rsidRPr="00FB03B3">
        <w:rPr>
          <w:rFonts w:ascii="Arial" w:hAnsi="Arial" w:cs="Arial"/>
          <w:sz w:val="22"/>
        </w:rPr>
        <w:t>:</w:t>
      </w:r>
    </w:p>
    <w:p w14:paraId="5956D33E" w14:textId="77777777" w:rsidR="006D09E0" w:rsidRPr="00FB03B3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FB03B3" w14:paraId="0EB4485F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72F2E270" w14:textId="77777777" w:rsidR="007F3E87" w:rsidRPr="00FB03B3" w:rsidRDefault="007F3E87" w:rsidP="007F3E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03B3">
              <w:rPr>
                <w:rFonts w:ascii="Arial" w:hAnsi="Arial" w:cs="Arial"/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6AE5D89F" w14:textId="77777777" w:rsidR="007F3E87" w:rsidRPr="00FB03B3" w:rsidRDefault="007F3E87" w:rsidP="007F3E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03B3">
              <w:rPr>
                <w:rFonts w:ascii="Arial" w:hAnsi="Arial" w:cs="Arial"/>
                <w:b/>
                <w:sz w:val="22"/>
                <w:szCs w:val="22"/>
              </w:rPr>
              <w:t>Cena oferty</w:t>
            </w:r>
          </w:p>
        </w:tc>
      </w:tr>
      <w:tr w:rsidR="00D326A8" w:rsidRPr="00FB03B3" w14:paraId="24CFF584" w14:textId="77777777" w:rsidTr="00197758">
        <w:tc>
          <w:tcPr>
            <w:tcW w:w="1559" w:type="dxa"/>
            <w:shd w:val="clear" w:color="auto" w:fill="auto"/>
            <w:vAlign w:val="center"/>
          </w:tcPr>
          <w:p w14:paraId="35491AB0" w14:textId="77777777" w:rsidR="00D326A8" w:rsidRPr="00FB03B3" w:rsidRDefault="00D326A8" w:rsidP="00197758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509191ED" w14:textId="77777777" w:rsidR="00D326A8" w:rsidRPr="00FB03B3" w:rsidRDefault="00D326A8" w:rsidP="00197758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3B3">
              <w:rPr>
                <w:rFonts w:ascii="Arial" w:hAnsi="Arial" w:cs="Arial"/>
                <w:b/>
                <w:sz w:val="22"/>
                <w:szCs w:val="22"/>
              </w:rPr>
              <w:t xml:space="preserve">Temat: </w:t>
            </w:r>
            <w:r w:rsidRPr="00FB03B3">
              <w:rPr>
                <w:rFonts w:ascii="Arial" w:hAnsi="Arial" w:cs="Arial"/>
                <w:sz w:val="22"/>
                <w:szCs w:val="22"/>
              </w:rPr>
              <w:t>Zadanie nr 1</w:t>
            </w:r>
          </w:p>
          <w:p w14:paraId="7B980F94" w14:textId="77777777" w:rsidR="00D326A8" w:rsidRPr="00FB03B3" w:rsidRDefault="00D326A8" w:rsidP="001977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>cena (C) za wykonanie zadania nr 1 wynosi kwotę netto</w:t>
            </w:r>
          </w:p>
          <w:p w14:paraId="139AA2D8" w14:textId="77777777" w:rsidR="00D326A8" w:rsidRPr="00FB03B3" w:rsidRDefault="00D326A8" w:rsidP="001977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 xml:space="preserve"> ....................... zł (słownie: ............................................................................ zł),</w:t>
            </w:r>
          </w:p>
          <w:p w14:paraId="2E65F889" w14:textId="77777777" w:rsidR="00D326A8" w:rsidRPr="00FB03B3" w:rsidRDefault="00D326A8" w:rsidP="0019775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 xml:space="preserve"> natomiast wraz z należnym podatkiem VAT w wysokości ......%,</w:t>
            </w:r>
          </w:p>
          <w:p w14:paraId="18FC5EDD" w14:textId="77777777" w:rsidR="00D326A8" w:rsidRPr="00FB03B3" w:rsidRDefault="00D326A8" w:rsidP="00197758">
            <w:pPr>
              <w:spacing w:after="60" w:line="360" w:lineRule="auto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  <w:tr w:rsidR="00D326A8" w:rsidRPr="00FB03B3" w14:paraId="4B64D399" w14:textId="77777777" w:rsidTr="00197758">
        <w:tc>
          <w:tcPr>
            <w:tcW w:w="1559" w:type="dxa"/>
            <w:shd w:val="clear" w:color="auto" w:fill="auto"/>
            <w:vAlign w:val="center"/>
          </w:tcPr>
          <w:p w14:paraId="590A8964" w14:textId="77777777" w:rsidR="00D326A8" w:rsidRPr="00FB03B3" w:rsidRDefault="00D326A8" w:rsidP="00197758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14:paraId="0445A343" w14:textId="77777777" w:rsidR="00D326A8" w:rsidRPr="00FB03B3" w:rsidRDefault="00D326A8" w:rsidP="00197758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3B3">
              <w:rPr>
                <w:rFonts w:ascii="Arial" w:hAnsi="Arial" w:cs="Arial"/>
                <w:b/>
                <w:sz w:val="22"/>
                <w:szCs w:val="22"/>
              </w:rPr>
              <w:t xml:space="preserve">Temat: </w:t>
            </w:r>
            <w:r w:rsidRPr="00FB03B3">
              <w:rPr>
                <w:rFonts w:ascii="Arial" w:hAnsi="Arial" w:cs="Arial"/>
                <w:sz w:val="22"/>
                <w:szCs w:val="22"/>
              </w:rPr>
              <w:t>Zadanie nr 2</w:t>
            </w:r>
          </w:p>
          <w:p w14:paraId="7E950452" w14:textId="77777777" w:rsidR="00D326A8" w:rsidRPr="00FB03B3" w:rsidRDefault="00D326A8" w:rsidP="001977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>cena (C) za wykonanie zadania nr 2 wynosi kwotę netto</w:t>
            </w:r>
          </w:p>
          <w:p w14:paraId="35D3CCD4" w14:textId="77777777" w:rsidR="00D326A8" w:rsidRPr="00FB03B3" w:rsidRDefault="00D326A8" w:rsidP="0019775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lastRenderedPageBreak/>
              <w:t xml:space="preserve"> ....................... zł (słownie: ............................................................................ zł),</w:t>
            </w:r>
          </w:p>
          <w:p w14:paraId="1965B16B" w14:textId="77777777" w:rsidR="00D326A8" w:rsidRPr="00FB03B3" w:rsidRDefault="00D326A8" w:rsidP="0019775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 xml:space="preserve"> natomiast wraz z należnym podatkiem VAT w wysokości ......%,</w:t>
            </w:r>
          </w:p>
          <w:p w14:paraId="6D540586" w14:textId="77777777" w:rsidR="00D326A8" w:rsidRPr="00FB03B3" w:rsidRDefault="00D326A8" w:rsidP="00197758">
            <w:pPr>
              <w:spacing w:after="60" w:line="360" w:lineRule="auto"/>
              <w:rPr>
                <w:rFonts w:ascii="Arial" w:hAnsi="Arial" w:cs="Arial"/>
                <w:sz w:val="22"/>
                <w:szCs w:val="22"/>
              </w:rPr>
            </w:pPr>
            <w:r w:rsidRPr="00FB03B3">
              <w:rPr>
                <w:rFonts w:ascii="Arial" w:hAnsi="Arial" w:cs="Arial"/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</w:tbl>
    <w:p w14:paraId="76168067" w14:textId="77777777" w:rsidR="00B9086B" w:rsidRPr="00FB03B3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</w:rPr>
      </w:pPr>
      <w:r w:rsidRPr="00FB03B3">
        <w:rPr>
          <w:rFonts w:ascii="Arial" w:hAnsi="Arial" w:cs="Arial"/>
          <w:b/>
          <w:sz w:val="22"/>
        </w:rPr>
        <w:lastRenderedPageBreak/>
        <w:t>OŚWIADCZAMY</w:t>
      </w:r>
      <w:r w:rsidRPr="00FB03B3">
        <w:rPr>
          <w:rFonts w:ascii="Arial" w:hAnsi="Arial" w:cs="Arial"/>
          <w:sz w:val="22"/>
        </w:rPr>
        <w:t>, że:</w:t>
      </w:r>
    </w:p>
    <w:p w14:paraId="5848D7DE" w14:textId="77777777" w:rsidR="006B63D6" w:rsidRPr="00FB03B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FB03B3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7D8E4194" w14:textId="77777777" w:rsidR="00FF57EE" w:rsidRPr="00FB03B3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FB03B3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5576B41D" w14:textId="77777777" w:rsidR="00BC4F99" w:rsidRPr="00FB03B3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FB03B3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45E8A55C" w14:textId="77777777" w:rsidR="00BC4F99" w:rsidRPr="00FB03B3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FB03B3" w14:paraId="0941F13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91C98AF" w14:textId="77777777" w:rsidR="00BC4F99" w:rsidRPr="00FB03B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91A3862" w14:textId="77777777" w:rsidR="00BC4F99" w:rsidRPr="00FB03B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6DF1D407" w14:textId="77777777" w:rsidR="00BC4F99" w:rsidRPr="00FB03B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15FF4DF" w14:textId="77777777" w:rsidR="00BC4F99" w:rsidRPr="00FB03B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FB03B3" w14:paraId="15BDA84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0B675" w14:textId="77777777" w:rsidR="00BC4F99" w:rsidRPr="00FB03B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485A9" w14:textId="77777777" w:rsidR="00BC4F99" w:rsidRPr="00FB03B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89876" w14:textId="77777777" w:rsidR="00BC4F99" w:rsidRPr="00FB03B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FB03B3" w14:paraId="3115332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D9B96" w14:textId="77777777" w:rsidR="00BC4F99" w:rsidRPr="00FB03B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6A3A1" w14:textId="77777777" w:rsidR="00BC4F99" w:rsidRPr="00FB03B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04509" w14:textId="77777777" w:rsidR="00BC4F99" w:rsidRPr="00FB03B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591513" w14:textId="258D889B" w:rsidR="00FF57EE" w:rsidRPr="00540446" w:rsidRDefault="00540446" w:rsidP="00540446">
      <w:pPr>
        <w:pStyle w:val="Akapitzlist"/>
        <w:numPr>
          <w:ilvl w:val="0"/>
          <w:numId w:val="3"/>
        </w:numPr>
        <w:rPr>
          <w:rFonts w:ascii="Arial" w:hAnsi="Arial" w:cs="Arial"/>
          <w:sz w:val="22"/>
        </w:rPr>
      </w:pPr>
      <w:r w:rsidRPr="00540446">
        <w:rPr>
          <w:rFonts w:ascii="Arial" w:hAnsi="Arial" w:cs="Arial"/>
          <w:sz w:val="22"/>
        </w:rPr>
        <w:t>Czas reakcji od zgłoszenia ( dla zadania nr 1 i nr 2)………….</w:t>
      </w:r>
      <w:r w:rsidRPr="00540446">
        <w:rPr>
          <w:rFonts w:ascii="Arial" w:hAnsi="Arial" w:cs="Arial"/>
          <w:sz w:val="22"/>
          <w:vertAlign w:val="superscript"/>
        </w:rPr>
        <w:footnoteReference w:id="2"/>
      </w:r>
      <w:r w:rsidRPr="00540446">
        <w:rPr>
          <w:rFonts w:ascii="Arial" w:hAnsi="Arial" w:cs="Arial"/>
          <w:sz w:val="22"/>
        </w:rPr>
        <w:t>;</w:t>
      </w:r>
    </w:p>
    <w:p w14:paraId="158A3792" w14:textId="77777777" w:rsidR="00FF57EE" w:rsidRPr="00FB03B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FB03B3">
        <w:rPr>
          <w:rFonts w:ascii="Arial" w:hAnsi="Arial" w:cs="Arial"/>
          <w:sz w:val="22"/>
        </w:rPr>
        <w:t xml:space="preserve">zapoznaliśmy się z </w:t>
      </w:r>
      <w:r w:rsidR="00A50E18" w:rsidRPr="00FB03B3">
        <w:rPr>
          <w:rFonts w:ascii="Arial" w:hAnsi="Arial" w:cs="Arial"/>
          <w:sz w:val="22"/>
        </w:rPr>
        <w:t xml:space="preserve">projektowanymi </w:t>
      </w:r>
      <w:r w:rsidRPr="00FB03B3">
        <w:rPr>
          <w:rFonts w:ascii="Arial" w:hAnsi="Arial" w:cs="Arial"/>
          <w:sz w:val="22"/>
        </w:rPr>
        <w:t>postanowieniami umowy</w:t>
      </w:r>
      <w:r w:rsidR="00A50E18" w:rsidRPr="00FB03B3">
        <w:rPr>
          <w:rFonts w:ascii="Arial" w:hAnsi="Arial" w:cs="Arial"/>
          <w:sz w:val="22"/>
        </w:rPr>
        <w:t xml:space="preserve"> w sprawie zamówienia publicznego</w:t>
      </w:r>
      <w:r w:rsidRPr="00FB03B3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FB03B3">
        <w:rPr>
          <w:rFonts w:ascii="Arial" w:hAnsi="Arial" w:cs="Arial"/>
          <w:sz w:val="22"/>
        </w:rPr>
        <w:t>,</w:t>
      </w:r>
      <w:r w:rsidRPr="00FB03B3">
        <w:rPr>
          <w:rFonts w:ascii="Arial" w:hAnsi="Arial" w:cs="Arial"/>
          <w:sz w:val="22"/>
        </w:rPr>
        <w:t xml:space="preserve"> w przypadku wyboru naszej oferty</w:t>
      </w:r>
      <w:r w:rsidR="00A50E18" w:rsidRPr="00FB03B3">
        <w:rPr>
          <w:rFonts w:ascii="Arial" w:hAnsi="Arial" w:cs="Arial"/>
          <w:sz w:val="22"/>
        </w:rPr>
        <w:t>,</w:t>
      </w:r>
      <w:r w:rsidRPr="00FB03B3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7282A252" w14:textId="77777777" w:rsidR="00FF57EE" w:rsidRPr="00FB03B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FB03B3">
        <w:rPr>
          <w:rFonts w:ascii="Arial" w:hAnsi="Arial" w:cs="Arial"/>
          <w:sz w:val="22"/>
        </w:rPr>
        <w:t>wypełniliśmy obowiązki informacyjne przewidziane w art. 13 lub art. 14 RODO</w:t>
      </w:r>
      <w:r w:rsidRPr="00FB03B3">
        <w:rPr>
          <w:rStyle w:val="Odwoanieprzypisudolnego"/>
          <w:rFonts w:ascii="Arial" w:hAnsi="Arial" w:cs="Arial"/>
          <w:sz w:val="22"/>
        </w:rPr>
        <w:footnoteReference w:id="3"/>
      </w:r>
      <w:r w:rsidRPr="00FB03B3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FB03B3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FB03B3">
        <w:rPr>
          <w:rFonts w:ascii="Arial" w:hAnsi="Arial" w:cs="Arial"/>
          <w:sz w:val="22"/>
        </w:rPr>
        <w:t>.</w:t>
      </w:r>
    </w:p>
    <w:p w14:paraId="189A0C2B" w14:textId="77777777" w:rsidR="00525EFF" w:rsidRPr="00FB03B3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68D18225" w14:textId="77777777" w:rsidR="00CE3AE6" w:rsidRPr="00FB03B3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</w:rPr>
        <w:t>OŚWIADCZAMY</w:t>
      </w:r>
      <w:r w:rsidRPr="00FB03B3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FB03B3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FB03B3">
        <w:rPr>
          <w:rFonts w:ascii="Arial" w:hAnsi="Arial" w:cs="Arial"/>
          <w:bCs/>
          <w:sz w:val="22"/>
          <w:szCs w:val="22"/>
        </w:rPr>
        <w:t>:</w:t>
      </w:r>
    </w:p>
    <w:p w14:paraId="487AABF1" w14:textId="77777777" w:rsidR="00CE3AE6" w:rsidRPr="00FB03B3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FB03B3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FB03B3">
        <w:rPr>
          <w:rFonts w:ascii="Arial" w:hAnsi="Arial" w:cs="Arial"/>
          <w:b/>
          <w:sz w:val="22"/>
          <w:szCs w:val="22"/>
          <w:u w:val="single"/>
        </w:rPr>
        <w:t>prowadzić</w:t>
      </w:r>
      <w:r w:rsidRPr="00FB03B3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12230C" w:rsidRPr="00FB03B3">
        <w:rPr>
          <w:rFonts w:ascii="Arial" w:hAnsi="Arial" w:cs="Arial"/>
          <w:bCs/>
          <w:sz w:val="22"/>
          <w:szCs w:val="22"/>
        </w:rPr>
        <w:t>dnia 11 marca 2004 r. o podatku od towarów i usług (t.j. Dz.U.2021.0.685)</w:t>
      </w:r>
    </w:p>
    <w:p w14:paraId="252328F9" w14:textId="77777777" w:rsidR="00CE3AE6" w:rsidRPr="00FB03B3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50E7ABED" w14:textId="77777777" w:rsidR="00CE3AE6" w:rsidRPr="00FB03B3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FB03B3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12230C" w:rsidRPr="00FB03B3">
        <w:rPr>
          <w:rFonts w:ascii="Arial" w:hAnsi="Arial" w:cs="Arial"/>
          <w:bCs/>
          <w:sz w:val="22"/>
          <w:szCs w:val="22"/>
        </w:rPr>
        <w:t>dnia 11 marca 2004 r. o podatku od towarów i usług (t.j. Dz.U.2021.0.685)</w:t>
      </w:r>
      <w:r w:rsidRPr="00FB03B3">
        <w:rPr>
          <w:rFonts w:ascii="Arial" w:hAnsi="Arial" w:cs="Arial"/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FB03B3" w14:paraId="5C7F9E51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BB8A46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B47DD7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4C75D9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51F061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3B3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FB03B3" w14:paraId="26FD027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648A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D72D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B967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9F61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FB03B3" w14:paraId="7D88C0F5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3C5E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BC84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C9AE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D4C1" w14:textId="77777777" w:rsidR="00CE3AE6" w:rsidRPr="00FB03B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25F76D6" w14:textId="77777777" w:rsidR="007D475B" w:rsidRPr="00FB03B3" w:rsidRDefault="007D475B" w:rsidP="00540446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35E9EB9" w14:textId="77777777" w:rsidR="007D475B" w:rsidRPr="00FB03B3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7FFBF4C6" w14:textId="77777777" w:rsidR="00525EFF" w:rsidRPr="00FB03B3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</w:rPr>
        <w:t>WSZELKĄ KORESPONDENCJĘ</w:t>
      </w:r>
      <w:r w:rsidRPr="00FB03B3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FB03B3" w14:paraId="080199CA" w14:textId="77777777" w:rsidTr="00DC336F">
        <w:tc>
          <w:tcPr>
            <w:tcW w:w="2551" w:type="dxa"/>
            <w:shd w:val="clear" w:color="auto" w:fill="auto"/>
            <w:vAlign w:val="center"/>
          </w:tcPr>
          <w:p w14:paraId="7FEA5167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B41D7D3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FB03B3" w14:paraId="4753DE18" w14:textId="77777777" w:rsidTr="00DC336F">
        <w:tc>
          <w:tcPr>
            <w:tcW w:w="2551" w:type="dxa"/>
            <w:shd w:val="clear" w:color="auto" w:fill="auto"/>
            <w:vAlign w:val="center"/>
          </w:tcPr>
          <w:p w14:paraId="40758F95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9121F9E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FB03B3" w14:paraId="2715DCAD" w14:textId="77777777" w:rsidTr="00DC336F">
        <w:tc>
          <w:tcPr>
            <w:tcW w:w="2551" w:type="dxa"/>
            <w:shd w:val="clear" w:color="auto" w:fill="auto"/>
            <w:vAlign w:val="center"/>
          </w:tcPr>
          <w:p w14:paraId="777C158F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E53FCCB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FB03B3" w14:paraId="425E4B6E" w14:textId="77777777" w:rsidTr="00DC336F">
        <w:tc>
          <w:tcPr>
            <w:tcW w:w="2551" w:type="dxa"/>
            <w:shd w:val="clear" w:color="auto" w:fill="auto"/>
            <w:vAlign w:val="center"/>
          </w:tcPr>
          <w:p w14:paraId="0CBFA61A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FB03B3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F53F156" w14:textId="77777777" w:rsidR="00AE2ACB" w:rsidRPr="00FB03B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68096F9" w14:textId="77777777" w:rsidR="00525EFF" w:rsidRPr="00FB03B3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</w:rPr>
        <w:t>OFERTĘ</w:t>
      </w:r>
      <w:r w:rsidRPr="00FB03B3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FB03B3">
        <w:rPr>
          <w:rFonts w:ascii="Arial" w:hAnsi="Arial" w:cs="Arial"/>
          <w:sz w:val="22"/>
          <w:szCs w:val="22"/>
        </w:rPr>
        <w:t>Załącznikami do oferty</w:t>
      </w:r>
      <w:r w:rsidR="00AF4AC3" w:rsidRPr="00FB03B3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FB03B3">
        <w:rPr>
          <w:rFonts w:ascii="Arial" w:hAnsi="Arial" w:cs="Arial"/>
          <w:sz w:val="22"/>
          <w:szCs w:val="22"/>
        </w:rPr>
        <w:t xml:space="preserve"> są:</w:t>
      </w:r>
    </w:p>
    <w:p w14:paraId="7E2CAA64" w14:textId="6CB90261" w:rsidR="007D475B" w:rsidRPr="00FB03B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FB03B3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1291B9AA" w14:textId="29383794" w:rsidR="007D475B" w:rsidRPr="00FB03B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B03B3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FB03B3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7B8C61A1" w14:textId="77777777" w:rsidR="00AF4AC3" w:rsidRPr="00FB03B3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538A6A81" w14:textId="77777777" w:rsidR="00BC4F99" w:rsidRPr="00FB03B3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FB03B3">
        <w:rPr>
          <w:rFonts w:ascii="Arial" w:hAnsi="Arial" w:cs="Arial"/>
          <w:sz w:val="22"/>
          <w:szCs w:val="22"/>
        </w:rPr>
        <w:t xml:space="preserve">Miejscowość, </w:t>
      </w:r>
      <w:r w:rsidR="0097776D" w:rsidRPr="00FB03B3">
        <w:rPr>
          <w:rFonts w:ascii="Arial" w:hAnsi="Arial" w:cs="Arial"/>
          <w:sz w:val="22"/>
          <w:szCs w:val="22"/>
        </w:rPr>
        <w:t>________________ dnia _______________</w:t>
      </w:r>
      <w:r w:rsidR="0097776D" w:rsidRPr="00FB03B3">
        <w:rPr>
          <w:rFonts w:ascii="Arial" w:hAnsi="Arial" w:cs="Arial"/>
          <w:i/>
          <w:sz w:val="22"/>
          <w:szCs w:val="22"/>
        </w:rPr>
        <w:tab/>
      </w:r>
    </w:p>
    <w:p w14:paraId="0024AB03" w14:textId="109D265F" w:rsidR="0097776D" w:rsidRPr="00FB03B3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FB03B3">
        <w:rPr>
          <w:rFonts w:ascii="Arial" w:hAnsi="Arial" w:cs="Arial"/>
          <w:i/>
          <w:sz w:val="22"/>
          <w:szCs w:val="22"/>
        </w:rPr>
        <w:t>________________________________</w:t>
      </w:r>
    </w:p>
    <w:p w14:paraId="19C144E5" w14:textId="77777777" w:rsidR="0097776D" w:rsidRPr="00FB03B3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FB03B3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FB03B3">
        <w:rPr>
          <w:rFonts w:ascii="Arial" w:hAnsi="Arial" w:cs="Arial"/>
          <w:i/>
          <w:sz w:val="18"/>
          <w:szCs w:val="18"/>
        </w:rPr>
        <w:t xml:space="preserve"> </w:t>
      </w:r>
      <w:r w:rsidRPr="00FB03B3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FB03B3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64F5E" w14:textId="77777777" w:rsidR="00C40464" w:rsidRDefault="00C40464" w:rsidP="00FF57EE">
      <w:r>
        <w:separator/>
      </w:r>
    </w:p>
  </w:endnote>
  <w:endnote w:type="continuationSeparator" w:id="0">
    <w:p w14:paraId="532AEA88" w14:textId="77777777" w:rsidR="00C40464" w:rsidRDefault="00C4046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9B82" w14:textId="77777777" w:rsidR="00D326A8" w:rsidRDefault="00D326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F9491" w14:textId="77777777" w:rsidR="00D326A8" w:rsidRDefault="00D326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3D7DC" w14:textId="77777777" w:rsidR="00D326A8" w:rsidRDefault="00D326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46037" w14:textId="77777777" w:rsidR="00C40464" w:rsidRDefault="00C40464" w:rsidP="00FF57EE">
      <w:r>
        <w:separator/>
      </w:r>
    </w:p>
  </w:footnote>
  <w:footnote w:type="continuationSeparator" w:id="0">
    <w:p w14:paraId="5FC0A9DB" w14:textId="77777777" w:rsidR="00C40464" w:rsidRDefault="00C40464" w:rsidP="00FF57EE">
      <w:r>
        <w:continuationSeparator/>
      </w:r>
    </w:p>
  </w:footnote>
  <w:footnote w:id="1">
    <w:p w14:paraId="771011D7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E89519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AEAC0C4" w14:textId="77777777" w:rsidR="00540446" w:rsidRDefault="00540446" w:rsidP="0054044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</w:rPr>
        <w:t>Czas reakcji od zgłoszenia</w:t>
      </w:r>
      <w:r>
        <w:t xml:space="preserve"> </w:t>
      </w:r>
      <w:r>
        <w:rPr>
          <w:rFonts w:ascii="Arial" w:hAnsi="Arial" w:cs="Arial"/>
        </w:rPr>
        <w:t>będzie oceniany w kryterium oceny ofert na zasadach określonych w SWZ</w:t>
      </w:r>
    </w:p>
  </w:footnote>
  <w:footnote w:id="3">
    <w:p w14:paraId="350C5B62" w14:textId="77777777" w:rsidR="009D75A8" w:rsidRPr="00540446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540446">
        <w:rPr>
          <w:rFonts w:ascii="Arial" w:hAnsi="Arial" w:cs="Arial"/>
        </w:rPr>
        <w:t>* niepotrzebne skreślić.</w:t>
      </w:r>
    </w:p>
    <w:p w14:paraId="361AA1A8" w14:textId="77777777" w:rsidR="00FF57EE" w:rsidRPr="0054044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540446">
        <w:rPr>
          <w:rStyle w:val="Odwoanieprzypisudolnego"/>
          <w:rFonts w:ascii="Arial" w:hAnsi="Arial" w:cs="Arial"/>
        </w:rPr>
        <w:footnoteRef/>
      </w:r>
      <w:r w:rsidRPr="00540446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6B888D1" w14:textId="77777777" w:rsidR="00FF57EE" w:rsidRPr="0054044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540446">
        <w:rPr>
          <w:rStyle w:val="Odwoanieprzypisudolnego"/>
          <w:rFonts w:ascii="Arial" w:hAnsi="Arial" w:cs="Arial"/>
        </w:rPr>
        <w:footnoteRef/>
      </w:r>
      <w:r w:rsidRPr="00540446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51B1" w14:textId="77777777" w:rsidR="00D326A8" w:rsidRDefault="00D32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74E76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26A8">
      <w:rPr>
        <w:sz w:val="20"/>
        <w:szCs w:val="20"/>
      </w:rPr>
      <w:t>ZP 271.18.2022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F23AC" w14:textId="77777777" w:rsidR="00D326A8" w:rsidRDefault="00D32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78563313">
    <w:abstractNumId w:val="2"/>
  </w:num>
  <w:num w:numId="2" w16cid:durableId="449209200">
    <w:abstractNumId w:val="0"/>
  </w:num>
  <w:num w:numId="3" w16cid:durableId="147481395">
    <w:abstractNumId w:val="1"/>
  </w:num>
  <w:num w:numId="4" w16cid:durableId="1736009480">
    <w:abstractNumId w:val="3"/>
  </w:num>
  <w:num w:numId="5" w16cid:durableId="5217456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64"/>
    <w:rsid w:val="001063D3"/>
    <w:rsid w:val="0012230C"/>
    <w:rsid w:val="001C7D84"/>
    <w:rsid w:val="002214DB"/>
    <w:rsid w:val="00267D1F"/>
    <w:rsid w:val="002E612D"/>
    <w:rsid w:val="003355F1"/>
    <w:rsid w:val="003B769C"/>
    <w:rsid w:val="004D5A42"/>
    <w:rsid w:val="00525EFF"/>
    <w:rsid w:val="00540446"/>
    <w:rsid w:val="005844F6"/>
    <w:rsid w:val="005F6F5F"/>
    <w:rsid w:val="006B63D6"/>
    <w:rsid w:val="006C641D"/>
    <w:rsid w:val="006D09E0"/>
    <w:rsid w:val="006F369D"/>
    <w:rsid w:val="00776B3A"/>
    <w:rsid w:val="007D475B"/>
    <w:rsid w:val="007E331F"/>
    <w:rsid w:val="007F3E87"/>
    <w:rsid w:val="008F4457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40464"/>
    <w:rsid w:val="00CE3AE6"/>
    <w:rsid w:val="00D326A8"/>
    <w:rsid w:val="00D554C7"/>
    <w:rsid w:val="00DC336F"/>
    <w:rsid w:val="00E1735C"/>
    <w:rsid w:val="00F134D5"/>
    <w:rsid w:val="00F31EAC"/>
    <w:rsid w:val="00FB03B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5B02D"/>
  <w15:chartTrackingRefBased/>
  <w15:docId w15:val="{7866B36C-642D-42D7-81B0-920E814A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2022-10-31T13:05:00Z</dcterms:created>
  <dcterms:modified xsi:type="dcterms:W3CDTF">2022-10-31T13:05:00Z</dcterms:modified>
</cp:coreProperties>
</file>