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1C18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18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1C18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1C18A8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1C18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1C18A8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1C18A8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1C18A8" w:rsidRPr="00B62AD0" w:rsidRDefault="001C18A8" w:rsidP="001C18A8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1C18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1C18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C18A8" w:rsidRDefault="001C18A8"/>
    <w:p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82A79" w:rsidRPr="00982A79">
        <w:rPr>
          <w:rFonts w:ascii="Arial" w:hAnsi="Arial" w:cs="Arial"/>
          <w:sz w:val="24"/>
          <w:szCs w:val="24"/>
        </w:rPr>
        <w:t>(</w:t>
      </w:r>
      <w:proofErr w:type="spellStart"/>
      <w:r w:rsidR="00982A79" w:rsidRPr="00982A79">
        <w:rPr>
          <w:rFonts w:ascii="Arial" w:hAnsi="Arial" w:cs="Arial"/>
          <w:sz w:val="24"/>
          <w:szCs w:val="24"/>
        </w:rPr>
        <w:t>t.j</w:t>
      </w:r>
      <w:proofErr w:type="spellEnd"/>
      <w:r w:rsidR="00982A79" w:rsidRPr="00982A79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982A79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1C18A8" w:rsidRDefault="001C18A8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bookmarkEnd w:id="1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KA-2/128/2022</w:t>
      </w:r>
    </w:p>
    <w:p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1C18A8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75A" w:rsidRDefault="00FC775A" w:rsidP="00025386">
      <w:pPr>
        <w:spacing w:after="0" w:line="240" w:lineRule="auto"/>
      </w:pPr>
      <w:r>
        <w:separator/>
      </w:r>
    </w:p>
  </w:endnote>
  <w:endnote w:type="continuationSeparator" w:id="0">
    <w:p w:rsidR="00FC775A" w:rsidRDefault="00FC77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A79" w:rsidRDefault="00982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A79" w:rsidRDefault="00982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75A" w:rsidRDefault="00FC775A" w:rsidP="00025386">
      <w:pPr>
        <w:spacing w:after="0" w:line="240" w:lineRule="auto"/>
      </w:pPr>
      <w:r>
        <w:separator/>
      </w:r>
    </w:p>
  </w:footnote>
  <w:footnote w:type="continuationSeparator" w:id="0">
    <w:p w:rsidR="00FC775A" w:rsidRDefault="00FC77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A79" w:rsidRDefault="0098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A79" w:rsidRDefault="00982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A79" w:rsidRDefault="00982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75A"/>
    <w:rsid w:val="00025386"/>
    <w:rsid w:val="000423B9"/>
    <w:rsid w:val="00053927"/>
    <w:rsid w:val="00066C44"/>
    <w:rsid w:val="00071D4C"/>
    <w:rsid w:val="00084786"/>
    <w:rsid w:val="0016158F"/>
    <w:rsid w:val="001C18A8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82A7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241CA3"/>
  <w15:chartTrackingRefBased/>
  <w15:docId w15:val="{0BEF90D8-75E5-42FD-8855-01ECAE68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2022-11-03T12:14:00Z</cp:lastPrinted>
  <dcterms:created xsi:type="dcterms:W3CDTF">2022-11-03T12:12:00Z</dcterms:created>
  <dcterms:modified xsi:type="dcterms:W3CDTF">2022-11-03T12:14:00Z</dcterms:modified>
</cp:coreProperties>
</file>