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E90B2" w14:textId="77777777" w:rsidR="00D665F5" w:rsidRPr="00EA2D9F" w:rsidRDefault="008B53BE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EA2D9F">
        <w:rPr>
          <w:sz w:val="24"/>
          <w:szCs w:val="24"/>
        </w:rPr>
        <w:t>Poznań</w:t>
      </w:r>
      <w:r w:rsidR="00D665F5" w:rsidRPr="00EA2D9F">
        <w:rPr>
          <w:sz w:val="24"/>
          <w:szCs w:val="24"/>
        </w:rPr>
        <w:t xml:space="preserve"> dnia: </w:t>
      </w:r>
      <w:r w:rsidRPr="00EA2D9F">
        <w:rPr>
          <w:sz w:val="24"/>
          <w:szCs w:val="24"/>
        </w:rPr>
        <w:t>2022-11-07</w:t>
      </w:r>
    </w:p>
    <w:p w14:paraId="44F240C9" w14:textId="77777777" w:rsidR="008B53BE" w:rsidRPr="00EA2D9F" w:rsidRDefault="008B53BE" w:rsidP="00577BC6">
      <w:pPr>
        <w:spacing w:after="40"/>
        <w:rPr>
          <w:b/>
          <w:bCs/>
          <w:sz w:val="24"/>
          <w:szCs w:val="24"/>
        </w:rPr>
      </w:pPr>
      <w:r w:rsidRPr="00EA2D9F">
        <w:rPr>
          <w:b/>
          <w:bCs/>
          <w:sz w:val="24"/>
          <w:szCs w:val="24"/>
        </w:rPr>
        <w:t>Szpital Wojewódzki w Poznaniu</w:t>
      </w:r>
    </w:p>
    <w:p w14:paraId="1CAC33FE" w14:textId="77777777" w:rsidR="00D665F5" w:rsidRPr="00EA2D9F" w:rsidRDefault="008B53BE" w:rsidP="00577BC6">
      <w:pPr>
        <w:spacing w:after="40"/>
        <w:rPr>
          <w:b/>
          <w:bCs/>
          <w:sz w:val="24"/>
          <w:szCs w:val="24"/>
        </w:rPr>
      </w:pPr>
      <w:r w:rsidRPr="00EA2D9F">
        <w:rPr>
          <w:b/>
          <w:bCs/>
          <w:sz w:val="24"/>
          <w:szCs w:val="24"/>
        </w:rPr>
        <w:t>Dział Zamówień Publicznych</w:t>
      </w:r>
    </w:p>
    <w:p w14:paraId="15534A01" w14:textId="50D59FA7" w:rsidR="00D665F5" w:rsidRPr="00EA2D9F" w:rsidRDefault="00EA2D9F" w:rsidP="00D665F5">
      <w:pPr>
        <w:rPr>
          <w:sz w:val="24"/>
          <w:szCs w:val="24"/>
        </w:rPr>
      </w:pPr>
      <w:r>
        <w:rPr>
          <w:sz w:val="24"/>
          <w:szCs w:val="24"/>
        </w:rPr>
        <w:t xml:space="preserve">ul. </w:t>
      </w:r>
      <w:r w:rsidR="008B53BE" w:rsidRPr="00EA2D9F">
        <w:rPr>
          <w:sz w:val="24"/>
          <w:szCs w:val="24"/>
        </w:rPr>
        <w:t>Juraszów</w:t>
      </w:r>
      <w:r w:rsidR="00D665F5" w:rsidRPr="00EA2D9F">
        <w:rPr>
          <w:sz w:val="24"/>
          <w:szCs w:val="24"/>
        </w:rPr>
        <w:t xml:space="preserve"> </w:t>
      </w:r>
      <w:r w:rsidR="008B53BE" w:rsidRPr="00EA2D9F">
        <w:rPr>
          <w:sz w:val="24"/>
          <w:szCs w:val="24"/>
        </w:rPr>
        <w:t>7/19</w:t>
      </w:r>
    </w:p>
    <w:p w14:paraId="374ABAB7" w14:textId="77777777" w:rsidR="00D665F5" w:rsidRPr="00EA2D9F" w:rsidRDefault="008B53BE" w:rsidP="00D665F5">
      <w:pPr>
        <w:rPr>
          <w:sz w:val="24"/>
          <w:szCs w:val="24"/>
        </w:rPr>
      </w:pPr>
      <w:r w:rsidRPr="00EA2D9F">
        <w:rPr>
          <w:sz w:val="24"/>
          <w:szCs w:val="24"/>
        </w:rPr>
        <w:t>60-479</w:t>
      </w:r>
      <w:r w:rsidR="00D665F5" w:rsidRPr="00EA2D9F">
        <w:rPr>
          <w:sz w:val="24"/>
          <w:szCs w:val="24"/>
        </w:rPr>
        <w:t xml:space="preserve"> </w:t>
      </w:r>
      <w:r w:rsidRPr="00EA2D9F">
        <w:rPr>
          <w:sz w:val="24"/>
          <w:szCs w:val="24"/>
        </w:rPr>
        <w:t>Poznań</w:t>
      </w:r>
    </w:p>
    <w:p w14:paraId="021F2BC3" w14:textId="77777777" w:rsidR="00D665F5" w:rsidRPr="00EA2D9F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0DE8BB2" w14:textId="77777777" w:rsidR="00D665F5" w:rsidRPr="00EA2D9F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74A1D373" w14:textId="77777777" w:rsidR="00A80738" w:rsidRPr="00EA2D9F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EA2D9F">
        <w:rPr>
          <w:sz w:val="24"/>
          <w:szCs w:val="24"/>
        </w:rPr>
        <w:t>Znak sprawy:</w:t>
      </w:r>
      <w:r w:rsidRPr="00EA2D9F">
        <w:rPr>
          <w:b/>
          <w:sz w:val="24"/>
          <w:szCs w:val="24"/>
        </w:rPr>
        <w:t xml:space="preserve"> </w:t>
      </w:r>
      <w:r w:rsidR="008B53BE" w:rsidRPr="00EA2D9F">
        <w:rPr>
          <w:b/>
          <w:sz w:val="24"/>
          <w:szCs w:val="24"/>
        </w:rPr>
        <w:t>SZW/DZP/69/2022</w:t>
      </w:r>
      <w:r w:rsidR="00A80738" w:rsidRPr="00EA2D9F">
        <w:rPr>
          <w:sz w:val="24"/>
          <w:szCs w:val="24"/>
        </w:rPr>
        <w:tab/>
        <w:t xml:space="preserve"> </w:t>
      </w:r>
    </w:p>
    <w:p w14:paraId="7F39E4EB" w14:textId="77777777" w:rsidR="00A80738" w:rsidRPr="00EA2D9F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B100C05" w14:textId="3960498A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DF21597" w14:textId="77777777" w:rsidR="006A11CF" w:rsidRPr="00EA2D9F" w:rsidRDefault="006A11CF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1AA175F" w14:textId="77777777" w:rsidR="00A80738" w:rsidRPr="00EA2D9F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54F8595" w14:textId="77777777" w:rsidR="00A80738" w:rsidRPr="00EA2D9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EA2D9F">
        <w:rPr>
          <w:b/>
          <w:spacing w:val="20"/>
          <w:sz w:val="24"/>
          <w:szCs w:val="24"/>
        </w:rPr>
        <w:t>INFORMACJA Z OTWARCIA OFERT</w:t>
      </w:r>
    </w:p>
    <w:p w14:paraId="66C47872" w14:textId="77777777" w:rsidR="00A80738" w:rsidRPr="00EA2D9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1A4DAD05" w14:textId="77777777" w:rsidR="00C659E2" w:rsidRPr="00EA2D9F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EA2D9F">
        <w:rPr>
          <w:bCs/>
          <w:sz w:val="24"/>
          <w:szCs w:val="24"/>
        </w:rPr>
        <w:t xml:space="preserve">Dotyczy </w:t>
      </w:r>
      <w:r w:rsidRPr="00EA2D9F">
        <w:rPr>
          <w:sz w:val="24"/>
          <w:szCs w:val="24"/>
        </w:rPr>
        <w:t xml:space="preserve">postępowania o udzielenie zamówienia publicznego prowadzonego w trybie </w:t>
      </w:r>
      <w:r w:rsidR="008B53BE" w:rsidRPr="00EA2D9F">
        <w:rPr>
          <w:sz w:val="24"/>
          <w:szCs w:val="24"/>
        </w:rPr>
        <w:t>Tryb podstawowy bez negocjacji - art. 275 pkt. 1 ustawy Pzp</w:t>
      </w:r>
      <w:r w:rsidRPr="00EA2D9F">
        <w:rPr>
          <w:sz w:val="24"/>
          <w:szCs w:val="24"/>
        </w:rPr>
        <w:t xml:space="preserve"> na:</w:t>
      </w:r>
    </w:p>
    <w:p w14:paraId="30F3591B" w14:textId="77777777" w:rsidR="00A80738" w:rsidRPr="00EA2D9F" w:rsidRDefault="008B53BE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EA2D9F">
        <w:rPr>
          <w:b/>
          <w:szCs w:val="24"/>
        </w:rPr>
        <w:t>Przeglądy i naprawy aparatów USG</w:t>
      </w:r>
    </w:p>
    <w:p w14:paraId="02AE34CF" w14:textId="77777777" w:rsidR="00D665F5" w:rsidRPr="00EA2D9F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EA2D9F">
        <w:rPr>
          <w:sz w:val="24"/>
          <w:szCs w:val="24"/>
        </w:rPr>
        <w:t>Zamawiający, działając na podstawie art. 22</w:t>
      </w:r>
      <w:r w:rsidR="00FC7F5E" w:rsidRPr="00EA2D9F">
        <w:rPr>
          <w:sz w:val="24"/>
          <w:szCs w:val="24"/>
        </w:rPr>
        <w:t>2</w:t>
      </w:r>
      <w:r w:rsidRPr="00EA2D9F">
        <w:rPr>
          <w:sz w:val="24"/>
          <w:szCs w:val="24"/>
        </w:rPr>
        <w:t xml:space="preserve"> ust. 5 </w:t>
      </w:r>
      <w:r w:rsidRPr="00EA2D9F">
        <w:rPr>
          <w:bCs/>
          <w:sz w:val="24"/>
          <w:szCs w:val="24"/>
        </w:rPr>
        <w:t>ustawy z dnia 11 września 2019 r. Prawo zamówień publicznych</w:t>
      </w:r>
      <w:r w:rsidRPr="00EA2D9F">
        <w:rPr>
          <w:sz w:val="24"/>
          <w:szCs w:val="24"/>
        </w:rPr>
        <w:t xml:space="preserve"> </w:t>
      </w:r>
      <w:r w:rsidR="008B53BE" w:rsidRPr="00EA2D9F">
        <w:rPr>
          <w:sz w:val="24"/>
          <w:szCs w:val="24"/>
        </w:rPr>
        <w:t>(t.j. Dz. U. z 2022r. poz. 1710)</w:t>
      </w:r>
      <w:r w:rsidR="00490DC0" w:rsidRPr="00EA2D9F">
        <w:rPr>
          <w:sz w:val="24"/>
          <w:szCs w:val="24"/>
        </w:rPr>
        <w:t xml:space="preserve"> </w:t>
      </w:r>
      <w:r w:rsidRPr="00EA2D9F">
        <w:rPr>
          <w:sz w:val="24"/>
          <w:szCs w:val="24"/>
        </w:rPr>
        <w:t>udostępnia</w:t>
      </w:r>
      <w:r w:rsidR="00F95C33" w:rsidRPr="00EA2D9F">
        <w:rPr>
          <w:sz w:val="24"/>
          <w:szCs w:val="24"/>
        </w:rPr>
        <w:t xml:space="preserve"> </w:t>
      </w:r>
      <w:r w:rsidR="004C7E9B" w:rsidRPr="00EA2D9F">
        <w:rPr>
          <w:sz w:val="24"/>
          <w:szCs w:val="24"/>
        </w:rPr>
        <w:t>informacj</w:t>
      </w:r>
      <w:r w:rsidR="00577BC6" w:rsidRPr="00EA2D9F">
        <w:rPr>
          <w:sz w:val="24"/>
          <w:szCs w:val="24"/>
        </w:rPr>
        <w:t>ę</w:t>
      </w:r>
      <w:r w:rsidR="00035488" w:rsidRPr="00EA2D9F">
        <w:rPr>
          <w:sz w:val="24"/>
          <w:szCs w:val="24"/>
        </w:rPr>
        <w:t xml:space="preserve"> z otwarcia ofert</w:t>
      </w:r>
      <w:r w:rsidR="00577BC6" w:rsidRPr="00EA2D9F">
        <w:rPr>
          <w:sz w:val="24"/>
          <w:szCs w:val="24"/>
        </w:rPr>
        <w:t>.</w:t>
      </w:r>
    </w:p>
    <w:p w14:paraId="702C8E10" w14:textId="26C3692D" w:rsidR="00A80738" w:rsidRPr="00EA2D9F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EA2D9F">
        <w:rPr>
          <w:sz w:val="24"/>
          <w:szCs w:val="24"/>
        </w:rPr>
        <w:t xml:space="preserve">Podczas otwarcia ofert, otwarte zostały oferty następujących </w:t>
      </w:r>
      <w:r w:rsidR="00EA2D9F">
        <w:rPr>
          <w:sz w:val="24"/>
          <w:szCs w:val="24"/>
        </w:rPr>
        <w:t>W</w:t>
      </w:r>
      <w:r w:rsidRPr="00EA2D9F">
        <w:rPr>
          <w:sz w:val="24"/>
          <w:szCs w:val="24"/>
        </w:rPr>
        <w:t>ykonawców:</w:t>
      </w:r>
    </w:p>
    <w:tbl>
      <w:tblPr>
        <w:tblpPr w:leftFromText="141" w:rightFromText="141" w:vertAnchor="text" w:tblpY="1"/>
        <w:tblOverlap w:val="never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2552"/>
        <w:gridCol w:w="1275"/>
        <w:gridCol w:w="1134"/>
        <w:gridCol w:w="1418"/>
        <w:gridCol w:w="1134"/>
      </w:tblGrid>
      <w:tr w:rsidR="00EA2D9F" w:rsidRPr="00BB547B" w14:paraId="2133AE8D" w14:textId="75647CB2" w:rsidTr="00EA2D9F">
        <w:tc>
          <w:tcPr>
            <w:tcW w:w="851" w:type="dxa"/>
            <w:shd w:val="clear" w:color="auto" w:fill="auto"/>
            <w:vAlign w:val="center"/>
          </w:tcPr>
          <w:p w14:paraId="058F5FEC" w14:textId="77777777" w:rsidR="00EA2D9F" w:rsidRDefault="00EA2D9F" w:rsidP="00EA2D9F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  <w:p w14:paraId="37DF351B" w14:textId="77777777" w:rsidR="00EA2D9F" w:rsidRDefault="00EA2D9F" w:rsidP="00EA2D9F">
            <w:pPr>
              <w:rPr>
                <w:rFonts w:ascii="Arial" w:hAnsi="Arial" w:cs="Arial"/>
              </w:rPr>
            </w:pPr>
          </w:p>
          <w:p w14:paraId="7852E3BD" w14:textId="685FA238" w:rsidR="00EA2D9F" w:rsidRPr="00EA2D9F" w:rsidRDefault="00EA2D9F" w:rsidP="00EA2D9F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EF7B808" w14:textId="77777777" w:rsidR="00EA2D9F" w:rsidRPr="00BB547B" w:rsidRDefault="00EA2D9F" w:rsidP="00EA2D9F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zadania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05BD3D0" w14:textId="5F7368A2" w:rsidR="00EA2D9F" w:rsidRPr="00BB547B" w:rsidRDefault="00EA2D9F" w:rsidP="00EA2D9F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 xml:space="preserve">Nazwa i adres </w:t>
            </w:r>
            <w:r>
              <w:rPr>
                <w:rFonts w:ascii="Arial" w:hAnsi="Arial" w:cs="Arial"/>
              </w:rPr>
              <w:t>W</w:t>
            </w:r>
            <w:r w:rsidRPr="00BB547B">
              <w:rPr>
                <w:rFonts w:ascii="Arial" w:hAnsi="Arial" w:cs="Arial"/>
              </w:rPr>
              <w:t>ykonawcy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52AFFC5" w14:textId="77777777" w:rsidR="00EA2D9F" w:rsidRDefault="00EA2D9F" w:rsidP="00EA2D9F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  <w:r>
              <w:rPr>
                <w:rFonts w:ascii="Arial" w:hAnsi="Arial" w:cs="Arial"/>
              </w:rPr>
              <w:t xml:space="preserve"> brutto</w:t>
            </w:r>
          </w:p>
          <w:p w14:paraId="7DD9A248" w14:textId="7E62BC62" w:rsidR="00EA2D9F" w:rsidRPr="00BB547B" w:rsidRDefault="00EA2D9F" w:rsidP="00EA2D9F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(K-1)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B7FB91" w14:textId="695BED33" w:rsidR="00EA2D9F" w:rsidRPr="00BB547B" w:rsidRDefault="00EA2D9F" w:rsidP="00EA2D9F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Okres gwarancji po naprawie (K-2)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1C33283" w14:textId="77777777" w:rsidR="00EA2D9F" w:rsidRDefault="00EA2D9F" w:rsidP="00EA2D9F">
            <w:pPr>
              <w:spacing w:before="120" w:after="120"/>
              <w:jc w:val="center"/>
              <w:rPr>
                <w:rFonts w:ascii="Arial" w:hAnsi="Arial" w:cs="Arial"/>
                <w:bCs/>
                <w:iCs/>
              </w:rPr>
            </w:pPr>
            <w:r w:rsidRPr="00EA2D9F">
              <w:rPr>
                <w:rFonts w:ascii="Arial" w:hAnsi="Arial" w:cs="Arial"/>
                <w:bCs/>
                <w:iCs/>
              </w:rPr>
              <w:t xml:space="preserve">Czas reakcji Wykonawcy liczony </w:t>
            </w:r>
            <w:r w:rsidRPr="00EA2D9F">
              <w:rPr>
                <w:rFonts w:ascii="Arial" w:hAnsi="Arial" w:cs="Arial"/>
                <w:bCs/>
                <w:iCs/>
              </w:rPr>
              <w:br/>
              <w:t>od zgłoszenia naprawy do czasu wykonania diagnostyki uszkodzenia</w:t>
            </w:r>
            <w:r>
              <w:rPr>
                <w:rFonts w:ascii="Arial" w:hAnsi="Arial" w:cs="Arial"/>
                <w:bCs/>
                <w:iCs/>
              </w:rPr>
              <w:t xml:space="preserve"> </w:t>
            </w:r>
          </w:p>
          <w:p w14:paraId="47E88B70" w14:textId="61E9648C" w:rsidR="00EA2D9F" w:rsidRPr="00EA2D9F" w:rsidRDefault="00EA2D9F" w:rsidP="00EA2D9F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iCs/>
              </w:rPr>
              <w:t>(K-3)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7823AC" w14:textId="77777777" w:rsidR="00EA2D9F" w:rsidRDefault="00EA2D9F" w:rsidP="00EA2D9F">
            <w:pPr>
              <w:spacing w:before="120" w:after="120"/>
              <w:jc w:val="center"/>
              <w:rPr>
                <w:rFonts w:ascii="Arial" w:hAnsi="Arial" w:cs="Arial"/>
                <w:bCs/>
                <w:iCs/>
              </w:rPr>
            </w:pPr>
            <w:r w:rsidRPr="00EA2D9F">
              <w:rPr>
                <w:rFonts w:ascii="Arial" w:hAnsi="Arial" w:cs="Arial"/>
                <w:bCs/>
                <w:iCs/>
              </w:rPr>
              <w:t>Autoryzacja producenta do serwisowania sprzętu</w:t>
            </w:r>
            <w:r>
              <w:rPr>
                <w:rFonts w:ascii="Arial" w:hAnsi="Arial" w:cs="Arial"/>
                <w:bCs/>
                <w:iCs/>
              </w:rPr>
              <w:t xml:space="preserve"> </w:t>
            </w:r>
          </w:p>
          <w:p w14:paraId="2B10A589" w14:textId="4F03FFC6" w:rsidR="00EA2D9F" w:rsidRPr="00EA2D9F" w:rsidRDefault="00EA2D9F" w:rsidP="00EA2D9F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iCs/>
              </w:rPr>
              <w:t>(K-4)</w:t>
            </w:r>
          </w:p>
        </w:tc>
      </w:tr>
      <w:tr w:rsidR="00EA2D9F" w:rsidRPr="00BB547B" w14:paraId="484DAAA6" w14:textId="180F8C0A" w:rsidTr="00EA2D9F">
        <w:tc>
          <w:tcPr>
            <w:tcW w:w="851" w:type="dxa"/>
            <w:shd w:val="clear" w:color="auto" w:fill="auto"/>
            <w:vAlign w:val="center"/>
          </w:tcPr>
          <w:p w14:paraId="56BC1D94" w14:textId="77777777" w:rsidR="00EA2D9F" w:rsidRPr="00BB547B" w:rsidRDefault="00EA2D9F" w:rsidP="00EA2D9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B53BE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C7A61D" w14:textId="77777777" w:rsidR="00EA2D9F" w:rsidRPr="00BB547B" w:rsidRDefault="00EA2D9F" w:rsidP="00EA2D9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B53BE">
              <w:rPr>
                <w:rFonts w:ascii="Arial" w:hAnsi="Arial" w:cs="Arial"/>
              </w:rPr>
              <w:t>5</w:t>
            </w:r>
          </w:p>
        </w:tc>
        <w:tc>
          <w:tcPr>
            <w:tcW w:w="2552" w:type="dxa"/>
            <w:shd w:val="clear" w:color="auto" w:fill="auto"/>
          </w:tcPr>
          <w:p w14:paraId="4B3C56DD" w14:textId="5E45D516" w:rsidR="00EA2D9F" w:rsidRPr="00BB547B" w:rsidRDefault="00EA2D9F" w:rsidP="00EA2D9F">
            <w:pPr>
              <w:spacing w:before="80"/>
              <w:rPr>
                <w:rFonts w:ascii="Arial" w:hAnsi="Arial" w:cs="Arial"/>
              </w:rPr>
            </w:pPr>
            <w:r w:rsidRPr="008B53BE">
              <w:rPr>
                <w:rFonts w:ascii="Arial" w:hAnsi="Arial" w:cs="Arial"/>
              </w:rPr>
              <w:t xml:space="preserve">EMS - EUROMED MEDICAL SOLUTION </w:t>
            </w:r>
            <w:r>
              <w:rPr>
                <w:rFonts w:ascii="Arial" w:hAnsi="Arial" w:cs="Arial"/>
              </w:rPr>
              <w:br/>
            </w:r>
            <w:r w:rsidRPr="008B53BE">
              <w:rPr>
                <w:rFonts w:ascii="Arial" w:hAnsi="Arial" w:cs="Arial"/>
              </w:rPr>
              <w:t>Sp. z o. o.</w:t>
            </w:r>
          </w:p>
          <w:p w14:paraId="64DD3C31" w14:textId="77777777" w:rsidR="00EA2D9F" w:rsidRPr="00BB547B" w:rsidRDefault="00EA2D9F" w:rsidP="00EA2D9F">
            <w:pPr>
              <w:rPr>
                <w:rFonts w:ascii="Arial" w:hAnsi="Arial" w:cs="Arial"/>
              </w:rPr>
            </w:pPr>
            <w:r w:rsidRPr="008B53BE">
              <w:rPr>
                <w:rFonts w:ascii="Arial" w:hAnsi="Arial" w:cs="Arial"/>
              </w:rPr>
              <w:t>ul. Szczęsna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B53BE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65B10D3" w14:textId="77777777" w:rsidR="00EA2D9F" w:rsidRPr="00BB547B" w:rsidRDefault="00EA2D9F" w:rsidP="00EA2D9F">
            <w:pPr>
              <w:spacing w:after="80"/>
              <w:jc w:val="both"/>
              <w:rPr>
                <w:rFonts w:ascii="Arial" w:hAnsi="Arial" w:cs="Arial"/>
              </w:rPr>
            </w:pPr>
            <w:r w:rsidRPr="008B53BE">
              <w:rPr>
                <w:rFonts w:ascii="Arial" w:hAnsi="Arial" w:cs="Arial"/>
              </w:rPr>
              <w:t>60-587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B53BE">
              <w:rPr>
                <w:rFonts w:ascii="Arial" w:hAnsi="Arial" w:cs="Arial"/>
              </w:rPr>
              <w:t>Poznań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EA12D25" w14:textId="77777777" w:rsidR="00EA2D9F" w:rsidRPr="00BB547B" w:rsidRDefault="00EA2D9F" w:rsidP="00EA2D9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B53BE">
              <w:rPr>
                <w:rFonts w:ascii="Arial" w:hAnsi="Arial" w:cs="Arial"/>
              </w:rPr>
              <w:t>7 719.00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9BFE50" w14:textId="5907C556" w:rsidR="00EA2D9F" w:rsidRPr="00BB547B" w:rsidRDefault="00EA2D9F" w:rsidP="00EA2D9F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FEC2E5B" w14:textId="35EC1909" w:rsidR="00EA2D9F" w:rsidRPr="00BB547B" w:rsidRDefault="00EA2D9F" w:rsidP="00EA2D9F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7C10FC" w14:textId="75B58FED" w:rsidR="00EA2D9F" w:rsidRPr="00BB547B" w:rsidRDefault="00EA2D9F" w:rsidP="00EA2D9F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</w:tr>
      <w:tr w:rsidR="00EA2D9F" w:rsidRPr="00BB547B" w14:paraId="1FFE0776" w14:textId="79530A96" w:rsidTr="00EA2D9F">
        <w:tc>
          <w:tcPr>
            <w:tcW w:w="851" w:type="dxa"/>
            <w:shd w:val="clear" w:color="auto" w:fill="auto"/>
            <w:vAlign w:val="center"/>
          </w:tcPr>
          <w:p w14:paraId="669883B6" w14:textId="77777777" w:rsidR="00EA2D9F" w:rsidRPr="00BB547B" w:rsidRDefault="00EA2D9F" w:rsidP="00EA2D9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B53BE">
              <w:rPr>
                <w:rFonts w:ascii="Arial" w:hAnsi="Arial" w:cs="Arial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01BC0E" w14:textId="77777777" w:rsidR="00EA2D9F" w:rsidRPr="00BB547B" w:rsidRDefault="00EA2D9F" w:rsidP="00EA2D9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B53BE">
              <w:rPr>
                <w:rFonts w:ascii="Arial" w:hAnsi="Arial" w:cs="Arial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14:paraId="51981DE1" w14:textId="77777777" w:rsidR="00EA2D9F" w:rsidRPr="00BB547B" w:rsidRDefault="00EA2D9F" w:rsidP="00EA2D9F">
            <w:pPr>
              <w:spacing w:before="80"/>
              <w:rPr>
                <w:rFonts w:ascii="Arial" w:hAnsi="Arial" w:cs="Arial"/>
              </w:rPr>
            </w:pPr>
            <w:r w:rsidRPr="008B53BE">
              <w:rPr>
                <w:rFonts w:ascii="Arial" w:hAnsi="Arial" w:cs="Arial"/>
              </w:rPr>
              <w:t>VARIMED Sp. z o.o.</w:t>
            </w:r>
          </w:p>
          <w:p w14:paraId="53BF34CD" w14:textId="557ED2DA" w:rsidR="00EA2D9F" w:rsidRPr="00BB547B" w:rsidRDefault="00EA2D9F" w:rsidP="00EA2D9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Tadeuszak Kościuszki 115/4U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959842C" w14:textId="657C7DAE" w:rsidR="00EA2D9F" w:rsidRPr="00BB547B" w:rsidRDefault="00EA2D9F" w:rsidP="00EA2D9F">
            <w:pPr>
              <w:spacing w:after="80"/>
              <w:jc w:val="both"/>
              <w:rPr>
                <w:rFonts w:ascii="Arial" w:hAnsi="Arial" w:cs="Arial"/>
              </w:rPr>
            </w:pPr>
            <w:r w:rsidRPr="008B53BE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0</w:t>
            </w:r>
            <w:r w:rsidRPr="008B53BE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44</w:t>
            </w:r>
            <w:r w:rsidRPr="008B53BE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B53BE">
              <w:rPr>
                <w:rFonts w:ascii="Arial" w:hAnsi="Arial" w:cs="Arial"/>
              </w:rPr>
              <w:t>Wrocław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A3074D0" w14:textId="77777777" w:rsidR="00EA2D9F" w:rsidRPr="00BB547B" w:rsidRDefault="00EA2D9F" w:rsidP="00EA2D9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B53BE">
              <w:rPr>
                <w:rFonts w:ascii="Arial" w:hAnsi="Arial" w:cs="Arial"/>
              </w:rPr>
              <w:t>3 532.50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6E3FAB" w14:textId="2490AA5B" w:rsidR="00EA2D9F" w:rsidRPr="00BB547B" w:rsidRDefault="00EA2D9F" w:rsidP="00EA2D9F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B5B896" w14:textId="6CCE84C8" w:rsidR="00EA2D9F" w:rsidRPr="00BB547B" w:rsidRDefault="00EA2D9F" w:rsidP="00EA2D9F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CA05EC" w14:textId="497E5888" w:rsidR="00EA2D9F" w:rsidRPr="00BB547B" w:rsidRDefault="00EA2D9F" w:rsidP="00EA2D9F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</w:tr>
      <w:tr w:rsidR="00EA2D9F" w:rsidRPr="00BB547B" w14:paraId="48535DB0" w14:textId="71299E09" w:rsidTr="00EA2D9F">
        <w:tc>
          <w:tcPr>
            <w:tcW w:w="851" w:type="dxa"/>
            <w:shd w:val="clear" w:color="auto" w:fill="auto"/>
            <w:vAlign w:val="center"/>
          </w:tcPr>
          <w:p w14:paraId="6F7100AC" w14:textId="77777777" w:rsidR="00EA2D9F" w:rsidRPr="00BB547B" w:rsidRDefault="00EA2D9F" w:rsidP="00EA2D9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B53BE">
              <w:rPr>
                <w:rFonts w:ascii="Arial" w:hAnsi="Arial" w:cs="Arial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D33B946" w14:textId="77777777" w:rsidR="00EA2D9F" w:rsidRPr="00BB547B" w:rsidRDefault="00EA2D9F" w:rsidP="00EA2D9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B53BE">
              <w:rPr>
                <w:rFonts w:ascii="Arial" w:hAnsi="Arial" w:cs="Arial"/>
              </w:rPr>
              <w:t>3</w:t>
            </w:r>
          </w:p>
        </w:tc>
        <w:tc>
          <w:tcPr>
            <w:tcW w:w="2552" w:type="dxa"/>
            <w:shd w:val="clear" w:color="auto" w:fill="auto"/>
          </w:tcPr>
          <w:p w14:paraId="245796C3" w14:textId="070795B8" w:rsidR="00EA2D9F" w:rsidRPr="00BB547B" w:rsidRDefault="00EA2D9F" w:rsidP="00EA2D9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B53BE">
              <w:rPr>
                <w:rFonts w:ascii="Arial" w:hAnsi="Arial" w:cs="Arial"/>
              </w:rPr>
              <w:t>Medinco</w:t>
            </w:r>
            <w:proofErr w:type="spellEnd"/>
            <w:r w:rsidRPr="008B53B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S</w:t>
            </w:r>
            <w:r w:rsidRPr="008B53BE">
              <w:rPr>
                <w:rFonts w:ascii="Arial" w:hAnsi="Arial" w:cs="Arial"/>
              </w:rPr>
              <w:t>p. z o.o.</w:t>
            </w:r>
          </w:p>
          <w:p w14:paraId="4F3F72A2" w14:textId="6057A6D0" w:rsidR="00EA2D9F" w:rsidRPr="00BB547B" w:rsidRDefault="00EA2D9F" w:rsidP="00EA2D9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Rondo ONZ 1, piętro 12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01D88BE" w14:textId="1AD1C869" w:rsidR="00EA2D9F" w:rsidRPr="00BB547B" w:rsidRDefault="00EA2D9F" w:rsidP="00EA2D9F">
            <w:pPr>
              <w:spacing w:after="80"/>
              <w:jc w:val="both"/>
              <w:rPr>
                <w:rFonts w:ascii="Arial" w:hAnsi="Arial" w:cs="Arial"/>
              </w:rPr>
            </w:pPr>
            <w:r w:rsidRPr="008B53BE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0</w:t>
            </w:r>
            <w:r w:rsidRPr="008B53BE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124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B53BE">
              <w:rPr>
                <w:rFonts w:ascii="Arial" w:hAnsi="Arial" w:cs="Arial"/>
              </w:rPr>
              <w:t>Warszawa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813BD56" w14:textId="77777777" w:rsidR="00EA2D9F" w:rsidRPr="00BB547B" w:rsidRDefault="00EA2D9F" w:rsidP="00EA2D9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B53BE">
              <w:rPr>
                <w:rFonts w:ascii="Arial" w:hAnsi="Arial" w:cs="Arial"/>
              </w:rPr>
              <w:t>10 800.00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8FA06D" w14:textId="5829504A" w:rsidR="00EA2D9F" w:rsidRPr="00BB547B" w:rsidRDefault="00EA2D9F" w:rsidP="00EA2D9F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65033C2" w14:textId="4E017716" w:rsidR="00EA2D9F" w:rsidRPr="00BB547B" w:rsidRDefault="00EA2D9F" w:rsidP="00EA2D9F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A0B7D4" w14:textId="2E78DAF8" w:rsidR="00EA2D9F" w:rsidRPr="00BB547B" w:rsidRDefault="00EA2D9F" w:rsidP="00EA2D9F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</w:tr>
      <w:tr w:rsidR="00EA2D9F" w:rsidRPr="00BB547B" w14:paraId="15EC60BE" w14:textId="1DEA4317" w:rsidTr="00EA2D9F">
        <w:tc>
          <w:tcPr>
            <w:tcW w:w="851" w:type="dxa"/>
            <w:shd w:val="clear" w:color="auto" w:fill="auto"/>
            <w:vAlign w:val="center"/>
          </w:tcPr>
          <w:p w14:paraId="413E13C9" w14:textId="77777777" w:rsidR="00EA2D9F" w:rsidRPr="00BB547B" w:rsidRDefault="00EA2D9F" w:rsidP="00EA2D9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B53BE">
              <w:rPr>
                <w:rFonts w:ascii="Arial" w:hAnsi="Arial" w:cs="Arial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89E09D" w14:textId="77777777" w:rsidR="00EA2D9F" w:rsidRPr="00BB547B" w:rsidRDefault="00EA2D9F" w:rsidP="00EA2D9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B53BE">
              <w:rPr>
                <w:rFonts w:ascii="Arial" w:hAnsi="Arial" w:cs="Arial"/>
              </w:rPr>
              <w:t>4</w:t>
            </w:r>
          </w:p>
        </w:tc>
        <w:tc>
          <w:tcPr>
            <w:tcW w:w="2552" w:type="dxa"/>
            <w:shd w:val="clear" w:color="auto" w:fill="auto"/>
          </w:tcPr>
          <w:p w14:paraId="157A8B4E" w14:textId="77777777" w:rsidR="00EA2D9F" w:rsidRPr="00BB547B" w:rsidRDefault="00EA2D9F" w:rsidP="00EA2D9F">
            <w:pPr>
              <w:spacing w:before="80"/>
              <w:rPr>
                <w:rFonts w:ascii="Arial" w:hAnsi="Arial" w:cs="Arial"/>
              </w:rPr>
            </w:pPr>
            <w:r w:rsidRPr="008B53BE">
              <w:rPr>
                <w:rFonts w:ascii="Arial" w:hAnsi="Arial" w:cs="Arial"/>
              </w:rPr>
              <w:t>Philips Polska Sp. z o.o.</w:t>
            </w:r>
          </w:p>
          <w:p w14:paraId="193EDF84" w14:textId="074D3E6B" w:rsidR="00EA2D9F" w:rsidRPr="00BB547B" w:rsidRDefault="006A11CF" w:rsidP="00EA2D9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ul. </w:t>
            </w:r>
            <w:r w:rsidR="00EA2D9F" w:rsidRPr="008B53BE">
              <w:rPr>
                <w:rFonts w:ascii="Arial" w:hAnsi="Arial" w:cs="Arial"/>
              </w:rPr>
              <w:t>Al. Jerozolimskie</w:t>
            </w:r>
            <w:r w:rsidR="00EA2D9F" w:rsidRPr="00BB547B">
              <w:rPr>
                <w:rFonts w:ascii="Arial" w:hAnsi="Arial" w:cs="Arial"/>
              </w:rPr>
              <w:t xml:space="preserve"> </w:t>
            </w:r>
            <w:r w:rsidR="00EA2D9F" w:rsidRPr="008B53BE">
              <w:rPr>
                <w:rFonts w:ascii="Arial" w:hAnsi="Arial" w:cs="Arial"/>
              </w:rPr>
              <w:t>195/B</w:t>
            </w:r>
            <w:r w:rsidR="00EA2D9F" w:rsidRPr="00BB547B">
              <w:rPr>
                <w:rFonts w:ascii="Arial" w:hAnsi="Arial" w:cs="Arial"/>
              </w:rPr>
              <w:t xml:space="preserve"> </w:t>
            </w:r>
          </w:p>
          <w:p w14:paraId="1C119CED" w14:textId="77777777" w:rsidR="00EA2D9F" w:rsidRPr="00BB547B" w:rsidRDefault="00EA2D9F" w:rsidP="00EA2D9F">
            <w:pPr>
              <w:spacing w:after="80"/>
              <w:jc w:val="both"/>
              <w:rPr>
                <w:rFonts w:ascii="Arial" w:hAnsi="Arial" w:cs="Arial"/>
              </w:rPr>
            </w:pPr>
            <w:r w:rsidRPr="008B53BE">
              <w:rPr>
                <w:rFonts w:ascii="Arial" w:hAnsi="Arial" w:cs="Arial"/>
              </w:rPr>
              <w:t>02-222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B53BE">
              <w:rPr>
                <w:rFonts w:ascii="Arial" w:hAnsi="Arial" w:cs="Arial"/>
              </w:rPr>
              <w:t>Warszawa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ABDFEFF" w14:textId="77777777" w:rsidR="00EA2D9F" w:rsidRPr="00BB547B" w:rsidRDefault="00EA2D9F" w:rsidP="00EA2D9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B53BE">
              <w:rPr>
                <w:rFonts w:ascii="Arial" w:hAnsi="Arial" w:cs="Arial"/>
              </w:rPr>
              <w:lastRenderedPageBreak/>
              <w:t>11 232.00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B5F7AC" w14:textId="209F57F2" w:rsidR="00EA2D9F" w:rsidRPr="00BB547B" w:rsidRDefault="00EA2D9F" w:rsidP="00EA2D9F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29086FD" w14:textId="5217CE56" w:rsidR="00EA2D9F" w:rsidRPr="00BB547B" w:rsidRDefault="006A11CF" w:rsidP="00EA2D9F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 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1C7DF5" w14:textId="084C4708" w:rsidR="00EA2D9F" w:rsidRPr="00BB547B" w:rsidRDefault="006A11CF" w:rsidP="00EA2D9F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</w:tr>
    </w:tbl>
    <w:p w14:paraId="7B9A00A9" w14:textId="77777777" w:rsidR="008257D4" w:rsidRDefault="00EA2D9F" w:rsidP="008257D4">
      <w:pPr>
        <w:spacing w:line="360" w:lineRule="auto"/>
        <w:ind w:left="3117" w:firstLine="423"/>
        <w:jc w:val="center"/>
        <w:rPr>
          <w:i/>
        </w:rPr>
      </w:pPr>
      <w:r>
        <w:rPr>
          <w:rFonts w:ascii="Arial" w:hAnsi="Arial" w:cs="Arial"/>
          <w:i/>
          <w:szCs w:val="24"/>
        </w:rPr>
        <w:br w:type="textWrapping" w:clear="all"/>
      </w:r>
    </w:p>
    <w:p w14:paraId="448A3B32" w14:textId="07E1C6F3" w:rsidR="008257D4" w:rsidRDefault="008257D4" w:rsidP="008257D4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060DCDFA" w14:textId="77777777" w:rsidR="008257D4" w:rsidRDefault="008257D4" w:rsidP="008257D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AA39702" w14:textId="77777777" w:rsidR="008257D4" w:rsidRDefault="008257D4" w:rsidP="008257D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50E5017D" w14:textId="77777777" w:rsidR="008257D4" w:rsidRDefault="008257D4" w:rsidP="008257D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8482647" w14:textId="7C770979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A80738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4E5CA" w14:textId="77777777" w:rsidR="00BD310D" w:rsidRDefault="00BD310D">
      <w:r>
        <w:separator/>
      </w:r>
    </w:p>
  </w:endnote>
  <w:endnote w:type="continuationSeparator" w:id="0">
    <w:p w14:paraId="67BF20AE" w14:textId="77777777" w:rsidR="00BD310D" w:rsidRDefault="00BD3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E2C1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3EABC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1DEE5" w14:textId="34002AD6" w:rsidR="009F189D" w:rsidRDefault="000B383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25AE616" wp14:editId="1AFE975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270" b="381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9BF15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930F1E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3219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1DC413" w14:textId="77777777" w:rsidR="009F189D" w:rsidRDefault="009F189D">
    <w:pPr>
      <w:pStyle w:val="Stopka"/>
      <w:tabs>
        <w:tab w:val="clear" w:pos="4536"/>
      </w:tabs>
      <w:jc w:val="center"/>
    </w:pPr>
  </w:p>
  <w:p w14:paraId="35F7FBB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2E60D8" w14:textId="77777777" w:rsidR="00BD310D" w:rsidRDefault="00BD310D">
      <w:r>
        <w:separator/>
      </w:r>
    </w:p>
  </w:footnote>
  <w:footnote w:type="continuationSeparator" w:id="0">
    <w:p w14:paraId="090EA3AE" w14:textId="77777777" w:rsidR="00BD310D" w:rsidRDefault="00BD31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924E1" w14:textId="77777777" w:rsidR="008B53BE" w:rsidRDefault="008B53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70D76" w14:textId="77777777" w:rsidR="008B53BE" w:rsidRDefault="008B53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8E9E6" w14:textId="77777777" w:rsidR="008B53BE" w:rsidRDefault="008B53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10D"/>
    <w:rsid w:val="00007727"/>
    <w:rsid w:val="00017720"/>
    <w:rsid w:val="00035488"/>
    <w:rsid w:val="000B3832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A11CF"/>
    <w:rsid w:val="006B27ED"/>
    <w:rsid w:val="008257D4"/>
    <w:rsid w:val="00843263"/>
    <w:rsid w:val="00861E75"/>
    <w:rsid w:val="008B53BE"/>
    <w:rsid w:val="009D19BD"/>
    <w:rsid w:val="009F189D"/>
    <w:rsid w:val="00A80738"/>
    <w:rsid w:val="00BB547B"/>
    <w:rsid w:val="00BD310D"/>
    <w:rsid w:val="00C236D3"/>
    <w:rsid w:val="00C659E2"/>
    <w:rsid w:val="00C82837"/>
    <w:rsid w:val="00CA04E0"/>
    <w:rsid w:val="00CA3D66"/>
    <w:rsid w:val="00CB0802"/>
    <w:rsid w:val="00D665F5"/>
    <w:rsid w:val="00D7128F"/>
    <w:rsid w:val="00EA2D9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4D48B5"/>
  <w15:chartTrackingRefBased/>
  <w15:docId w15:val="{DA780228-3EA1-418E-9FB4-68243E776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218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2022-11-07T10:01:00Z</cp:lastPrinted>
  <dcterms:created xsi:type="dcterms:W3CDTF">2022-11-07T10:02:00Z</dcterms:created>
  <dcterms:modified xsi:type="dcterms:W3CDTF">2022-11-07T10:02:00Z</dcterms:modified>
</cp:coreProperties>
</file>