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9A600" w14:textId="77777777" w:rsidR="00D665F5" w:rsidRPr="00050D06" w:rsidRDefault="00674E7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050D06">
        <w:rPr>
          <w:sz w:val="24"/>
          <w:szCs w:val="24"/>
        </w:rPr>
        <w:t>Poznań</w:t>
      </w:r>
      <w:r w:rsidR="00D665F5" w:rsidRPr="00050D06">
        <w:rPr>
          <w:sz w:val="24"/>
          <w:szCs w:val="24"/>
        </w:rPr>
        <w:t xml:space="preserve"> dnia: </w:t>
      </w:r>
      <w:r w:rsidRPr="00050D06">
        <w:rPr>
          <w:sz w:val="24"/>
          <w:szCs w:val="24"/>
        </w:rPr>
        <w:t>2022-11-07</w:t>
      </w:r>
    </w:p>
    <w:p w14:paraId="086C4A82" w14:textId="77777777" w:rsidR="00674E7F" w:rsidRPr="00050D06" w:rsidRDefault="00674E7F" w:rsidP="00577BC6">
      <w:pPr>
        <w:spacing w:after="40"/>
        <w:rPr>
          <w:b/>
          <w:bCs/>
          <w:sz w:val="24"/>
          <w:szCs w:val="24"/>
        </w:rPr>
      </w:pPr>
      <w:r w:rsidRPr="00050D06">
        <w:rPr>
          <w:b/>
          <w:bCs/>
          <w:sz w:val="24"/>
          <w:szCs w:val="24"/>
        </w:rPr>
        <w:t>Szpital Wojewódzki w Poznaniu</w:t>
      </w:r>
    </w:p>
    <w:p w14:paraId="3D73120D" w14:textId="77777777" w:rsidR="00D665F5" w:rsidRPr="00050D06" w:rsidRDefault="00674E7F" w:rsidP="00577BC6">
      <w:pPr>
        <w:spacing w:after="40"/>
        <w:rPr>
          <w:b/>
          <w:bCs/>
          <w:sz w:val="24"/>
          <w:szCs w:val="24"/>
        </w:rPr>
      </w:pPr>
      <w:r w:rsidRPr="00050D06">
        <w:rPr>
          <w:b/>
          <w:bCs/>
          <w:sz w:val="24"/>
          <w:szCs w:val="24"/>
        </w:rPr>
        <w:t>Dział Zamówień Publicznych</w:t>
      </w:r>
    </w:p>
    <w:p w14:paraId="028858BD" w14:textId="40C60585" w:rsidR="00D665F5" w:rsidRPr="00050D06" w:rsidRDefault="00050D06" w:rsidP="00D665F5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674E7F" w:rsidRPr="00050D06">
        <w:rPr>
          <w:sz w:val="24"/>
          <w:szCs w:val="24"/>
        </w:rPr>
        <w:t>Juraszów</w:t>
      </w:r>
      <w:r w:rsidR="00D665F5" w:rsidRPr="00050D06">
        <w:rPr>
          <w:sz w:val="24"/>
          <w:szCs w:val="24"/>
        </w:rPr>
        <w:t xml:space="preserve"> </w:t>
      </w:r>
      <w:r w:rsidR="00674E7F" w:rsidRPr="00050D06">
        <w:rPr>
          <w:sz w:val="24"/>
          <w:szCs w:val="24"/>
        </w:rPr>
        <w:t>7/19</w:t>
      </w:r>
    </w:p>
    <w:p w14:paraId="43C1003C" w14:textId="77777777" w:rsidR="00D665F5" w:rsidRPr="00050D06" w:rsidRDefault="00674E7F" w:rsidP="00D665F5">
      <w:pPr>
        <w:rPr>
          <w:sz w:val="24"/>
          <w:szCs w:val="24"/>
        </w:rPr>
      </w:pPr>
      <w:r w:rsidRPr="00050D06">
        <w:rPr>
          <w:sz w:val="24"/>
          <w:szCs w:val="24"/>
        </w:rPr>
        <w:t>60-479</w:t>
      </w:r>
      <w:r w:rsidR="00D665F5" w:rsidRPr="00050D06">
        <w:rPr>
          <w:sz w:val="24"/>
          <w:szCs w:val="24"/>
        </w:rPr>
        <w:t xml:space="preserve"> </w:t>
      </w:r>
      <w:r w:rsidRPr="00050D06">
        <w:rPr>
          <w:sz w:val="24"/>
          <w:szCs w:val="24"/>
        </w:rPr>
        <w:t>Poznań</w:t>
      </w:r>
    </w:p>
    <w:p w14:paraId="6A21C842" w14:textId="77777777" w:rsidR="00D665F5" w:rsidRPr="00050D06" w:rsidRDefault="00D665F5" w:rsidP="00D665F5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D0C690A" w14:textId="77777777" w:rsidR="00D665F5" w:rsidRPr="00050D0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50266F09" w14:textId="77777777" w:rsidR="00A80738" w:rsidRPr="00050D06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050D06">
        <w:rPr>
          <w:sz w:val="24"/>
          <w:szCs w:val="24"/>
        </w:rPr>
        <w:t>Znak sprawy:</w:t>
      </w:r>
      <w:r w:rsidRPr="00050D06">
        <w:rPr>
          <w:b/>
          <w:sz w:val="24"/>
          <w:szCs w:val="24"/>
        </w:rPr>
        <w:t xml:space="preserve"> </w:t>
      </w:r>
      <w:r w:rsidR="00674E7F" w:rsidRPr="00050D06">
        <w:rPr>
          <w:b/>
          <w:sz w:val="24"/>
          <w:szCs w:val="24"/>
        </w:rPr>
        <w:t>SZW/DZP/73/2022</w:t>
      </w:r>
      <w:r w:rsidR="00A80738" w:rsidRPr="00050D06">
        <w:rPr>
          <w:sz w:val="24"/>
          <w:szCs w:val="24"/>
        </w:rPr>
        <w:tab/>
        <w:t xml:space="preserve"> </w:t>
      </w:r>
    </w:p>
    <w:p w14:paraId="6D7E9444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C0AF967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C0EB245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D9D058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050D06">
        <w:rPr>
          <w:b/>
          <w:spacing w:val="20"/>
          <w:sz w:val="24"/>
          <w:szCs w:val="24"/>
        </w:rPr>
        <w:t>INFORMACJA Z OTWARCIA OFERT</w:t>
      </w:r>
    </w:p>
    <w:p w14:paraId="311A7A30" w14:textId="77777777" w:rsidR="00A80738" w:rsidRPr="00050D0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14:paraId="5FCE6272" w14:textId="77777777" w:rsidR="00C659E2" w:rsidRPr="00050D06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050D06">
        <w:rPr>
          <w:bCs/>
          <w:sz w:val="24"/>
          <w:szCs w:val="24"/>
        </w:rPr>
        <w:t xml:space="preserve">Dotyczy </w:t>
      </w:r>
      <w:r w:rsidRPr="00050D06">
        <w:rPr>
          <w:sz w:val="24"/>
          <w:szCs w:val="24"/>
        </w:rPr>
        <w:t xml:space="preserve">postępowania o udzielenie zamówienia publicznego prowadzonego w trybie </w:t>
      </w:r>
      <w:r w:rsidR="00674E7F" w:rsidRPr="00050D06">
        <w:rPr>
          <w:sz w:val="24"/>
          <w:szCs w:val="24"/>
        </w:rPr>
        <w:t>Tryb podstawowy bez negocjacji - art. 275 pkt. 1 ustawy Pzp</w:t>
      </w:r>
      <w:r w:rsidRPr="00050D06">
        <w:rPr>
          <w:sz w:val="24"/>
          <w:szCs w:val="24"/>
        </w:rPr>
        <w:t xml:space="preserve"> na:</w:t>
      </w:r>
    </w:p>
    <w:p w14:paraId="0BA3958B" w14:textId="77777777" w:rsidR="00A80738" w:rsidRPr="00050D06" w:rsidRDefault="00674E7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050D06">
        <w:rPr>
          <w:b/>
          <w:szCs w:val="24"/>
        </w:rPr>
        <w:t>Przeglądy i naprawy sprzętu medycznego dla Filii nr 2</w:t>
      </w:r>
    </w:p>
    <w:p w14:paraId="1DACBF14" w14:textId="77777777" w:rsidR="00D665F5" w:rsidRPr="00050D06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050D06">
        <w:rPr>
          <w:sz w:val="24"/>
          <w:szCs w:val="24"/>
        </w:rPr>
        <w:t>Zamawiający, działając na podstawie art. 22</w:t>
      </w:r>
      <w:r w:rsidR="00FC7F5E" w:rsidRPr="00050D06">
        <w:rPr>
          <w:sz w:val="24"/>
          <w:szCs w:val="24"/>
        </w:rPr>
        <w:t>2</w:t>
      </w:r>
      <w:r w:rsidRPr="00050D06">
        <w:rPr>
          <w:sz w:val="24"/>
          <w:szCs w:val="24"/>
        </w:rPr>
        <w:t xml:space="preserve"> ust. 5 </w:t>
      </w:r>
      <w:r w:rsidRPr="00050D06">
        <w:rPr>
          <w:bCs/>
          <w:sz w:val="24"/>
          <w:szCs w:val="24"/>
        </w:rPr>
        <w:t>ustawy z dnia 11 września 2019 r. Prawo zamówień publicznych</w:t>
      </w:r>
      <w:r w:rsidRPr="00050D06">
        <w:rPr>
          <w:sz w:val="24"/>
          <w:szCs w:val="24"/>
        </w:rPr>
        <w:t xml:space="preserve"> </w:t>
      </w:r>
      <w:r w:rsidR="00674E7F" w:rsidRPr="00050D06">
        <w:rPr>
          <w:sz w:val="24"/>
          <w:szCs w:val="24"/>
        </w:rPr>
        <w:t>(t.j. Dz. U. z 2022r. poz. 1710)</w:t>
      </w:r>
      <w:r w:rsidR="00490DC0" w:rsidRPr="00050D06">
        <w:rPr>
          <w:sz w:val="24"/>
          <w:szCs w:val="24"/>
        </w:rPr>
        <w:t xml:space="preserve"> </w:t>
      </w:r>
      <w:r w:rsidRPr="00050D06">
        <w:rPr>
          <w:sz w:val="24"/>
          <w:szCs w:val="24"/>
        </w:rPr>
        <w:t>udostępnia</w:t>
      </w:r>
      <w:r w:rsidR="00F95C33" w:rsidRPr="00050D06">
        <w:rPr>
          <w:sz w:val="24"/>
          <w:szCs w:val="24"/>
        </w:rPr>
        <w:t xml:space="preserve"> </w:t>
      </w:r>
      <w:r w:rsidR="004C7E9B" w:rsidRPr="00050D06">
        <w:rPr>
          <w:sz w:val="24"/>
          <w:szCs w:val="24"/>
        </w:rPr>
        <w:t>informacj</w:t>
      </w:r>
      <w:r w:rsidR="00577BC6" w:rsidRPr="00050D06">
        <w:rPr>
          <w:sz w:val="24"/>
          <w:szCs w:val="24"/>
        </w:rPr>
        <w:t>ę</w:t>
      </w:r>
      <w:r w:rsidR="00035488" w:rsidRPr="00050D06">
        <w:rPr>
          <w:sz w:val="24"/>
          <w:szCs w:val="24"/>
        </w:rPr>
        <w:t xml:space="preserve"> z otwarcia ofert</w:t>
      </w:r>
      <w:r w:rsidR="00577BC6" w:rsidRPr="00050D06">
        <w:rPr>
          <w:sz w:val="24"/>
          <w:szCs w:val="24"/>
        </w:rPr>
        <w:t>.</w:t>
      </w:r>
    </w:p>
    <w:p w14:paraId="072B23FB" w14:textId="5DA69537" w:rsidR="00A80738" w:rsidRPr="00050D06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050D06">
        <w:rPr>
          <w:sz w:val="24"/>
          <w:szCs w:val="24"/>
        </w:rPr>
        <w:t>Podczas otwarcia ofert, mającego miejsce</w:t>
      </w:r>
      <w:r w:rsidR="00FF4AB1" w:rsidRPr="00050D06">
        <w:rPr>
          <w:sz w:val="24"/>
          <w:szCs w:val="24"/>
        </w:rPr>
        <w:t xml:space="preserve"> w dniu </w:t>
      </w:r>
      <w:r w:rsidR="00674E7F" w:rsidRPr="00050D06">
        <w:rPr>
          <w:sz w:val="24"/>
          <w:szCs w:val="24"/>
        </w:rPr>
        <w:t>07/11/2022</w:t>
      </w:r>
      <w:r w:rsidR="00FF4AB1" w:rsidRPr="00050D06">
        <w:rPr>
          <w:sz w:val="24"/>
          <w:szCs w:val="24"/>
        </w:rPr>
        <w:t xml:space="preserve"> o godz. </w:t>
      </w:r>
      <w:r w:rsidR="00674E7F" w:rsidRPr="00050D06">
        <w:rPr>
          <w:sz w:val="24"/>
          <w:szCs w:val="24"/>
        </w:rPr>
        <w:t>10:00</w:t>
      </w:r>
      <w:r w:rsidRPr="00050D06">
        <w:rPr>
          <w:sz w:val="24"/>
          <w:szCs w:val="24"/>
        </w:rPr>
        <w:t xml:space="preserve">, otwarte zostały oferty następujących </w:t>
      </w:r>
      <w:r w:rsidR="00050D06">
        <w:rPr>
          <w:sz w:val="24"/>
          <w:szCs w:val="24"/>
        </w:rPr>
        <w:t>W</w:t>
      </w:r>
      <w:r w:rsidRPr="00050D06">
        <w:rPr>
          <w:sz w:val="24"/>
          <w:szCs w:val="24"/>
        </w:rPr>
        <w:t>ykonawców: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977"/>
        <w:gridCol w:w="1701"/>
        <w:gridCol w:w="1276"/>
        <w:gridCol w:w="1417"/>
      </w:tblGrid>
      <w:tr w:rsidR="00050D06" w:rsidRPr="00BB547B" w14:paraId="65404620" w14:textId="0023785F" w:rsidTr="00FE34C4">
        <w:tc>
          <w:tcPr>
            <w:tcW w:w="851" w:type="dxa"/>
            <w:shd w:val="clear" w:color="auto" w:fill="auto"/>
            <w:vAlign w:val="center"/>
          </w:tcPr>
          <w:p w14:paraId="1D101320" w14:textId="77777777" w:rsidR="00050D06" w:rsidRPr="00BB547B" w:rsidRDefault="00050D0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BA7C48" w14:textId="77777777" w:rsidR="00050D06" w:rsidRPr="00BB547B" w:rsidRDefault="00050D0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zadania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14:paraId="693E9ED6" w14:textId="4F58377E" w:rsidR="00050D06" w:rsidRPr="00BB547B" w:rsidRDefault="00050D06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BB547B">
              <w:rPr>
                <w:rFonts w:ascii="Arial" w:hAnsi="Arial" w:cs="Arial"/>
              </w:rPr>
              <w:t>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26058ED" w14:textId="237B80A7" w:rsidR="00050D06" w:rsidRPr="00BB547B" w:rsidRDefault="00050D0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</w:t>
            </w:r>
            <w:r>
              <w:rPr>
                <w:rFonts w:ascii="Arial" w:hAnsi="Arial" w:cs="Arial"/>
              </w:rPr>
              <w:br/>
              <w:t>(K-1)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C6BC98" w14:textId="35F96142" w:rsidR="00050D06" w:rsidRPr="00BB547B" w:rsidRDefault="00050D06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po naprawie (K-2)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BCD76D4" w14:textId="46DD343B" w:rsidR="00050D06" w:rsidRPr="00BB547B" w:rsidRDefault="00050D06" w:rsidP="00050D06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050D06">
              <w:rPr>
                <w:rFonts w:ascii="Arial" w:hAnsi="Arial" w:cs="Arial"/>
                <w:bCs/>
                <w:iCs/>
              </w:rPr>
              <w:t xml:space="preserve">Czas reakcji Wykonawcy liczony </w:t>
            </w:r>
            <w:r w:rsidRPr="00050D06">
              <w:rPr>
                <w:rFonts w:ascii="Arial" w:hAnsi="Arial" w:cs="Arial"/>
                <w:bCs/>
                <w:iCs/>
              </w:rPr>
              <w:br/>
              <w:t>od zgłoszenia do wykonania diagnostyki usterki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>
              <w:rPr>
                <w:rFonts w:ascii="Arial" w:hAnsi="Arial" w:cs="Arial"/>
                <w:bCs/>
                <w:iCs/>
              </w:rPr>
              <w:br/>
              <w:t>(K-3)</w:t>
            </w:r>
          </w:p>
        </w:tc>
      </w:tr>
      <w:tr w:rsidR="00050D06" w:rsidRPr="00BB547B" w14:paraId="76A225B5" w14:textId="7E8543C8" w:rsidTr="00FE34C4">
        <w:tc>
          <w:tcPr>
            <w:tcW w:w="851" w:type="dxa"/>
            <w:shd w:val="clear" w:color="auto" w:fill="auto"/>
            <w:vAlign w:val="center"/>
          </w:tcPr>
          <w:p w14:paraId="6DCF2525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D0EF62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</w:t>
            </w:r>
          </w:p>
        </w:tc>
        <w:tc>
          <w:tcPr>
            <w:tcW w:w="2977" w:type="dxa"/>
            <w:shd w:val="clear" w:color="auto" w:fill="auto"/>
          </w:tcPr>
          <w:p w14:paraId="707C4EA7" w14:textId="77777777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ZTM Innovations Sp. z o. o</w:t>
            </w:r>
          </w:p>
          <w:p w14:paraId="6BE24484" w14:textId="77777777" w:rsidR="00050D06" w:rsidRPr="00BB547B" w:rsidRDefault="00050D06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26B72DD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F226C50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1 296.00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792B8A" w14:textId="27C183F9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9865ACC" w14:textId="2747387C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tr w:rsidR="00050D06" w:rsidRPr="00BB547B" w14:paraId="6C55D1F5" w14:textId="55D47389" w:rsidTr="00FE34C4">
        <w:tc>
          <w:tcPr>
            <w:tcW w:w="851" w:type="dxa"/>
            <w:shd w:val="clear" w:color="auto" w:fill="auto"/>
            <w:vAlign w:val="center"/>
          </w:tcPr>
          <w:p w14:paraId="458D7921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6CC1E0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6A5694E0" w14:textId="77777777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ZTM Innovations Sp. z o. o</w:t>
            </w:r>
          </w:p>
          <w:p w14:paraId="169A41CD" w14:textId="77777777" w:rsidR="00050D06" w:rsidRPr="00BB547B" w:rsidRDefault="00050D06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DB0295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AFECEF2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5 400.00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285647" w14:textId="724EA1DE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2612DED" w14:textId="702A6ABC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tr w:rsidR="00050D06" w:rsidRPr="00BB547B" w14:paraId="187E59E7" w14:textId="4585ABC9" w:rsidTr="00FE34C4">
        <w:tc>
          <w:tcPr>
            <w:tcW w:w="851" w:type="dxa"/>
            <w:shd w:val="clear" w:color="auto" w:fill="auto"/>
            <w:vAlign w:val="center"/>
          </w:tcPr>
          <w:p w14:paraId="33649F1D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638DFCC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2</w:t>
            </w:r>
          </w:p>
        </w:tc>
        <w:tc>
          <w:tcPr>
            <w:tcW w:w="2977" w:type="dxa"/>
            <w:shd w:val="clear" w:color="auto" w:fill="auto"/>
          </w:tcPr>
          <w:p w14:paraId="3EEE5ACB" w14:textId="47BEE5C3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MEDILAND</w:t>
            </w:r>
            <w:r w:rsidRPr="00674E7F">
              <w:rPr>
                <w:rFonts w:ascii="Arial" w:hAnsi="Arial" w:cs="Arial"/>
              </w:rPr>
              <w:t xml:space="preserve"> Grażyna </w:t>
            </w:r>
            <w:proofErr w:type="spellStart"/>
            <w:r w:rsidRPr="00674E7F">
              <w:rPr>
                <w:rFonts w:ascii="Arial" w:hAnsi="Arial" w:cs="Arial"/>
              </w:rPr>
              <w:t>Wykland</w:t>
            </w:r>
            <w:proofErr w:type="spellEnd"/>
          </w:p>
          <w:p w14:paraId="591DF4BD" w14:textId="77777777" w:rsidR="00050D06" w:rsidRPr="00BB547B" w:rsidRDefault="00050D06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B. Chrzanowskiego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64B/1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D42CC13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80-278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Gdańsk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69BF7CE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3 952.80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AFC2B8" w14:textId="7E06DB03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41C0A73" w14:textId="67C03A51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tr w:rsidR="00050D06" w:rsidRPr="00BB547B" w14:paraId="1071B00E" w14:textId="30EDB35F" w:rsidTr="00FE34C4">
        <w:tc>
          <w:tcPr>
            <w:tcW w:w="851" w:type="dxa"/>
            <w:shd w:val="clear" w:color="auto" w:fill="auto"/>
            <w:vAlign w:val="center"/>
          </w:tcPr>
          <w:p w14:paraId="424BB202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bookmarkStart w:id="1" w:name="_Hlk118717490"/>
            <w:r w:rsidRPr="00674E7F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CF8CE51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200FE03B" w14:textId="77777777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Siemens Healthcare Sp. z o.o.</w:t>
            </w:r>
          </w:p>
          <w:p w14:paraId="1C19F301" w14:textId="279A5EA6" w:rsidR="00050D06" w:rsidRPr="00BB547B" w:rsidRDefault="00050D06" w:rsidP="005B46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74E7F">
              <w:rPr>
                <w:rFonts w:ascii="Arial" w:hAnsi="Arial" w:cs="Arial"/>
              </w:rPr>
              <w:t>Żupnicza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8C305A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03-821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27AF01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40 251.60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1FB4C4" w14:textId="719A574B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070AD8" w14:textId="2994DE54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bookmarkEnd w:id="1"/>
      <w:tr w:rsidR="00050D06" w:rsidRPr="00BB547B" w14:paraId="1D830ACF" w14:textId="4E8E7F5D" w:rsidTr="00FE34C4">
        <w:tc>
          <w:tcPr>
            <w:tcW w:w="851" w:type="dxa"/>
            <w:shd w:val="clear" w:color="auto" w:fill="auto"/>
            <w:vAlign w:val="center"/>
          </w:tcPr>
          <w:p w14:paraId="747BB1C5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85FC49B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1D0659D5" w14:textId="5550AFED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74E7F">
              <w:rPr>
                <w:rFonts w:ascii="Arial" w:hAnsi="Arial" w:cs="Arial"/>
              </w:rPr>
              <w:t>Medikol</w:t>
            </w:r>
            <w:proofErr w:type="spellEnd"/>
            <w:r w:rsidRPr="00674E7F">
              <w:rPr>
                <w:rFonts w:ascii="Arial" w:hAnsi="Arial" w:cs="Arial"/>
              </w:rPr>
              <w:t xml:space="preserve"> Systems </w:t>
            </w:r>
            <w:r>
              <w:rPr>
                <w:rFonts w:ascii="Arial" w:hAnsi="Arial" w:cs="Arial"/>
              </w:rPr>
              <w:t>S</w:t>
            </w:r>
            <w:r w:rsidRPr="00674E7F">
              <w:rPr>
                <w:rFonts w:ascii="Arial" w:hAnsi="Arial" w:cs="Arial"/>
              </w:rPr>
              <w:t>p. z o.o.</w:t>
            </w:r>
          </w:p>
          <w:p w14:paraId="17B10CF5" w14:textId="79EFD7C2" w:rsidR="00050D06" w:rsidRPr="00BB547B" w:rsidRDefault="00050D06" w:rsidP="005B46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674E7F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</w:t>
            </w:r>
            <w:r w:rsidRPr="00674E7F">
              <w:rPr>
                <w:rFonts w:ascii="Arial" w:hAnsi="Arial" w:cs="Arial"/>
              </w:rPr>
              <w:t>lska 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4ADEE7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564433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6 760.80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A8F2B33" w14:textId="22407154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B90008" w14:textId="575F7C1C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h</w:t>
            </w:r>
          </w:p>
        </w:tc>
      </w:tr>
      <w:tr w:rsidR="00050D06" w:rsidRPr="00BB547B" w14:paraId="2EE9A9B8" w14:textId="798A35E5" w:rsidTr="00FE34C4">
        <w:tc>
          <w:tcPr>
            <w:tcW w:w="851" w:type="dxa"/>
            <w:shd w:val="clear" w:color="auto" w:fill="auto"/>
            <w:vAlign w:val="center"/>
          </w:tcPr>
          <w:p w14:paraId="4742561B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EE1868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14:paraId="072B3C61" w14:textId="5B56530F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74E7F">
              <w:rPr>
                <w:rFonts w:ascii="Arial" w:hAnsi="Arial" w:cs="Arial"/>
              </w:rPr>
              <w:t>Medikol</w:t>
            </w:r>
            <w:proofErr w:type="spellEnd"/>
            <w:r w:rsidRPr="00674E7F">
              <w:rPr>
                <w:rFonts w:ascii="Arial" w:hAnsi="Arial" w:cs="Arial"/>
              </w:rPr>
              <w:t xml:space="preserve"> Systems </w:t>
            </w:r>
            <w:r>
              <w:rPr>
                <w:rFonts w:ascii="Arial" w:hAnsi="Arial" w:cs="Arial"/>
              </w:rPr>
              <w:t>S</w:t>
            </w:r>
            <w:r w:rsidRPr="00674E7F">
              <w:rPr>
                <w:rFonts w:ascii="Arial" w:hAnsi="Arial" w:cs="Arial"/>
              </w:rPr>
              <w:t>p. z o.o.</w:t>
            </w:r>
          </w:p>
          <w:p w14:paraId="20B80C9D" w14:textId="5783882F" w:rsidR="00050D06" w:rsidRPr="00BB547B" w:rsidRDefault="00FE34C4" w:rsidP="005B46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050D06" w:rsidRPr="00674E7F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o</w:t>
            </w:r>
            <w:r w:rsidR="00050D06" w:rsidRPr="00674E7F">
              <w:rPr>
                <w:rFonts w:ascii="Arial" w:hAnsi="Arial" w:cs="Arial"/>
              </w:rPr>
              <w:t>lska 118</w:t>
            </w:r>
            <w:r w:rsidR="00050D06" w:rsidRPr="00BB547B">
              <w:rPr>
                <w:rFonts w:ascii="Arial" w:hAnsi="Arial" w:cs="Arial"/>
              </w:rPr>
              <w:t xml:space="preserve"> </w:t>
            </w:r>
          </w:p>
          <w:p w14:paraId="4FC89F6D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E9901DF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1 274.40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DB60208" w14:textId="7A8A4562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428BF3" w14:textId="13881ED7" w:rsidR="00050D06" w:rsidRPr="00BB547B" w:rsidRDefault="00050D06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h</w:t>
            </w:r>
          </w:p>
        </w:tc>
      </w:tr>
      <w:tr w:rsidR="00050D06" w:rsidRPr="00BB547B" w14:paraId="6C7AA75D" w14:textId="29DE7E4C" w:rsidTr="00FE34C4">
        <w:tc>
          <w:tcPr>
            <w:tcW w:w="851" w:type="dxa"/>
            <w:shd w:val="clear" w:color="auto" w:fill="auto"/>
            <w:vAlign w:val="center"/>
          </w:tcPr>
          <w:p w14:paraId="5520CC49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64A018E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3</w:t>
            </w:r>
          </w:p>
        </w:tc>
        <w:tc>
          <w:tcPr>
            <w:tcW w:w="2977" w:type="dxa"/>
            <w:shd w:val="clear" w:color="auto" w:fill="auto"/>
          </w:tcPr>
          <w:p w14:paraId="402A9A26" w14:textId="77777777" w:rsidR="00050D06" w:rsidRPr="00BB547B" w:rsidRDefault="00050D06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SK-MED SYSTEMS Sp. z o. o.</w:t>
            </w:r>
          </w:p>
          <w:p w14:paraId="3D687D6B" w14:textId="77777777" w:rsidR="00050D06" w:rsidRPr="00BB547B" w:rsidRDefault="00050D06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Święty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A05500" w14:textId="77777777" w:rsidR="00050D06" w:rsidRPr="00BB547B" w:rsidRDefault="00050D06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DE9C6C0" w14:textId="77777777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4 028.40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3869CC" w14:textId="65E912C7" w:rsidR="00050D06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9FF609" w14:textId="01F5924A" w:rsidR="00050D06" w:rsidRPr="00BB547B" w:rsidRDefault="00FE34C4" w:rsidP="00050D06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 h</w:t>
            </w:r>
          </w:p>
        </w:tc>
      </w:tr>
      <w:tr w:rsidR="00FE34C4" w:rsidRPr="00BB547B" w14:paraId="7A0C4726" w14:textId="4B64FA73" w:rsidTr="00FE34C4">
        <w:tc>
          <w:tcPr>
            <w:tcW w:w="851" w:type="dxa"/>
            <w:shd w:val="clear" w:color="auto" w:fill="auto"/>
            <w:vAlign w:val="center"/>
          </w:tcPr>
          <w:p w14:paraId="38737F0A" w14:textId="77777777" w:rsidR="00FE34C4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DD7DF8" w14:textId="77777777" w:rsidR="00FE34C4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4</w:t>
            </w:r>
          </w:p>
        </w:tc>
        <w:tc>
          <w:tcPr>
            <w:tcW w:w="2977" w:type="dxa"/>
            <w:shd w:val="clear" w:color="auto" w:fill="auto"/>
          </w:tcPr>
          <w:p w14:paraId="69367D0A" w14:textId="77777777" w:rsidR="00FE34C4" w:rsidRPr="00BB547B" w:rsidRDefault="00FE34C4" w:rsidP="005B4693">
            <w:pPr>
              <w:spacing w:before="80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SK-MED SYSTEMS Sp. z o. o.</w:t>
            </w:r>
          </w:p>
          <w:p w14:paraId="6A67E2B0" w14:textId="77777777" w:rsidR="00FE34C4" w:rsidRPr="00BB547B" w:rsidRDefault="00FE34C4" w:rsidP="005B4693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ul. Święty Marcin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29/8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707605" w14:textId="77777777" w:rsidR="00FE34C4" w:rsidRPr="00BB547B" w:rsidRDefault="00FE34C4" w:rsidP="005B4693">
            <w:pPr>
              <w:spacing w:after="80"/>
              <w:jc w:val="both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61-806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74E7F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6C6FDD" w14:textId="77777777" w:rsidR="00FE34C4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>939.60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CFAAD2" w14:textId="16D9C735" w:rsidR="00FE34C4" w:rsidRPr="00BB547B" w:rsidRDefault="00FE34C4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E8F925" w14:textId="2B101868" w:rsidR="00FE34C4" w:rsidRPr="00BB547B" w:rsidRDefault="00FE34C4" w:rsidP="00FE34C4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h</w:t>
            </w:r>
          </w:p>
        </w:tc>
      </w:tr>
      <w:bookmarkEnd w:id="0"/>
      <w:tr w:rsidR="00050D06" w:rsidRPr="00BB547B" w14:paraId="69F5A6A8" w14:textId="77777777" w:rsidTr="00FE34C4">
        <w:tc>
          <w:tcPr>
            <w:tcW w:w="851" w:type="dxa"/>
            <w:shd w:val="clear" w:color="auto" w:fill="auto"/>
            <w:vAlign w:val="center"/>
          </w:tcPr>
          <w:p w14:paraId="0E980B8B" w14:textId="0574F37F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FF7B5B" w14:textId="18D510A4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977" w:type="dxa"/>
            <w:shd w:val="clear" w:color="auto" w:fill="auto"/>
          </w:tcPr>
          <w:p w14:paraId="10E08C15" w14:textId="5A21EEFC" w:rsidR="00050D06" w:rsidRPr="00BB547B" w:rsidRDefault="00050D06" w:rsidP="00050D06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DIAGNOS Sp. z o. o.</w:t>
            </w:r>
          </w:p>
          <w:p w14:paraId="116AC5AB" w14:textId="4A675734" w:rsidR="00050D06" w:rsidRPr="00BB547B" w:rsidRDefault="00050D06" w:rsidP="00050D06">
            <w:pPr>
              <w:rPr>
                <w:rFonts w:ascii="Arial" w:hAnsi="Arial" w:cs="Arial"/>
              </w:rPr>
            </w:pPr>
            <w:r w:rsidRPr="00674E7F">
              <w:rPr>
                <w:rFonts w:ascii="Arial" w:hAnsi="Arial" w:cs="Arial"/>
              </w:rPr>
              <w:t xml:space="preserve">ul. </w:t>
            </w:r>
            <w:r>
              <w:rPr>
                <w:rFonts w:ascii="Arial" w:hAnsi="Arial" w:cs="Arial"/>
              </w:rPr>
              <w:t>Łączyny 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A6B6E8" w14:textId="68D92982" w:rsidR="00050D06" w:rsidRPr="00BB547B" w:rsidRDefault="00050D06" w:rsidP="00050D06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02-820 Warszawa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7C3B2AE" w14:textId="37C564F9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5 166,72</w:t>
            </w:r>
            <w:r w:rsidRPr="00674E7F">
              <w:rPr>
                <w:rFonts w:ascii="Arial" w:hAnsi="Arial" w:cs="Arial"/>
              </w:rPr>
              <w:t xml:space="preserve">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AA933B" w14:textId="3A60818E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 miesięcy i więcej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FDF05FE" w14:textId="63A44982" w:rsidR="00050D06" w:rsidRPr="00BB547B" w:rsidRDefault="00050D06" w:rsidP="005B4693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 24 h</w:t>
            </w:r>
          </w:p>
        </w:tc>
      </w:tr>
    </w:tbl>
    <w:p w14:paraId="7B6773FC" w14:textId="77777777" w:rsidR="00FE34C4" w:rsidRDefault="00FE34C4" w:rsidP="00FE34C4">
      <w:pPr>
        <w:spacing w:line="360" w:lineRule="auto"/>
        <w:ind w:left="3117" w:firstLine="423"/>
        <w:jc w:val="center"/>
        <w:rPr>
          <w:i/>
        </w:rPr>
      </w:pPr>
    </w:p>
    <w:p w14:paraId="14EF2D78" w14:textId="77777777" w:rsidR="00FE34C4" w:rsidRDefault="00FE34C4" w:rsidP="00FE34C4">
      <w:pPr>
        <w:spacing w:line="360" w:lineRule="auto"/>
        <w:ind w:left="3117" w:firstLine="423"/>
        <w:jc w:val="center"/>
        <w:rPr>
          <w:i/>
        </w:rPr>
      </w:pPr>
    </w:p>
    <w:p w14:paraId="6814758B" w14:textId="77777777" w:rsidR="00FE34C4" w:rsidRDefault="00FE34C4" w:rsidP="00FE34C4">
      <w:pPr>
        <w:spacing w:line="360" w:lineRule="auto"/>
        <w:ind w:left="3117" w:firstLine="423"/>
        <w:jc w:val="center"/>
        <w:rPr>
          <w:i/>
          <w:sz w:val="24"/>
          <w:szCs w:val="24"/>
        </w:rPr>
      </w:pPr>
    </w:p>
    <w:p w14:paraId="05515550" w14:textId="656829B2" w:rsidR="00FE34C4" w:rsidRPr="00FE34C4" w:rsidRDefault="00FE34C4" w:rsidP="00FE34C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FE34C4">
        <w:rPr>
          <w:i/>
          <w:sz w:val="22"/>
          <w:szCs w:val="22"/>
        </w:rPr>
        <w:t>Zamawiający</w:t>
      </w:r>
    </w:p>
    <w:p w14:paraId="1C42A074" w14:textId="77777777" w:rsidR="00FE34C4" w:rsidRDefault="00FE34C4" w:rsidP="00FE34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3123312" w14:textId="77777777" w:rsidR="00FE34C4" w:rsidRDefault="00FE34C4" w:rsidP="00FE34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C3E0478" w14:textId="77777777" w:rsidR="00FE34C4" w:rsidRDefault="00FE34C4" w:rsidP="00FE34C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53E3CDF" w14:textId="6DDA61D4" w:rsidR="00C236D3" w:rsidRPr="00BB547B" w:rsidRDefault="00C236D3" w:rsidP="00050D06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E2D38" w14:textId="77777777" w:rsidR="00B022EF" w:rsidRDefault="00B022EF">
      <w:r>
        <w:separator/>
      </w:r>
    </w:p>
  </w:endnote>
  <w:endnote w:type="continuationSeparator" w:id="0">
    <w:p w14:paraId="664FD2D5" w14:textId="77777777" w:rsidR="00B022EF" w:rsidRDefault="00B02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5081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1137C0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3BAE1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3A06BC">
        <v:line id="_x0000_s1025" style="position:absolute;left:0;text-align:left;z-index:251657728" from="-3.85pt,8.7pt" to="455.15pt,8.7pt"/>
      </w:pict>
    </w:r>
  </w:p>
  <w:p w14:paraId="16D53E2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A2F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79EB7E" w14:textId="77777777" w:rsidR="009F189D" w:rsidRDefault="009F189D">
    <w:pPr>
      <w:pStyle w:val="Stopka"/>
      <w:tabs>
        <w:tab w:val="clear" w:pos="4536"/>
      </w:tabs>
      <w:jc w:val="center"/>
    </w:pPr>
  </w:p>
  <w:p w14:paraId="2C4C08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21EB9" w14:textId="77777777" w:rsidR="00B022EF" w:rsidRDefault="00B022EF">
      <w:r>
        <w:separator/>
      </w:r>
    </w:p>
  </w:footnote>
  <w:footnote w:type="continuationSeparator" w:id="0">
    <w:p w14:paraId="223C9A47" w14:textId="77777777" w:rsidR="00B022EF" w:rsidRDefault="00B02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1CB46" w14:textId="77777777" w:rsidR="00674E7F" w:rsidRDefault="00674E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15654" w14:textId="77777777" w:rsidR="00674E7F" w:rsidRDefault="00674E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85700" w14:textId="77777777" w:rsidR="00674E7F" w:rsidRDefault="00674E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2EF"/>
    <w:rsid w:val="00007727"/>
    <w:rsid w:val="00017720"/>
    <w:rsid w:val="00035488"/>
    <w:rsid w:val="00050D06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74E7F"/>
    <w:rsid w:val="0069085C"/>
    <w:rsid w:val="006B27ED"/>
    <w:rsid w:val="00843263"/>
    <w:rsid w:val="00861E75"/>
    <w:rsid w:val="009D19BD"/>
    <w:rsid w:val="009F189D"/>
    <w:rsid w:val="00A80738"/>
    <w:rsid w:val="00B022EF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E34C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F42A3E"/>
  <w15:chartTrackingRefBased/>
  <w15:docId w15:val="{11CFBFB6-2517-41BC-A9DB-F18A2D85E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316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dcterms:created xsi:type="dcterms:W3CDTF">2022-11-07T11:52:00Z</dcterms:created>
  <dcterms:modified xsi:type="dcterms:W3CDTF">2022-11-07T11:52:00Z</dcterms:modified>
</cp:coreProperties>
</file>