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A1010" w:rsidRPr="006A101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A1010" w:rsidRPr="006A1010">
        <w:rPr>
          <w:b/>
          <w:sz w:val="22"/>
          <w:szCs w:val="22"/>
        </w:rPr>
        <w:t>NZ/71/D/P/AC/2022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1010" w:rsidRPr="00110593" w:rsidTr="00BD795C">
        <w:tc>
          <w:tcPr>
            <w:tcW w:w="9104" w:type="dxa"/>
            <w:shd w:val="clear" w:color="auto" w:fill="D9D9D9"/>
          </w:tcPr>
          <w:p w:rsidR="006A1010" w:rsidRPr="00110593" w:rsidRDefault="006A1010" w:rsidP="00BD79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A1010" w:rsidRPr="00110593" w:rsidRDefault="006A1010" w:rsidP="00BD795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A1010">
              <w:t>(t.j. Dz. U. z 2022r. poz. 1710)</w:t>
            </w:r>
            <w:r w:rsidRPr="00110593">
              <w:t xml:space="preserve"> (dalej jako: ustawa Pzp), dotyczące:</w:t>
            </w:r>
          </w:p>
          <w:p w:rsidR="006A1010" w:rsidRPr="0043102D" w:rsidRDefault="006A1010" w:rsidP="00BD795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A1010" w:rsidRPr="00110593" w:rsidRDefault="006A1010" w:rsidP="00BD795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A101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A1010">
        <w:rPr>
          <w:b/>
          <w:sz w:val="22"/>
          <w:szCs w:val="22"/>
        </w:rPr>
        <w:t>Dostawy endoprotez oraz śrub kaniulowanych ujęta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B3B" w:rsidRDefault="00D95B3B">
      <w:r>
        <w:separator/>
      </w:r>
    </w:p>
  </w:endnote>
  <w:endnote w:type="continuationSeparator" w:id="0">
    <w:p w:rsidR="00D95B3B" w:rsidRDefault="00D9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0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0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B3B" w:rsidRDefault="00D95B3B">
      <w:r>
        <w:separator/>
      </w:r>
    </w:p>
  </w:footnote>
  <w:footnote w:type="continuationSeparator" w:id="0">
    <w:p w:rsidR="00D95B3B" w:rsidRDefault="00D95B3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B3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101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95B3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B90370-9F7F-4A49-BEB7-99BF0BEB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639E-4DE1-4C3F-916A-FCEB9ED7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2022-11-03T11:31:00Z</dcterms:created>
  <dcterms:modified xsi:type="dcterms:W3CDTF">2022-11-03T11:31:00Z</dcterms:modified>
</cp:coreProperties>
</file>