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476D98" w:rsidRPr="00476D98">
        <w:rPr>
          <w:rFonts w:ascii="Tahoma" w:hAnsi="Tahoma" w:cs="Tahoma"/>
          <w:bCs/>
          <w:sz w:val="20"/>
        </w:rPr>
        <w:t>NZ/71/D/P/AC/2022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476D98" w:rsidRPr="00476D98">
        <w:rPr>
          <w:rFonts w:ascii="Tahoma" w:hAnsi="Tahoma" w:cs="Tahoma"/>
          <w:b/>
          <w:bCs/>
          <w:sz w:val="18"/>
        </w:rPr>
        <w:t>Dostawy endoprotez oraz śrub kaniulowanych ujęta w dwóch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1:</w:t>
      </w:r>
      <w:r w:rsidR="005E317D" w:rsidRPr="005E317D">
        <w:t xml:space="preserve"> </w:t>
      </w:r>
      <w:r w:rsidR="005E317D" w:rsidRPr="005E317D">
        <w:rPr>
          <w:rFonts w:ascii="Georgia" w:hAnsi="Georgia"/>
        </w:rPr>
        <w:t>Endoprotezy cementowe, bezcementowe, rewizyjne i bipolarne stawu biodrowego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 w:rsidR="00AC28B1">
        <w:rPr>
          <w:rFonts w:ascii="Georgia" w:hAnsi="Georgia"/>
          <w:b/>
          <w:sz w:val="18"/>
          <w:szCs w:val="18"/>
        </w:rPr>
        <w:t xml:space="preserve"> DLA ZADANIA NR </w:t>
      </w:r>
      <w:r>
        <w:rPr>
          <w:rFonts w:ascii="Georgia" w:hAnsi="Georgia"/>
          <w:b/>
          <w:sz w:val="20"/>
        </w:rPr>
        <w:t>________________________</w:t>
      </w:r>
      <w:r w:rsidR="00AC28B1">
        <w:rPr>
          <w:rFonts w:ascii="Georgia" w:hAnsi="Georgia"/>
          <w:b/>
          <w:sz w:val="20"/>
        </w:rPr>
        <w:t xml:space="preserve"> </w:t>
      </w:r>
      <w:r w:rsidR="00AC28B1" w:rsidRPr="0070683E">
        <w:rPr>
          <w:rFonts w:ascii="Georgia" w:hAnsi="Georgia"/>
          <w:b/>
          <w:sz w:val="20"/>
        </w:rPr>
        <w:t>(min. 6 miesięcy, max. 24 miesiące od daty zawarcia umowy)*</w:t>
      </w:r>
    </w:p>
    <w:p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 w:rsidR="00AC28B1">
        <w:rPr>
          <w:rFonts w:ascii="Tahoma" w:hAnsi="Tahoma" w:cs="Tahoma"/>
          <w:sz w:val="20"/>
          <w:szCs w:val="20"/>
        </w:rPr>
        <w:t>24</w:t>
      </w:r>
      <w:r w:rsidRPr="00094133">
        <w:rPr>
          <w:rFonts w:ascii="Tahoma" w:hAnsi="Tahoma" w:cs="Tahoma"/>
          <w:sz w:val="20"/>
          <w:szCs w:val="20"/>
        </w:rPr>
        <w:t xml:space="preserve"> miesi</w:t>
      </w:r>
      <w:r w:rsidR="00AC28B1">
        <w:rPr>
          <w:rFonts w:ascii="Tahoma" w:hAnsi="Tahoma" w:cs="Tahoma"/>
          <w:sz w:val="20"/>
          <w:szCs w:val="20"/>
        </w:rPr>
        <w:t xml:space="preserve">ące </w:t>
      </w:r>
      <w:r w:rsidRPr="00094133">
        <w:rPr>
          <w:rFonts w:ascii="Tahoma" w:hAnsi="Tahoma" w:cs="Tahoma"/>
          <w:sz w:val="20"/>
          <w:szCs w:val="20"/>
        </w:rPr>
        <w:t>od daty zawarcia umowy.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5A2DA6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bookmarkStart w:id="0" w:name="_GoBack"/>
      <w:bookmarkEnd w:id="0"/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92"/>
        <w:gridCol w:w="1494"/>
        <w:gridCol w:w="1454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A2DA6" w:rsidRDefault="005A2DA6"/>
          <w:tbl>
            <w:tblPr>
              <w:tblW w:w="9781" w:type="dxa"/>
              <w:tblInd w:w="7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083"/>
              <w:gridCol w:w="1745"/>
              <w:gridCol w:w="5953"/>
            </w:tblGrid>
            <w:tr w:rsidR="005A2DA6" w:rsidTr="00B130BC">
              <w:trPr>
                <w:trHeight w:val="360"/>
              </w:trPr>
              <w:tc>
                <w:tcPr>
                  <w:tcW w:w="2083" w:type="dxa"/>
                </w:tcPr>
                <w:p w:rsidR="005A2DA6" w:rsidRDefault="005A2DA6" w:rsidP="005A2DA6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Dane do umowy:</w:t>
                  </w:r>
                </w:p>
              </w:tc>
              <w:tc>
                <w:tcPr>
                  <w:tcW w:w="1745" w:type="dxa"/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953" w:type="dxa"/>
                  <w:hideMark/>
                </w:tcPr>
                <w:p w:rsidR="005A2DA6" w:rsidRDefault="005A2DA6" w:rsidP="005A2DA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2083" w:type="dxa"/>
                  <w:hideMark/>
                </w:tcPr>
                <w:p w:rsidR="005A2DA6" w:rsidRDefault="005A2DA6" w:rsidP="005A2DA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45" w:type="dxa"/>
                  <w:hideMark/>
                </w:tcPr>
                <w:p w:rsidR="005A2DA6" w:rsidRDefault="005A2DA6" w:rsidP="005A2DA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953" w:type="dxa"/>
                  <w:hideMark/>
                </w:tcPr>
                <w:p w:rsidR="005A2DA6" w:rsidRDefault="005A2DA6" w:rsidP="005A2DA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97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5A2DA6" w:rsidRDefault="005A2DA6" w:rsidP="005A2DA6">
                  <w:pPr>
                    <w:ind w:right="2805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Osoby które będą zawierały umowę ze strony Wykonawcy:</w:t>
                  </w: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97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Osoba(y)  odpowiedzialna za realizację umowy ze strony Wykonawcy</w:t>
                  </w: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2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Imię i nazwisko</w:t>
                  </w: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Stanowisko</w:t>
                  </w:r>
                </w:p>
              </w:tc>
              <w:tc>
                <w:tcPr>
                  <w:tcW w:w="5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tabs>
                      <w:tab w:val="left" w:pos="480"/>
                      <w:tab w:val="right" w:pos="5240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ab/>
                    <w:t>Faks; e-mail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ab/>
                    <w:t>Nr telefonu / e-mail</w:t>
                  </w: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2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20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45" w:type="dxa"/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5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2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2DA6" w:rsidRDefault="005A2DA6" w:rsidP="005A2DA6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5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2DA6" w:rsidRDefault="005A2DA6" w:rsidP="005A2DA6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</w:tbl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5A2DA6" w:rsidRPr="00BF6FCC" w:rsidRDefault="005A2DA6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525A" w:rsidRDefault="007B525A">
      <w:r>
        <w:separator/>
      </w:r>
    </w:p>
  </w:endnote>
  <w:endnote w:type="continuationSeparator" w:id="0">
    <w:p w:rsidR="007B525A" w:rsidRDefault="007B5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D98" w:rsidRDefault="00476D9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D98" w:rsidRDefault="00476D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525A" w:rsidRDefault="007B525A">
      <w:r>
        <w:separator/>
      </w:r>
    </w:p>
  </w:footnote>
  <w:footnote w:type="continuationSeparator" w:id="0">
    <w:p w:rsidR="007B525A" w:rsidRDefault="007B5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D98" w:rsidRDefault="00476D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D98" w:rsidRDefault="00476D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C88673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525A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476D98"/>
    <w:rsid w:val="005A2DA6"/>
    <w:rsid w:val="005E317D"/>
    <w:rsid w:val="00606FAB"/>
    <w:rsid w:val="00741AC8"/>
    <w:rsid w:val="007B525A"/>
    <w:rsid w:val="009200B1"/>
    <w:rsid w:val="009C19AD"/>
    <w:rsid w:val="00A02D66"/>
    <w:rsid w:val="00AC28B1"/>
    <w:rsid w:val="00C446A2"/>
    <w:rsid w:val="00C8648B"/>
    <w:rsid w:val="00D3160B"/>
    <w:rsid w:val="00D3268D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DEEF87-71D5-4829-BB16-9060A2399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686</Words>
  <Characters>7931</Characters>
  <Application>Microsoft Office Word</Application>
  <DocSecurity>0</DocSecurity>
  <Lines>66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6</cp:revision>
  <cp:lastPrinted>2001-01-24T13:21:00Z</cp:lastPrinted>
  <dcterms:created xsi:type="dcterms:W3CDTF">2022-11-03T11:36:00Z</dcterms:created>
  <dcterms:modified xsi:type="dcterms:W3CDTF">2022-11-03T11:40:00Z</dcterms:modified>
</cp:coreProperties>
</file>