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4D98475A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227D85">
        <w:rPr>
          <w:rFonts w:asciiTheme="minorHAnsi" w:hAnsiTheme="minorHAnsi" w:cstheme="minorHAnsi"/>
          <w:b/>
          <w:bCs/>
          <w:sz w:val="24"/>
          <w:szCs w:val="24"/>
        </w:rPr>
        <w:t>24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3C61DE59" w14:textId="77777777" w:rsidR="00FC73C5" w:rsidRDefault="002D6B17" w:rsidP="00FC73C5">
      <w:pPr>
        <w:pStyle w:val="Tekstpodstawowywcity"/>
        <w:spacing w:before="120"/>
        <w:ind w:left="284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673BB1E9" w14:textId="418C3F36" w:rsidR="00160C49" w:rsidRPr="00160C49" w:rsidRDefault="00B04206" w:rsidP="00FC73C5">
      <w:pPr>
        <w:pStyle w:val="Tekstpodstawowywcity"/>
        <w:spacing w:before="120"/>
        <w:ind w:left="284"/>
        <w:rPr>
          <w:rFonts w:asciiTheme="minorHAnsi" w:hAnsiTheme="minorHAnsi" w:cstheme="minorHAnsi"/>
          <w:b/>
          <w:sz w:val="22"/>
        </w:rPr>
      </w:pPr>
      <w:r w:rsidRPr="00227D85">
        <w:rPr>
          <w:b/>
          <w:sz w:val="24"/>
          <w:szCs w:val="24"/>
        </w:rPr>
        <w:t>„</w:t>
      </w:r>
      <w:bookmarkStart w:id="0" w:name="_Hlk117689817"/>
      <w:bookmarkStart w:id="1" w:name="_Hlk115869464"/>
      <w:r w:rsidR="00227D85" w:rsidRPr="00227D85">
        <w:rPr>
          <w:b/>
          <w:sz w:val="24"/>
          <w:szCs w:val="24"/>
        </w:rPr>
        <w:t>Dostawa i montaż rolet oraz żaluzji pionowych w budynkach Politechniki Krakowskiej”</w:t>
      </w:r>
      <w:r w:rsidR="00227D85" w:rsidRPr="00227D85">
        <w:rPr>
          <w:rFonts w:asciiTheme="minorHAnsi" w:hAnsiTheme="minorHAnsi" w:cstheme="minorHAnsi"/>
          <w:b/>
          <w:sz w:val="22"/>
        </w:rPr>
        <w:t xml:space="preserve">  </w:t>
      </w:r>
      <w:bookmarkEnd w:id="0"/>
    </w:p>
    <w:bookmarkEnd w:id="1"/>
    <w:p w14:paraId="252535CD" w14:textId="78252377" w:rsidR="00554391" w:rsidRPr="00A85027" w:rsidRDefault="00B04206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60732E60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1: </w:t>
      </w:r>
    </w:p>
    <w:p w14:paraId="3DC6FE07" w14:textId="5A6C2910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5378F9">
        <w:rPr>
          <w:rFonts w:ascii="Times New Roman" w:hAnsi="Times New Roman" w:cs="Times New Roman"/>
          <w:b/>
          <w:bCs/>
        </w:rPr>
        <w:t xml:space="preserve">Dostawa i montaż żaluzji pionowych 16 kompletów w budynku L-3 Wydział Inżynierii Lądowej - </w:t>
      </w:r>
      <w:r w:rsidRPr="005378F9">
        <w:rPr>
          <w:rFonts w:ascii="Times New Roman" w:hAnsi="Times New Roman" w:cs="Times New Roman"/>
          <w:b/>
          <w:bCs/>
          <w:iCs/>
        </w:rPr>
        <w:t>Katedra Konstrukcji Mostowych, Metalowych i Drewnianych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4C7F632A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34A1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AF0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0B873FC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1FE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6A85091C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2D5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433DF02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345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1D885EBA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CCFB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011270A2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77BA36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7B2F8EC5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0CBB6698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0C5B8C85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2: </w:t>
      </w:r>
    </w:p>
    <w:p w14:paraId="2F2A7FBE" w14:textId="1C1ACD6A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5378F9">
        <w:rPr>
          <w:rFonts w:ascii="Times New Roman" w:hAnsi="Times New Roman" w:cs="Times New Roman"/>
          <w:b/>
          <w:bCs/>
        </w:rPr>
        <w:t>Dostawa i montaż rolet kasetowych do pomieszczeń w budynku K Wydział Mechaniczny – Katedra Inżynierii Cieplnej i Procesowej Politechniki Krakowskiej</w:t>
      </w:r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21704995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630F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F16B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C596DD5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8E0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3D2B5609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4F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B9C1DF3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D01D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0E7DC46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4B0F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1620354D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6CA97CF3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42907681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3: </w:t>
      </w:r>
    </w:p>
    <w:p w14:paraId="3070CFFD" w14:textId="63D69515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2" w:name="_Hlk117774775"/>
      <w:r w:rsidRPr="005378F9">
        <w:rPr>
          <w:rFonts w:ascii="Times New Roman" w:hAnsi="Times New Roman" w:cs="Times New Roman"/>
          <w:b/>
          <w:bCs/>
        </w:rPr>
        <w:t>Dostawa i montaż rolet kasetowych 61 szt. w budynku K, Wydział Mechaniczny - Katedra Mechaniki Stosowanej i Biomechaniki Politechniki Krakowskiej</w:t>
      </w:r>
      <w:bookmarkEnd w:id="2"/>
      <w:r w:rsidR="00227D85" w:rsidRPr="00227D85">
        <w:rPr>
          <w:rFonts w:ascii="Times New Roman" w:hAnsi="Times New Roman" w:cs="Times New Roman"/>
          <w:b/>
        </w:rPr>
        <w:t>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7760250E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DFBE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7D20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9F00D43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BEF9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6F884D48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78AE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……………..… zł</w:t>
            </w:r>
          </w:p>
          <w:p w14:paraId="7B7488F1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8EAB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68C1F8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0724" w14:textId="77777777" w:rsidR="00227D85" w:rsidRPr="00227D85" w:rsidRDefault="00227D85" w:rsidP="00227D85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155BC47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3124E595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5B09C049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</w:p>
    <w:p w14:paraId="2022978C" w14:textId="77777777" w:rsidR="00227D85" w:rsidRPr="00227D85" w:rsidRDefault="00227D85" w:rsidP="00227D85">
      <w:pPr>
        <w:jc w:val="both"/>
        <w:rPr>
          <w:rFonts w:ascii="Times New Roman" w:hAnsi="Times New Roman" w:cs="Times New Roman"/>
          <w:b/>
        </w:rPr>
      </w:pPr>
      <w:r w:rsidRPr="00227D85">
        <w:rPr>
          <w:rFonts w:ascii="Times New Roman" w:hAnsi="Times New Roman" w:cs="Times New Roman"/>
          <w:b/>
        </w:rPr>
        <w:t xml:space="preserve">Zadanie nr 4: </w:t>
      </w:r>
    </w:p>
    <w:p w14:paraId="6A1CA655" w14:textId="7A4F2605" w:rsidR="00227D85" w:rsidRPr="00227D85" w:rsidRDefault="005378F9" w:rsidP="00227D85">
      <w:pPr>
        <w:spacing w:after="160" w:line="254" w:lineRule="auto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3" w:name="_Hlk117774761"/>
      <w:r w:rsidRPr="005378F9">
        <w:rPr>
          <w:rFonts w:ascii="Times New Roman" w:hAnsi="Times New Roman" w:cs="Times New Roman"/>
          <w:b/>
          <w:bCs/>
        </w:rPr>
        <w:t>Dostawa i montaż rolet okiennych do Wydziału Inżynierii Środowiska Energetyki - Katedra Wodociągów Kanalizacji i Monitoringu Środowiska Politechniki Krakowskiej</w:t>
      </w:r>
      <w:bookmarkEnd w:id="3"/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506"/>
        <w:gridCol w:w="4487"/>
      </w:tblGrid>
      <w:tr w:rsidR="00227D85" w:rsidRPr="00227D85" w14:paraId="2FAD666A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E7DD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F316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6A4658C0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9BB6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227D85" w:rsidRPr="00227D85" w14:paraId="0114EC1D" w14:textId="77777777" w:rsidTr="00227D8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CD6C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……………..… zł</w:t>
            </w:r>
          </w:p>
          <w:p w14:paraId="465B64B4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1745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32108FA7" w14:textId="77777777" w:rsidR="00227D85" w:rsidRPr="00227D85" w:rsidRDefault="00227D85" w:rsidP="0022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CE7D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4FF55C90" w14:textId="77777777" w:rsidR="00227D85" w:rsidRPr="00227D85" w:rsidRDefault="00227D85" w:rsidP="00227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CE146" w14:textId="77777777" w:rsidR="00227D85" w:rsidRPr="00227D85" w:rsidRDefault="00227D85" w:rsidP="00227D8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</w:t>
            </w:r>
          </w:p>
          <w:p w14:paraId="248AEF8E" w14:textId="77777777" w:rsidR="00227D85" w:rsidRPr="00227D85" w:rsidRDefault="00227D85" w:rsidP="00227D8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27D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</w:t>
            </w:r>
          </w:p>
        </w:tc>
      </w:tr>
    </w:tbl>
    <w:p w14:paraId="45F11882" w14:textId="77777777" w:rsidR="00227D85" w:rsidRDefault="00227D85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77CFEB46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20284C1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lastRenderedPageBreak/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6"/>
  </w:num>
  <w:num w:numId="21">
    <w:abstractNumId w:val="22"/>
  </w:num>
  <w:num w:numId="22">
    <w:abstractNumId w:val="15"/>
  </w:num>
  <w:num w:numId="23">
    <w:abstractNumId w:val="12"/>
  </w:num>
  <w:num w:numId="24">
    <w:abstractNumId w:val="20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C73C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163</TotalTime>
  <Pages>3</Pages>
  <Words>595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8</cp:revision>
  <cp:lastPrinted>2021-06-22T12:36:00Z</cp:lastPrinted>
  <dcterms:created xsi:type="dcterms:W3CDTF">2022-10-05T10:03:00Z</dcterms:created>
  <dcterms:modified xsi:type="dcterms:W3CDTF">2022-11-02T08:59:00Z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