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58432" w14:textId="44790E11" w:rsidR="006A5DF1" w:rsidRPr="00A71191" w:rsidRDefault="000D0B42" w:rsidP="006A5DF1">
      <w:pPr>
        <w:spacing w:after="240"/>
        <w:jc w:val="right"/>
        <w:rPr>
          <w:sz w:val="22"/>
          <w:szCs w:val="22"/>
        </w:rPr>
      </w:pPr>
      <w:r w:rsidRPr="00A71191">
        <w:rPr>
          <w:sz w:val="22"/>
          <w:szCs w:val="22"/>
        </w:rPr>
        <w:t>Poznań</w:t>
      </w:r>
      <w:r w:rsidR="006A5DF1" w:rsidRPr="00A71191">
        <w:rPr>
          <w:sz w:val="22"/>
          <w:szCs w:val="22"/>
        </w:rPr>
        <w:t xml:space="preserve"> dnia: </w:t>
      </w:r>
      <w:r w:rsidRPr="00A71191">
        <w:rPr>
          <w:sz w:val="22"/>
          <w:szCs w:val="22"/>
        </w:rPr>
        <w:t>2022-1</w:t>
      </w:r>
      <w:r w:rsidR="00643359">
        <w:rPr>
          <w:sz w:val="22"/>
          <w:szCs w:val="22"/>
        </w:rPr>
        <w:t>1</w:t>
      </w:r>
      <w:r w:rsidRPr="00A71191">
        <w:rPr>
          <w:sz w:val="22"/>
          <w:szCs w:val="22"/>
        </w:rPr>
        <w:t>-</w:t>
      </w:r>
      <w:r w:rsidR="00643359">
        <w:rPr>
          <w:sz w:val="22"/>
          <w:szCs w:val="22"/>
        </w:rPr>
        <w:t>08</w:t>
      </w:r>
    </w:p>
    <w:p w14:paraId="6BDCAFF8" w14:textId="77777777" w:rsidR="000D0B42" w:rsidRPr="00A71191" w:rsidRDefault="000D0B42" w:rsidP="006A5DF1">
      <w:pPr>
        <w:rPr>
          <w:b/>
          <w:bCs/>
          <w:sz w:val="22"/>
          <w:szCs w:val="22"/>
        </w:rPr>
      </w:pPr>
      <w:r w:rsidRPr="00A71191">
        <w:rPr>
          <w:b/>
          <w:bCs/>
          <w:sz w:val="22"/>
          <w:szCs w:val="22"/>
        </w:rPr>
        <w:t>Szpital Wojewódzki w Poznaniu</w:t>
      </w:r>
    </w:p>
    <w:p w14:paraId="0C579E47" w14:textId="77777777" w:rsidR="006A5DF1" w:rsidRPr="00A71191" w:rsidRDefault="000D0B42" w:rsidP="006A5DF1">
      <w:pPr>
        <w:rPr>
          <w:b/>
          <w:bCs/>
          <w:sz w:val="22"/>
          <w:szCs w:val="22"/>
        </w:rPr>
      </w:pPr>
      <w:r w:rsidRPr="00A71191">
        <w:rPr>
          <w:b/>
          <w:bCs/>
          <w:sz w:val="22"/>
          <w:szCs w:val="22"/>
        </w:rPr>
        <w:t>Dział Zamówień Publicznych</w:t>
      </w:r>
    </w:p>
    <w:p w14:paraId="185FD3E6" w14:textId="6ADA6EDB" w:rsidR="006A5DF1" w:rsidRPr="00A71191" w:rsidRDefault="00A71191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D0B42" w:rsidRPr="00A71191">
        <w:rPr>
          <w:sz w:val="22"/>
          <w:szCs w:val="22"/>
        </w:rPr>
        <w:t>Juraszów</w:t>
      </w:r>
      <w:r w:rsidR="006A5DF1" w:rsidRPr="00A71191">
        <w:rPr>
          <w:sz w:val="22"/>
          <w:szCs w:val="22"/>
        </w:rPr>
        <w:t xml:space="preserve"> </w:t>
      </w:r>
      <w:r w:rsidR="000D0B42" w:rsidRPr="00A71191">
        <w:rPr>
          <w:sz w:val="22"/>
          <w:szCs w:val="22"/>
        </w:rPr>
        <w:t>7/19</w:t>
      </w:r>
    </w:p>
    <w:p w14:paraId="2F50EAAF" w14:textId="77777777" w:rsidR="006A5DF1" w:rsidRPr="00A71191" w:rsidRDefault="000D0B42" w:rsidP="006A5DF1">
      <w:pPr>
        <w:rPr>
          <w:sz w:val="22"/>
          <w:szCs w:val="22"/>
        </w:rPr>
      </w:pPr>
      <w:r w:rsidRPr="00A71191">
        <w:rPr>
          <w:sz w:val="22"/>
          <w:szCs w:val="22"/>
        </w:rPr>
        <w:t>60-479</w:t>
      </w:r>
      <w:r w:rsidR="006A5DF1" w:rsidRPr="00A71191">
        <w:rPr>
          <w:sz w:val="22"/>
          <w:szCs w:val="22"/>
        </w:rPr>
        <w:t xml:space="preserve"> </w:t>
      </w:r>
      <w:r w:rsidRPr="00A71191">
        <w:rPr>
          <w:sz w:val="22"/>
          <w:szCs w:val="22"/>
        </w:rPr>
        <w:t>Poznań</w:t>
      </w:r>
    </w:p>
    <w:p w14:paraId="4F85C7A1" w14:textId="77777777" w:rsidR="006A5DF1" w:rsidRPr="00A7119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71191">
        <w:rPr>
          <w:sz w:val="22"/>
          <w:szCs w:val="22"/>
        </w:rPr>
        <w:tab/>
        <w:t xml:space="preserve"> </w:t>
      </w:r>
    </w:p>
    <w:p w14:paraId="5A4842A1" w14:textId="77777777" w:rsidR="006A5DF1" w:rsidRPr="00A7119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30FDD8" w14:textId="77777777" w:rsidR="006A5DF1" w:rsidRPr="00A7119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A71191">
        <w:rPr>
          <w:b/>
          <w:sz w:val="22"/>
          <w:szCs w:val="22"/>
        </w:rPr>
        <w:t>WYKONAWCY</w:t>
      </w:r>
    </w:p>
    <w:p w14:paraId="6F871BC3" w14:textId="77777777" w:rsidR="006A5DF1" w:rsidRPr="00A7119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A71191">
        <w:rPr>
          <w:sz w:val="22"/>
          <w:szCs w:val="22"/>
        </w:rPr>
        <w:t>ubiegający się o zamówienie publiczne</w:t>
      </w:r>
    </w:p>
    <w:p w14:paraId="2D40EEF1" w14:textId="77777777" w:rsidR="006D4AB3" w:rsidRPr="00A7119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F1B6AFE" w14:textId="77777777" w:rsidR="006D4AB3" w:rsidRPr="00A7119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E46B23" w14:textId="77777777" w:rsidR="006D4AB3" w:rsidRPr="00A7119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EF07E3" w14:textId="77777777" w:rsidR="00632C3C" w:rsidRPr="00A7119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A71191">
        <w:rPr>
          <w:rFonts w:ascii="Times New Roman" w:hAnsi="Times New Roman"/>
          <w:sz w:val="22"/>
          <w:szCs w:val="22"/>
        </w:rPr>
        <w:t>WYJAŚNIENI</w:t>
      </w:r>
      <w:r w:rsidR="00520165" w:rsidRPr="00A71191">
        <w:rPr>
          <w:rFonts w:ascii="Times New Roman" w:hAnsi="Times New Roman"/>
          <w:sz w:val="22"/>
          <w:szCs w:val="22"/>
        </w:rPr>
        <w:t>A</w:t>
      </w:r>
      <w:r w:rsidR="00632C3C" w:rsidRPr="00A71191">
        <w:rPr>
          <w:rFonts w:ascii="Times New Roman" w:hAnsi="Times New Roman"/>
          <w:sz w:val="22"/>
          <w:szCs w:val="22"/>
        </w:rPr>
        <w:t xml:space="preserve"> TREŚCI</w:t>
      </w:r>
      <w:r w:rsidR="0029606A" w:rsidRPr="00A71191">
        <w:rPr>
          <w:rFonts w:ascii="Times New Roman" w:hAnsi="Times New Roman"/>
          <w:sz w:val="22"/>
          <w:szCs w:val="22"/>
        </w:rPr>
        <w:t xml:space="preserve"> SWZ</w:t>
      </w:r>
    </w:p>
    <w:p w14:paraId="1F0E7811" w14:textId="58DBADAF" w:rsidR="006D4AB3" w:rsidRPr="00A7119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71191">
        <w:rPr>
          <w:sz w:val="22"/>
          <w:szCs w:val="22"/>
        </w:rPr>
        <w:t xml:space="preserve">Dotyczy: </w:t>
      </w:r>
      <w:r w:rsidR="006A5DF1" w:rsidRPr="00A71191">
        <w:rPr>
          <w:sz w:val="22"/>
          <w:szCs w:val="22"/>
        </w:rPr>
        <w:t>p</w:t>
      </w:r>
      <w:r w:rsidRPr="00A71191">
        <w:rPr>
          <w:sz w:val="22"/>
          <w:szCs w:val="22"/>
        </w:rPr>
        <w:t>ostępowani</w:t>
      </w:r>
      <w:r w:rsidR="006A5DF1" w:rsidRPr="00A71191">
        <w:rPr>
          <w:sz w:val="22"/>
          <w:szCs w:val="22"/>
        </w:rPr>
        <w:t>a</w:t>
      </w:r>
      <w:r w:rsidRPr="00A71191">
        <w:rPr>
          <w:sz w:val="22"/>
          <w:szCs w:val="22"/>
        </w:rPr>
        <w:t xml:space="preserve"> o udzielenie zamówienia publicznego, prowadzone</w:t>
      </w:r>
      <w:r w:rsidR="006A5DF1" w:rsidRPr="00A71191">
        <w:rPr>
          <w:sz w:val="22"/>
          <w:szCs w:val="22"/>
        </w:rPr>
        <w:t>go</w:t>
      </w:r>
      <w:r w:rsidRPr="00A71191">
        <w:rPr>
          <w:sz w:val="22"/>
          <w:szCs w:val="22"/>
        </w:rPr>
        <w:t xml:space="preserve"> w trybie </w:t>
      </w:r>
      <w:r w:rsidR="000D0B42" w:rsidRPr="00A71191">
        <w:rPr>
          <w:sz w:val="22"/>
          <w:szCs w:val="22"/>
        </w:rPr>
        <w:t>Tryb podstawowy bez negocjacji - art. 275 pkt. 1 ustawy Pzp</w:t>
      </w:r>
      <w:r w:rsidRPr="00A71191">
        <w:rPr>
          <w:b/>
          <w:sz w:val="22"/>
          <w:szCs w:val="22"/>
        </w:rPr>
        <w:t xml:space="preserve"> </w:t>
      </w:r>
      <w:r w:rsidRPr="00A71191">
        <w:rPr>
          <w:bCs/>
          <w:sz w:val="22"/>
          <w:szCs w:val="22"/>
        </w:rPr>
        <w:t>na</w:t>
      </w:r>
      <w:r w:rsidRPr="00A71191">
        <w:rPr>
          <w:b/>
          <w:sz w:val="22"/>
          <w:szCs w:val="22"/>
        </w:rPr>
        <w:t xml:space="preserve"> </w:t>
      </w:r>
      <w:r w:rsidR="00E72428" w:rsidRPr="00A71191">
        <w:rPr>
          <w:bCs/>
          <w:sz w:val="22"/>
          <w:szCs w:val="22"/>
        </w:rPr>
        <w:t>”</w:t>
      </w:r>
      <w:r w:rsidR="000D0B42" w:rsidRPr="00A71191">
        <w:rPr>
          <w:b/>
          <w:bCs/>
          <w:sz w:val="22"/>
          <w:szCs w:val="22"/>
        </w:rPr>
        <w:t>Przeglądy i naprawy inkubatorów</w:t>
      </w:r>
      <w:r w:rsidR="00E72428" w:rsidRPr="00A71191">
        <w:rPr>
          <w:bCs/>
          <w:sz w:val="22"/>
          <w:szCs w:val="22"/>
        </w:rPr>
        <w:t>”</w:t>
      </w:r>
      <w:r w:rsidRPr="00A71191">
        <w:rPr>
          <w:b/>
          <w:sz w:val="22"/>
          <w:szCs w:val="22"/>
        </w:rPr>
        <w:t xml:space="preserve"> </w:t>
      </w:r>
      <w:r w:rsidRPr="00A71191">
        <w:rPr>
          <w:bCs/>
          <w:sz w:val="22"/>
          <w:szCs w:val="22"/>
        </w:rPr>
        <w:t>– znak sprawy</w:t>
      </w:r>
      <w:r w:rsidRPr="00A71191">
        <w:rPr>
          <w:b/>
          <w:sz w:val="22"/>
          <w:szCs w:val="22"/>
        </w:rPr>
        <w:t xml:space="preserve"> </w:t>
      </w:r>
      <w:r w:rsidR="000D0B42" w:rsidRPr="00A71191">
        <w:rPr>
          <w:b/>
          <w:sz w:val="22"/>
          <w:szCs w:val="22"/>
        </w:rPr>
        <w:t>SZW/DZP/72/2022</w:t>
      </w:r>
    </w:p>
    <w:p w14:paraId="0920ED89" w14:textId="77777777" w:rsidR="000D0B42" w:rsidRPr="00A71191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A71191">
        <w:rPr>
          <w:sz w:val="22"/>
          <w:szCs w:val="22"/>
        </w:rPr>
        <w:t xml:space="preserve">Zamawiający, </w:t>
      </w:r>
      <w:r w:rsidR="000D0B42" w:rsidRPr="00A71191">
        <w:rPr>
          <w:b/>
          <w:sz w:val="22"/>
          <w:szCs w:val="22"/>
        </w:rPr>
        <w:t>Szpital Wojewódzki w Poznaniu</w:t>
      </w:r>
    </w:p>
    <w:p w14:paraId="4F454D93" w14:textId="7EA30297" w:rsidR="0012774F" w:rsidRPr="00A71191" w:rsidRDefault="000D0B42" w:rsidP="00D8461B">
      <w:pPr>
        <w:spacing w:after="240" w:line="276" w:lineRule="auto"/>
        <w:jc w:val="both"/>
        <w:rPr>
          <w:sz w:val="22"/>
          <w:szCs w:val="22"/>
        </w:rPr>
      </w:pPr>
      <w:r w:rsidRPr="00A71191">
        <w:rPr>
          <w:b/>
          <w:sz w:val="22"/>
          <w:szCs w:val="22"/>
        </w:rPr>
        <w:t>Dział Zamówień Publicznych</w:t>
      </w:r>
      <w:r w:rsidR="00520165" w:rsidRPr="00A71191">
        <w:rPr>
          <w:sz w:val="22"/>
          <w:szCs w:val="22"/>
        </w:rPr>
        <w:t xml:space="preserve">, działając na podstawie art. </w:t>
      </w:r>
      <w:r w:rsidR="00E74BC3" w:rsidRPr="00A71191">
        <w:rPr>
          <w:sz w:val="22"/>
          <w:szCs w:val="22"/>
        </w:rPr>
        <w:t>284</w:t>
      </w:r>
      <w:r w:rsidR="00520165" w:rsidRPr="00A71191">
        <w:rPr>
          <w:sz w:val="22"/>
          <w:szCs w:val="22"/>
        </w:rPr>
        <w:t xml:space="preserve"> ust. </w:t>
      </w:r>
      <w:r w:rsidR="0029606A" w:rsidRPr="00A71191">
        <w:rPr>
          <w:sz w:val="22"/>
          <w:szCs w:val="22"/>
        </w:rPr>
        <w:t>6</w:t>
      </w:r>
      <w:r w:rsidR="00520165" w:rsidRPr="00A71191">
        <w:rPr>
          <w:sz w:val="22"/>
          <w:szCs w:val="22"/>
        </w:rPr>
        <w:t xml:space="preserve"> ustawy z dnia </w:t>
      </w:r>
      <w:r w:rsidR="0029606A" w:rsidRPr="00A71191">
        <w:rPr>
          <w:sz w:val="22"/>
          <w:szCs w:val="22"/>
        </w:rPr>
        <w:t>11</w:t>
      </w:r>
      <w:r w:rsidR="00520165" w:rsidRPr="00A71191">
        <w:rPr>
          <w:sz w:val="22"/>
          <w:szCs w:val="22"/>
        </w:rPr>
        <w:t xml:space="preserve"> </w:t>
      </w:r>
      <w:r w:rsidR="0029606A" w:rsidRPr="00A71191">
        <w:rPr>
          <w:sz w:val="22"/>
          <w:szCs w:val="22"/>
        </w:rPr>
        <w:t xml:space="preserve">września </w:t>
      </w:r>
      <w:r w:rsidR="00520165" w:rsidRPr="00A71191">
        <w:rPr>
          <w:sz w:val="22"/>
          <w:szCs w:val="22"/>
        </w:rPr>
        <w:t>20</w:t>
      </w:r>
      <w:r w:rsidR="0029606A" w:rsidRPr="00A71191">
        <w:rPr>
          <w:sz w:val="22"/>
          <w:szCs w:val="22"/>
        </w:rPr>
        <w:t>19</w:t>
      </w:r>
      <w:r w:rsidR="00520165" w:rsidRPr="00A71191">
        <w:rPr>
          <w:sz w:val="22"/>
          <w:szCs w:val="22"/>
        </w:rPr>
        <w:t xml:space="preserve"> r</w:t>
      </w:r>
      <w:r w:rsidR="0029606A" w:rsidRPr="00A71191">
        <w:rPr>
          <w:sz w:val="22"/>
          <w:szCs w:val="22"/>
        </w:rPr>
        <w:t>.</w:t>
      </w:r>
      <w:r w:rsidR="00520165" w:rsidRPr="00A71191">
        <w:rPr>
          <w:sz w:val="22"/>
          <w:szCs w:val="22"/>
        </w:rPr>
        <w:t xml:space="preserve"> Prawo </w:t>
      </w:r>
      <w:r w:rsidR="0029606A" w:rsidRPr="00A71191">
        <w:rPr>
          <w:sz w:val="22"/>
          <w:szCs w:val="22"/>
        </w:rPr>
        <w:t>z</w:t>
      </w:r>
      <w:r w:rsidR="00520165" w:rsidRPr="00A71191">
        <w:rPr>
          <w:sz w:val="22"/>
          <w:szCs w:val="22"/>
        </w:rPr>
        <w:t xml:space="preserve">amówień </w:t>
      </w:r>
      <w:r w:rsidR="0029606A" w:rsidRPr="00A71191">
        <w:rPr>
          <w:sz w:val="22"/>
          <w:szCs w:val="22"/>
        </w:rPr>
        <w:t>p</w:t>
      </w:r>
      <w:r w:rsidR="00520165" w:rsidRPr="00A71191">
        <w:rPr>
          <w:sz w:val="22"/>
          <w:szCs w:val="22"/>
        </w:rPr>
        <w:t xml:space="preserve">ublicznych </w:t>
      </w:r>
      <w:r w:rsidRPr="00A71191">
        <w:rPr>
          <w:sz w:val="22"/>
          <w:szCs w:val="22"/>
        </w:rPr>
        <w:t>(t.j. Dz. U. z 2022r. poz. 1710)</w:t>
      </w:r>
      <w:r w:rsidR="00BE7BFD" w:rsidRPr="00A71191">
        <w:rPr>
          <w:sz w:val="22"/>
          <w:szCs w:val="22"/>
        </w:rPr>
        <w:t xml:space="preserve">, </w:t>
      </w:r>
      <w:r w:rsidR="00E74BC3" w:rsidRPr="00A71191">
        <w:rPr>
          <w:sz w:val="22"/>
          <w:szCs w:val="22"/>
        </w:rPr>
        <w:t>udostępnia</w:t>
      </w:r>
      <w:r w:rsidR="00BE7BFD" w:rsidRPr="00A71191">
        <w:rPr>
          <w:sz w:val="22"/>
          <w:szCs w:val="22"/>
        </w:rPr>
        <w:t xml:space="preserve"> poniżej treść zapytań </w:t>
      </w:r>
      <w:r w:rsidR="00A71191">
        <w:rPr>
          <w:sz w:val="22"/>
          <w:szCs w:val="22"/>
        </w:rPr>
        <w:br/>
      </w:r>
      <w:r w:rsidR="00BE7BFD" w:rsidRPr="00A71191">
        <w:rPr>
          <w:sz w:val="22"/>
          <w:szCs w:val="22"/>
        </w:rPr>
        <w:t>do S</w:t>
      </w:r>
      <w:r w:rsidR="0012774F" w:rsidRPr="00A71191">
        <w:rPr>
          <w:sz w:val="22"/>
          <w:szCs w:val="22"/>
        </w:rPr>
        <w:t>pecyfikacji Warunków Zamówienia (</w:t>
      </w:r>
      <w:r w:rsidR="0012774F" w:rsidRPr="00A71191">
        <w:rPr>
          <w:sz w:val="22"/>
          <w:szCs w:val="22"/>
          <w:lang w:eastAsia="ar-SA"/>
        </w:rPr>
        <w:t>zwanej dalej</w:t>
      </w:r>
      <w:r w:rsidR="0012774F" w:rsidRPr="00A71191">
        <w:rPr>
          <w:b/>
          <w:sz w:val="22"/>
          <w:szCs w:val="22"/>
          <w:lang w:eastAsia="ar-SA"/>
        </w:rPr>
        <w:t xml:space="preserve"> </w:t>
      </w:r>
      <w:r w:rsidR="0012774F" w:rsidRPr="00A71191">
        <w:rPr>
          <w:bCs/>
          <w:sz w:val="22"/>
          <w:szCs w:val="22"/>
          <w:lang w:eastAsia="ar-SA"/>
        </w:rPr>
        <w:t>”SWZ”)</w:t>
      </w:r>
      <w:r w:rsidR="00E74BC3" w:rsidRPr="00A71191">
        <w:rPr>
          <w:bCs/>
          <w:sz w:val="22"/>
          <w:szCs w:val="22"/>
          <w:lang w:eastAsia="ar-SA"/>
        </w:rPr>
        <w:t xml:space="preserve"> </w:t>
      </w:r>
      <w:r w:rsidR="00E74BC3" w:rsidRPr="00A71191">
        <w:rPr>
          <w:sz w:val="22"/>
          <w:szCs w:val="22"/>
        </w:rPr>
        <w:t>wraz z wyjaśnieniami</w:t>
      </w:r>
      <w:r w:rsidR="0012774F" w:rsidRPr="00A7119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D0B42" w:rsidRPr="00A71191" w14:paraId="029F7714" w14:textId="77777777" w:rsidTr="00A84194">
        <w:tc>
          <w:tcPr>
            <w:tcW w:w="9356" w:type="dxa"/>
            <w:shd w:val="clear" w:color="auto" w:fill="auto"/>
          </w:tcPr>
          <w:p w14:paraId="30BDF212" w14:textId="77777777" w:rsidR="000D0B42" w:rsidRPr="00A71191" w:rsidRDefault="000D0B42" w:rsidP="00A8419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71191">
              <w:rPr>
                <w:b/>
                <w:bCs/>
                <w:sz w:val="22"/>
                <w:szCs w:val="22"/>
              </w:rPr>
              <w:t>Pytanie nr 1</w:t>
            </w:r>
          </w:p>
          <w:p w14:paraId="01FC6513" w14:textId="10B2BC62" w:rsidR="000D0B42" w:rsidRPr="00A71191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71191">
              <w:rPr>
                <w:sz w:val="22"/>
                <w:szCs w:val="22"/>
              </w:rPr>
              <w:t>do zał. 6 do SWZ</w:t>
            </w:r>
          </w:p>
          <w:p w14:paraId="4ABE36C9" w14:textId="58245777" w:rsidR="000D0B42" w:rsidRPr="00A71191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71191">
              <w:rPr>
                <w:sz w:val="22"/>
                <w:szCs w:val="22"/>
              </w:rPr>
              <w:t xml:space="preserve">Czy Zamawiający mając na uwadze trudną sytuacje geopolityczną, problemy na rynkach surowców </w:t>
            </w:r>
            <w:r w:rsidR="00A71191">
              <w:rPr>
                <w:sz w:val="22"/>
                <w:szCs w:val="22"/>
              </w:rPr>
              <w:br/>
            </w:r>
            <w:r w:rsidRPr="00A71191">
              <w:rPr>
                <w:sz w:val="22"/>
                <w:szCs w:val="22"/>
              </w:rPr>
              <w:t xml:space="preserve">i półprzewodników oraz stan pandemii, zgodzi się na zmianę terminu naprawy opisanego w §4 ust. 6 </w:t>
            </w:r>
            <w:r w:rsidR="00A71191">
              <w:rPr>
                <w:sz w:val="22"/>
                <w:szCs w:val="22"/>
              </w:rPr>
              <w:br/>
            </w:r>
            <w:r w:rsidRPr="00A71191">
              <w:rPr>
                <w:sz w:val="22"/>
                <w:szCs w:val="22"/>
              </w:rPr>
              <w:t>z 5 na 8 dni roboczych ?</w:t>
            </w:r>
          </w:p>
          <w:p w14:paraId="60377DFA" w14:textId="290F9F81" w:rsidR="00A71191" w:rsidRPr="00A71191" w:rsidRDefault="00A71191" w:rsidP="00A71191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A7119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 SWZ.</w:t>
            </w:r>
          </w:p>
          <w:p w14:paraId="7E488F4A" w14:textId="02CADDE4" w:rsidR="000D0B42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93BD03E" w14:textId="1596935B" w:rsidR="00A71191" w:rsidRPr="00502337" w:rsidRDefault="00A71191" w:rsidP="00A7119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02337">
              <w:rPr>
                <w:b/>
                <w:bCs/>
                <w:sz w:val="22"/>
                <w:szCs w:val="22"/>
              </w:rPr>
              <w:t>Pytanie nr 2</w:t>
            </w:r>
          </w:p>
          <w:p w14:paraId="40AE0BA9" w14:textId="39B7364A" w:rsidR="000D0B42" w:rsidRPr="00502337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2337">
              <w:rPr>
                <w:sz w:val="22"/>
                <w:szCs w:val="22"/>
              </w:rPr>
              <w:t>do zał. 6 do SWZ</w:t>
            </w:r>
          </w:p>
          <w:p w14:paraId="70021CF2" w14:textId="77777777" w:rsidR="000D0B42" w:rsidRPr="00502337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2337">
              <w:rPr>
                <w:sz w:val="22"/>
                <w:szCs w:val="22"/>
              </w:rPr>
              <w:t>Czy Zamawiający zgodzi się na zmianę terminu płatności opisanego w §7 ust. 6 z 60 na 30 dni ?</w:t>
            </w:r>
          </w:p>
          <w:p w14:paraId="4BE8D8C1" w14:textId="4C18F42F" w:rsidR="00A71191" w:rsidRPr="00502337" w:rsidRDefault="00A71191" w:rsidP="00A71191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50233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502337" w:rsidRPr="00502337">
              <w:rPr>
                <w:sz w:val="22"/>
                <w:szCs w:val="22"/>
              </w:rPr>
              <w:t xml:space="preserve"> Jak w SWZ.</w:t>
            </w:r>
          </w:p>
          <w:p w14:paraId="1C1D65DB" w14:textId="77777777" w:rsidR="000D0B42" w:rsidRPr="00A71191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13EC148" w14:textId="154A4AF4" w:rsidR="00A71191" w:rsidRPr="00A71191" w:rsidRDefault="00A71191" w:rsidP="00A7119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7119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2ED93270" w14:textId="67975D58" w:rsidR="000D0B42" w:rsidRPr="00A71191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71191">
              <w:rPr>
                <w:sz w:val="22"/>
                <w:szCs w:val="22"/>
              </w:rPr>
              <w:t>do zał. 6 do SWZ</w:t>
            </w:r>
          </w:p>
          <w:p w14:paraId="5D70CF26" w14:textId="2096A99E" w:rsidR="000D0B42" w:rsidRPr="00A71191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71191">
              <w:rPr>
                <w:sz w:val="22"/>
                <w:szCs w:val="22"/>
              </w:rPr>
              <w:t xml:space="preserve">Czy Zamawiający mając na uwadze trudną sytuacje geopolityczną, problemy na rynkach surowców </w:t>
            </w:r>
            <w:r w:rsidR="00A71191">
              <w:rPr>
                <w:sz w:val="22"/>
                <w:szCs w:val="22"/>
              </w:rPr>
              <w:br/>
            </w:r>
            <w:r w:rsidRPr="00A71191">
              <w:rPr>
                <w:sz w:val="22"/>
                <w:szCs w:val="22"/>
              </w:rPr>
              <w:t xml:space="preserve">i półprzewodników oraz stan pandemii, zgodzi się na zmianę terminu naprawy opisanego w §8 ust. 2 </w:t>
            </w:r>
            <w:r w:rsidR="00A71191">
              <w:rPr>
                <w:sz w:val="22"/>
                <w:szCs w:val="22"/>
              </w:rPr>
              <w:br/>
            </w:r>
            <w:r w:rsidRPr="00A71191">
              <w:rPr>
                <w:sz w:val="22"/>
                <w:szCs w:val="22"/>
              </w:rPr>
              <w:t>z 5 na 8 dni roboczych ?</w:t>
            </w:r>
          </w:p>
          <w:p w14:paraId="3ED04466" w14:textId="51ED8867" w:rsidR="00A71191" w:rsidRPr="00A71191" w:rsidRDefault="00A71191" w:rsidP="00A71191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A7119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Zgodnie z SWZ.</w:t>
            </w:r>
          </w:p>
          <w:p w14:paraId="4BC7C430" w14:textId="56DCC030" w:rsidR="000D0B42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DC5E80C" w14:textId="77777777" w:rsidR="00A71191" w:rsidRPr="00A71191" w:rsidRDefault="00A71191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2B6DA88" w14:textId="1F984BBB" w:rsidR="00A71191" w:rsidRPr="00643359" w:rsidRDefault="00A71191" w:rsidP="00A7119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43359">
              <w:rPr>
                <w:b/>
                <w:bCs/>
                <w:sz w:val="22"/>
                <w:szCs w:val="22"/>
              </w:rPr>
              <w:lastRenderedPageBreak/>
              <w:t>Pytanie nr 4</w:t>
            </w:r>
          </w:p>
          <w:p w14:paraId="49BE480B" w14:textId="1A036C77" w:rsidR="000D0B42" w:rsidRPr="00643359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3359">
              <w:rPr>
                <w:sz w:val="22"/>
                <w:szCs w:val="22"/>
              </w:rPr>
              <w:t>do zał. 6 do SWZ</w:t>
            </w:r>
          </w:p>
          <w:p w14:paraId="23DEA956" w14:textId="77777777" w:rsidR="000D0B42" w:rsidRPr="00643359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3359">
              <w:rPr>
                <w:sz w:val="22"/>
                <w:szCs w:val="22"/>
              </w:rPr>
              <w:t>Czy Zamawiający zgodzi się na zmianę wysokości kary opisanej w §10 ust. 1 z 10% na 5% ogólnej wartości umowy netto ?</w:t>
            </w:r>
          </w:p>
          <w:p w14:paraId="5C6402CD" w14:textId="2BB1E48B" w:rsidR="00A71191" w:rsidRPr="00643359" w:rsidRDefault="00A71191" w:rsidP="00643359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4335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43359" w:rsidRPr="00643359">
              <w:rPr>
                <w:sz w:val="22"/>
                <w:szCs w:val="22"/>
              </w:rPr>
              <w:t xml:space="preserve"> Jak w SWZ. Kara umowna ma spełniać funkcje stymulującą do należytego wykonania umowy i nie może mieć charakteru jedynie kompensującego.</w:t>
            </w:r>
          </w:p>
          <w:p w14:paraId="30130BD4" w14:textId="77777777" w:rsidR="000D0B42" w:rsidRPr="00643359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C030053" w14:textId="1AB5B9E3" w:rsidR="00A71191" w:rsidRPr="00643359" w:rsidRDefault="00A71191" w:rsidP="00A7119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43359">
              <w:rPr>
                <w:b/>
                <w:bCs/>
                <w:sz w:val="22"/>
                <w:szCs w:val="22"/>
              </w:rPr>
              <w:t>Pytanie nr 5</w:t>
            </w:r>
          </w:p>
          <w:p w14:paraId="65B997B5" w14:textId="5A51D32D" w:rsidR="000D0B42" w:rsidRPr="00643359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3359">
              <w:rPr>
                <w:sz w:val="22"/>
                <w:szCs w:val="22"/>
              </w:rPr>
              <w:t>do zał. 6 do SWZ</w:t>
            </w:r>
          </w:p>
          <w:p w14:paraId="1BFDF6D6" w14:textId="77777777" w:rsidR="000D0B42" w:rsidRPr="00643359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3359">
              <w:rPr>
                <w:sz w:val="22"/>
                <w:szCs w:val="22"/>
              </w:rPr>
              <w:t>Czy Zamawiający zgodzi się na zmianę wysokości kary opisanej w §10 ust. 2 z 0,5% na 0,2% netto ogólnej wartości umowy ?</w:t>
            </w:r>
          </w:p>
          <w:p w14:paraId="3B895981" w14:textId="77777777" w:rsidR="00643359" w:rsidRPr="00643359" w:rsidRDefault="00643359" w:rsidP="00643359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43359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643359">
              <w:rPr>
                <w:sz w:val="22"/>
                <w:szCs w:val="22"/>
              </w:rPr>
              <w:t xml:space="preserve"> Jak w SWZ. Kara umowna ma spełniać funkcje stymulującą do należytego wykonania umowy i nie może mieć charakteru jedynie kompensującego.</w:t>
            </w:r>
          </w:p>
          <w:p w14:paraId="78F341C9" w14:textId="77777777" w:rsidR="000D0B42" w:rsidRPr="00A71191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B83885E" w14:textId="426827F8" w:rsidR="00A71191" w:rsidRPr="00643359" w:rsidRDefault="00A71191" w:rsidP="00A7119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43359">
              <w:rPr>
                <w:b/>
                <w:bCs/>
                <w:sz w:val="22"/>
                <w:szCs w:val="22"/>
              </w:rPr>
              <w:t>Pytanie nr 6</w:t>
            </w:r>
          </w:p>
          <w:p w14:paraId="272FB841" w14:textId="24B47C75" w:rsidR="000D0B42" w:rsidRPr="00643359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3359">
              <w:rPr>
                <w:sz w:val="22"/>
                <w:szCs w:val="22"/>
              </w:rPr>
              <w:t>do zał. 6 do SWZ</w:t>
            </w:r>
          </w:p>
          <w:p w14:paraId="6CBC4F61" w14:textId="77777777" w:rsidR="000D0B42" w:rsidRPr="00643359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3359">
              <w:rPr>
                <w:sz w:val="22"/>
                <w:szCs w:val="22"/>
              </w:rPr>
              <w:t>Czy Zamawiający zgodzi się na zmianę wysokości kary opisanej w §10 ust. 3 z 0,5% na 0,2% netto ogólnej wartości umowy ?</w:t>
            </w:r>
          </w:p>
          <w:p w14:paraId="1F3B82BB" w14:textId="77777777" w:rsidR="00643359" w:rsidRPr="00643359" w:rsidRDefault="00643359" w:rsidP="00643359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43359">
              <w:rPr>
                <w:b/>
                <w:bCs/>
                <w:sz w:val="22"/>
                <w:szCs w:val="22"/>
              </w:rPr>
              <w:t>Stanowisko (wyjaśnienie) Zamawiającego:</w:t>
            </w:r>
            <w:r w:rsidRPr="00643359">
              <w:rPr>
                <w:sz w:val="22"/>
                <w:szCs w:val="22"/>
              </w:rPr>
              <w:t xml:space="preserve"> Jak w SWZ. Kara umowna ma spełniać funkcje stymulującą do należytego wykonania umowy i nie może mieć charakteru jedynie kompensującego.</w:t>
            </w:r>
          </w:p>
          <w:p w14:paraId="0F3E3E2B" w14:textId="77777777" w:rsidR="000D0B42" w:rsidRPr="00A71191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EB7C4D8" w14:textId="55CD5024" w:rsidR="00A71191" w:rsidRPr="00A71191" w:rsidRDefault="00A71191" w:rsidP="00A7119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7119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61E3A9E5" w14:textId="4147B15C" w:rsidR="000D0B42" w:rsidRPr="00A71191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71191">
              <w:rPr>
                <w:sz w:val="22"/>
                <w:szCs w:val="22"/>
              </w:rPr>
              <w:t>do SWZ</w:t>
            </w:r>
          </w:p>
          <w:p w14:paraId="75F9B1D2" w14:textId="27FB1459" w:rsidR="000D0B42" w:rsidRPr="00A71191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71191">
              <w:rPr>
                <w:sz w:val="22"/>
                <w:szCs w:val="22"/>
              </w:rPr>
              <w:t xml:space="preserve">Czy ze względu na obszerną dokumentację producenta dotyczącą certyfikatów/protokołów legalizacji urządzeń, Zamawiający dopuści oświadczenie autoryzowanego przedstawiciela Producenta </w:t>
            </w:r>
            <w:r w:rsidR="00A71191">
              <w:rPr>
                <w:sz w:val="22"/>
                <w:szCs w:val="22"/>
              </w:rPr>
              <w:br/>
            </w:r>
            <w:r w:rsidRPr="00A71191">
              <w:rPr>
                <w:sz w:val="22"/>
                <w:szCs w:val="22"/>
              </w:rPr>
              <w:t xml:space="preserve">o posiadaniu ww. certyfikatów lub czy </w:t>
            </w:r>
            <w:r w:rsidR="00A71191" w:rsidRPr="00A71191">
              <w:rPr>
                <w:sz w:val="22"/>
                <w:szCs w:val="22"/>
              </w:rPr>
              <w:t>Zamawiający</w:t>
            </w:r>
            <w:r w:rsidRPr="00A71191">
              <w:rPr>
                <w:sz w:val="22"/>
                <w:szCs w:val="22"/>
              </w:rPr>
              <w:t xml:space="preserve"> dopuści przedłożenie tychże certyfikatów w języku angielskim/niemieckim ?</w:t>
            </w:r>
          </w:p>
          <w:p w14:paraId="0727BA42" w14:textId="4B0E7622" w:rsidR="000D0B42" w:rsidRPr="00A71191" w:rsidRDefault="000D0B42" w:rsidP="00A8419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A7119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71191">
              <w:rPr>
                <w:b/>
                <w:bCs/>
                <w:sz w:val="22"/>
                <w:szCs w:val="22"/>
              </w:rPr>
              <w:t xml:space="preserve"> </w:t>
            </w:r>
            <w:r w:rsidR="00A71191">
              <w:rPr>
                <w:sz w:val="22"/>
                <w:szCs w:val="22"/>
              </w:rPr>
              <w:t>Zamawiający nie wyraża zgody. Zgodnie z SWZ.</w:t>
            </w:r>
          </w:p>
          <w:p w14:paraId="1A2117EC" w14:textId="7C2AF59D" w:rsidR="000D0B42" w:rsidRPr="00A71191" w:rsidRDefault="000D0B42" w:rsidP="00A8419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0D0B42" w:rsidRPr="00A71191" w14:paraId="55B29823" w14:textId="77777777" w:rsidTr="00A84194">
        <w:tc>
          <w:tcPr>
            <w:tcW w:w="9356" w:type="dxa"/>
            <w:shd w:val="clear" w:color="auto" w:fill="auto"/>
          </w:tcPr>
          <w:p w14:paraId="3AA7F28A" w14:textId="46EC8EB1" w:rsidR="000D0B42" w:rsidRPr="00643359" w:rsidRDefault="000D0B42" w:rsidP="00A8419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43359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A71191" w:rsidRPr="00643359">
              <w:rPr>
                <w:b/>
                <w:bCs/>
                <w:sz w:val="22"/>
                <w:szCs w:val="22"/>
              </w:rPr>
              <w:t>8</w:t>
            </w:r>
          </w:p>
          <w:p w14:paraId="06900D10" w14:textId="77777777" w:rsidR="000D0B42" w:rsidRPr="00643359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3359">
              <w:rPr>
                <w:sz w:val="22"/>
                <w:szCs w:val="22"/>
              </w:rPr>
              <w:t>Czy Zamawiający zgodzi się na zmianę zapisów umowy w § 9 ust. 7 na:</w:t>
            </w:r>
          </w:p>
          <w:p w14:paraId="5F51D595" w14:textId="00C679E4" w:rsidR="000D0B42" w:rsidRPr="00643359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3359">
              <w:rPr>
                <w:sz w:val="22"/>
                <w:szCs w:val="22"/>
              </w:rPr>
              <w:t xml:space="preserve">,, Zamawiający może wypowiedzieć umowę, w całości lub w zakresie poszczególnych urządzeń </w:t>
            </w:r>
            <w:r w:rsidR="00A71191" w:rsidRPr="00643359">
              <w:rPr>
                <w:sz w:val="22"/>
                <w:szCs w:val="22"/>
              </w:rPr>
              <w:br/>
            </w:r>
            <w:r w:rsidRPr="00643359">
              <w:rPr>
                <w:sz w:val="22"/>
                <w:szCs w:val="22"/>
              </w:rPr>
              <w:t xml:space="preserve">w przypadku wycofania go z użytkowania, jak również może wypowiedzieć umowę w części </w:t>
            </w:r>
            <w:r w:rsidR="00A71191" w:rsidRPr="00643359">
              <w:rPr>
                <w:sz w:val="22"/>
                <w:szCs w:val="22"/>
              </w:rPr>
              <w:br/>
            </w:r>
            <w:r w:rsidRPr="00643359">
              <w:rPr>
                <w:sz w:val="22"/>
                <w:szCs w:val="22"/>
              </w:rPr>
              <w:t>lub całości bez  wyznaczania dodatkowego terminu na usunięcie naruszeń, w przypadku zaistnienia któregoś z niżej wskazanych przypadków:</w:t>
            </w:r>
          </w:p>
          <w:p w14:paraId="617BACDD" w14:textId="77777777" w:rsidR="000D0B42" w:rsidRPr="00643359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3359">
              <w:rPr>
                <w:sz w:val="22"/>
                <w:szCs w:val="22"/>
              </w:rPr>
              <w:t>- co najmniej trzykrotnie Wykonawca opóźnił się z realizacją usług;</w:t>
            </w:r>
          </w:p>
          <w:p w14:paraId="60A37E2A" w14:textId="77777777" w:rsidR="000D0B42" w:rsidRPr="00643359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3359">
              <w:rPr>
                <w:sz w:val="22"/>
                <w:szCs w:val="22"/>
              </w:rPr>
              <w:t>- jeżeli opóźnienie w usłudze przekracza 30 dni roboczych;</w:t>
            </w:r>
          </w:p>
          <w:p w14:paraId="7B2BEFF7" w14:textId="77777777" w:rsidR="000D0B42" w:rsidRPr="00643359" w:rsidRDefault="000D0B42" w:rsidP="00A841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3359">
              <w:rPr>
                <w:sz w:val="22"/>
                <w:szCs w:val="22"/>
              </w:rPr>
              <w:t>- wykonawca nie ma dostępności części zamiennych do urządzeń objętych umową;</w:t>
            </w:r>
          </w:p>
          <w:p w14:paraId="5FA1C759" w14:textId="35A96CAE" w:rsidR="000D0B42" w:rsidRDefault="000D0B42" w:rsidP="00A8419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4335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643359" w:rsidRPr="00643359">
              <w:rPr>
                <w:sz w:val="22"/>
                <w:szCs w:val="22"/>
              </w:rPr>
              <w:t xml:space="preserve"> Jak w SWZ.</w:t>
            </w:r>
          </w:p>
          <w:p w14:paraId="3FBB22AE" w14:textId="4309459A" w:rsidR="00413A11" w:rsidRDefault="00413A11" w:rsidP="00A84194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55BFF9B0" w14:textId="40DABF7C" w:rsidR="00413A11" w:rsidRDefault="00413A11" w:rsidP="00A84194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5A913F47" w14:textId="6D756507" w:rsidR="00413A11" w:rsidRDefault="00413A11" w:rsidP="00413A11">
            <w:pPr>
              <w:pStyle w:val="Tekstpodstawowywcity3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Termin składania i otwarcia ofert pozostaje bez zmian, tj. zgodnie z ogłoszeniem o zmianie ogłoszenia (nr 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) nr 2022/BZP </w:t>
            </w:r>
            <w:r>
              <w:rPr>
                <w:sz w:val="22"/>
                <w:szCs w:val="22"/>
              </w:rPr>
              <w:t>00425561</w:t>
            </w:r>
            <w:r>
              <w:rPr>
                <w:sz w:val="22"/>
                <w:szCs w:val="22"/>
              </w:rPr>
              <w:t xml:space="preserve">/01 z dnia </w:t>
            </w:r>
            <w:r>
              <w:rPr>
                <w:sz w:val="22"/>
                <w:szCs w:val="22"/>
              </w:rPr>
              <w:t>07</w:t>
            </w:r>
            <w:r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.2022 r.</w:t>
            </w:r>
          </w:p>
          <w:p w14:paraId="22F0DD21" w14:textId="77777777" w:rsidR="00413A11" w:rsidRPr="00643359" w:rsidRDefault="00413A11" w:rsidP="00A84194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5C697B78" w14:textId="650EAE9D" w:rsidR="000D0B42" w:rsidRPr="00A71191" w:rsidRDefault="000D0B42" w:rsidP="00A8419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F8365FC" w14:textId="77777777" w:rsidR="00BE7BFD" w:rsidRPr="00A71191" w:rsidRDefault="00BE7BFD" w:rsidP="00520165">
      <w:pPr>
        <w:jc w:val="both"/>
        <w:rPr>
          <w:sz w:val="22"/>
          <w:szCs w:val="22"/>
        </w:rPr>
      </w:pPr>
    </w:p>
    <w:p w14:paraId="292A16E6" w14:textId="77777777" w:rsidR="006C5572" w:rsidRDefault="006C5572" w:rsidP="006C5572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EBD4188" w14:textId="77777777" w:rsidR="006C5572" w:rsidRDefault="006C5572" w:rsidP="006C557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D87DF4A" w14:textId="77777777" w:rsidR="006C5572" w:rsidRDefault="006C5572" w:rsidP="006C557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08DEE66" w14:textId="77777777" w:rsidR="006C5572" w:rsidRPr="00814A2E" w:rsidRDefault="006C5572" w:rsidP="006C557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EEC4446" w14:textId="566CDB68" w:rsidR="006D4AB3" w:rsidRPr="00A71191" w:rsidRDefault="006D4AB3" w:rsidP="006C5572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A7119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D4AA1" w14:textId="77777777" w:rsidR="00A74490" w:rsidRDefault="00A74490">
      <w:r>
        <w:separator/>
      </w:r>
    </w:p>
  </w:endnote>
  <w:endnote w:type="continuationSeparator" w:id="0">
    <w:p w14:paraId="581A7C98" w14:textId="77777777" w:rsidR="00A74490" w:rsidRDefault="00A74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0BAB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96B96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49834" w14:textId="6C82B4FD" w:rsidR="006D4AB3" w:rsidRDefault="00A7119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A94BD92" wp14:editId="2EC23BF3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DC6DB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3BFE95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4165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4A8A6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3ACA076" w14:textId="77777777" w:rsidR="006D4AB3" w:rsidRDefault="006D4AB3">
    <w:pPr>
      <w:pStyle w:val="Stopka"/>
      <w:tabs>
        <w:tab w:val="clear" w:pos="4536"/>
        <w:tab w:val="left" w:pos="6237"/>
      </w:tabs>
    </w:pPr>
  </w:p>
  <w:p w14:paraId="109478D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54D96" w14:textId="77777777" w:rsidR="00A74490" w:rsidRDefault="00A74490">
      <w:r>
        <w:separator/>
      </w:r>
    </w:p>
  </w:footnote>
  <w:footnote w:type="continuationSeparator" w:id="0">
    <w:p w14:paraId="5D7957CA" w14:textId="77777777" w:rsidR="00A74490" w:rsidRDefault="00A74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A63F9" w14:textId="77777777" w:rsidR="000D0B42" w:rsidRDefault="000D0B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DABBF" w14:textId="77777777" w:rsidR="000D0B42" w:rsidRDefault="000D0B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96854" w14:textId="77777777" w:rsidR="000D0B42" w:rsidRDefault="000D0B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11675634">
    <w:abstractNumId w:val="3"/>
  </w:num>
  <w:num w:numId="2" w16cid:durableId="1340544149">
    <w:abstractNumId w:val="6"/>
  </w:num>
  <w:num w:numId="3" w16cid:durableId="1136416195">
    <w:abstractNumId w:val="2"/>
  </w:num>
  <w:num w:numId="4" w16cid:durableId="1354915749">
    <w:abstractNumId w:val="5"/>
  </w:num>
  <w:num w:numId="5" w16cid:durableId="2089034701">
    <w:abstractNumId w:val="0"/>
  </w:num>
  <w:num w:numId="6" w16cid:durableId="856238796">
    <w:abstractNumId w:val="1"/>
  </w:num>
  <w:num w:numId="7" w16cid:durableId="1546905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C3B"/>
    <w:rsid w:val="00031374"/>
    <w:rsid w:val="000A1097"/>
    <w:rsid w:val="000D0B42"/>
    <w:rsid w:val="000E2A8F"/>
    <w:rsid w:val="0012774F"/>
    <w:rsid w:val="00144B7A"/>
    <w:rsid w:val="00180C6E"/>
    <w:rsid w:val="0029606A"/>
    <w:rsid w:val="00413A11"/>
    <w:rsid w:val="004848F3"/>
    <w:rsid w:val="004A75F2"/>
    <w:rsid w:val="004D5C3B"/>
    <w:rsid w:val="00502337"/>
    <w:rsid w:val="005144A9"/>
    <w:rsid w:val="00520165"/>
    <w:rsid w:val="005B1B08"/>
    <w:rsid w:val="00632C3C"/>
    <w:rsid w:val="00643359"/>
    <w:rsid w:val="00662BDB"/>
    <w:rsid w:val="006A5DF1"/>
    <w:rsid w:val="006B7198"/>
    <w:rsid w:val="006C5572"/>
    <w:rsid w:val="006D4AB3"/>
    <w:rsid w:val="006F3B81"/>
    <w:rsid w:val="007D7198"/>
    <w:rsid w:val="00864A4B"/>
    <w:rsid w:val="00870F9F"/>
    <w:rsid w:val="008804B6"/>
    <w:rsid w:val="00897AB0"/>
    <w:rsid w:val="008A3553"/>
    <w:rsid w:val="00A71191"/>
    <w:rsid w:val="00A74490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A60F5B"/>
  <w15:chartTrackingRefBased/>
  <w15:docId w15:val="{4823788F-74D7-4155-BEE6-244EFB06B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13A11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563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2022-11-08T09:36:00Z</cp:lastPrinted>
  <dcterms:created xsi:type="dcterms:W3CDTF">2022-11-08T09:36:00Z</dcterms:created>
  <dcterms:modified xsi:type="dcterms:W3CDTF">2022-11-08T09:36:00Z</dcterms:modified>
</cp:coreProperties>
</file>