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57443039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937CBA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77777777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2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B67293C" w14:textId="77777777" w:rsidR="00980931" w:rsidRDefault="00980931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2"/>
        <w:gridCol w:w="1857"/>
      </w:tblGrid>
      <w:tr w:rsidR="00980931" w:rsidRPr="00087A75" w14:paraId="34935390" w14:textId="77777777" w:rsidTr="00980931">
        <w:trPr>
          <w:trHeight w:val="425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992DC8" w14:textId="77777777" w:rsidR="00980931" w:rsidRPr="00087A75" w:rsidRDefault="00980931" w:rsidP="00786B65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7E4114" w14:textId="77777777" w:rsidR="00980931" w:rsidRPr="00087A75" w:rsidRDefault="00980931" w:rsidP="00786B65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980931" w:rsidRPr="00087A75" w14:paraId="3D2834A7" w14:textId="77777777" w:rsidTr="00980931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971A" w14:textId="77777777" w:rsidR="00980931" w:rsidRPr="00087A75" w:rsidRDefault="00980931" w:rsidP="00786B65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877B" w14:textId="77777777" w:rsidR="00980931" w:rsidRPr="00087A75" w:rsidRDefault="00980931" w:rsidP="00786B65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980931" w:rsidRPr="00087A75" w14:paraId="59D879AD" w14:textId="77777777" w:rsidTr="00980931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8C2A2" w14:textId="77777777" w:rsidR="00980931" w:rsidRPr="00087A75" w:rsidRDefault="00980931" w:rsidP="00786B65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A422" w14:textId="77777777" w:rsidR="00980931" w:rsidRPr="00087A75" w:rsidRDefault="00980931" w:rsidP="00786B65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980931" w:rsidRPr="00087A75" w14:paraId="7FD8D0B1" w14:textId="77777777" w:rsidTr="00980931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0CD12" w14:textId="77777777" w:rsidR="00980931" w:rsidRPr="00087A75" w:rsidRDefault="00980931" w:rsidP="00786B65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029B" w14:textId="77777777" w:rsidR="00980931" w:rsidRPr="00087A75" w:rsidRDefault="00980931" w:rsidP="00786B65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980931" w:rsidRPr="00087A75" w14:paraId="57EB993C" w14:textId="77777777" w:rsidTr="00980931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1514" w14:textId="77777777" w:rsidR="00980931" w:rsidRPr="00087A75" w:rsidRDefault="00980931" w:rsidP="00786B65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86FD" w14:textId="77777777" w:rsidR="00980931" w:rsidRPr="00087A75" w:rsidRDefault="00980931" w:rsidP="00786B65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980931" w:rsidRPr="00087A75" w14:paraId="668A62FD" w14:textId="77777777" w:rsidTr="00980931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2806C" w14:textId="77777777" w:rsidR="00980931" w:rsidRPr="00087A75" w:rsidRDefault="00980931" w:rsidP="00786B65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58BE" w14:textId="77777777" w:rsidR="00980931" w:rsidRPr="00087A75" w:rsidRDefault="00980931" w:rsidP="00786B65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22C0F7A2" w14:textId="77777777" w:rsidR="00980931" w:rsidRDefault="00980931" w:rsidP="00980931">
      <w:pPr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80931" w14:paraId="2E260AA3" w14:textId="77777777" w:rsidTr="00980931">
        <w:tc>
          <w:tcPr>
            <w:tcW w:w="4672" w:type="dxa"/>
          </w:tcPr>
          <w:p w14:paraId="6ADF95E7" w14:textId="380CC8CD" w:rsidR="00980931" w:rsidRPr="00980931" w:rsidRDefault="00980931" w:rsidP="0098093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Udział w postępowaniu wspólnie z innymi wykonawcami (konsorcjum, spółka cywilna, itp.)</w:t>
            </w:r>
            <w:r>
              <w:rPr>
                <w:rStyle w:val="Odwoanieprzypisudolnego"/>
                <w:rFonts w:cs="Calibri"/>
                <w:sz w:val="20"/>
                <w:szCs w:val="20"/>
              </w:rPr>
              <w:footnoteReference w:id="2"/>
            </w:r>
            <w:r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4673" w:type="dxa"/>
            <w:vAlign w:val="center"/>
          </w:tcPr>
          <w:p w14:paraId="1E86A2F3" w14:textId="2A803272" w:rsidR="00980931" w:rsidRPr="00980931" w:rsidRDefault="00980931" w:rsidP="00980931">
            <w:pPr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i/>
                <w:kern w:val="22"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□ </w:t>
            </w:r>
            <w:r>
              <w:rPr>
                <w:rFonts w:cs="Calibri"/>
                <w:sz w:val="20"/>
                <w:szCs w:val="20"/>
              </w:rPr>
              <w:t xml:space="preserve"> TAK</w:t>
            </w:r>
            <w:r>
              <w:rPr>
                <w:rFonts w:cs="Calibri"/>
                <w:sz w:val="20"/>
                <w:szCs w:val="20"/>
              </w:rPr>
              <w:tab/>
            </w:r>
            <w:r>
              <w:rPr>
                <w:rFonts w:cs="Calibri"/>
                <w:sz w:val="20"/>
                <w:szCs w:val="20"/>
              </w:rPr>
              <w:tab/>
            </w:r>
            <w:r>
              <w:rPr>
                <w:rFonts w:cs="Calibri"/>
                <w:b/>
                <w:sz w:val="20"/>
                <w:szCs w:val="20"/>
              </w:rPr>
              <w:t xml:space="preserve">□ </w:t>
            </w:r>
            <w:r>
              <w:rPr>
                <w:rFonts w:cs="Calibri"/>
                <w:sz w:val="20"/>
                <w:szCs w:val="20"/>
              </w:rPr>
              <w:t xml:space="preserve"> NIE</w:t>
            </w:r>
          </w:p>
        </w:tc>
      </w:tr>
    </w:tbl>
    <w:p w14:paraId="69B9A0AD" w14:textId="77777777" w:rsidR="00980931" w:rsidRDefault="00980931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252535CD" w14:textId="44EA4082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E60230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„</w:t>
      </w:r>
      <w:r w:rsidR="004A1CED" w:rsidRPr="004A1CED">
        <w:rPr>
          <w:rFonts w:asciiTheme="minorHAnsi" w:hAnsiTheme="minorHAnsi" w:cstheme="minorHAnsi"/>
          <w:b/>
          <w:sz w:val="22"/>
          <w:szCs w:val="24"/>
        </w:rPr>
        <w:t>Dostawa mebli biurowych i laboratoryjnych dla jednostek Politechniki Krakowskiej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17"/>
        <w:gridCol w:w="3263"/>
        <w:gridCol w:w="611"/>
        <w:gridCol w:w="168"/>
        <w:gridCol w:w="2013"/>
        <w:gridCol w:w="1183"/>
        <w:gridCol w:w="1579"/>
        <w:gridCol w:w="11"/>
      </w:tblGrid>
      <w:tr w:rsidR="00BA71D0" w:rsidRPr="008D2972" w14:paraId="6AD64368" w14:textId="77777777" w:rsidTr="00937CBA">
        <w:tc>
          <w:tcPr>
            <w:tcW w:w="5000" w:type="pct"/>
            <w:gridSpan w:val="8"/>
            <w:shd w:val="clear" w:color="auto" w:fill="E2EFD9" w:themeFill="accent6" w:themeFillTint="33"/>
          </w:tcPr>
          <w:p w14:paraId="3C92E7E0" w14:textId="638E6B85" w:rsidR="00BA71D0" w:rsidRPr="0050550F" w:rsidRDefault="00BA71D0" w:rsidP="00294A41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40"/>
                <w:szCs w:val="20"/>
              </w:rPr>
              <w:t xml:space="preserve">Zadanie nr </w:t>
            </w:r>
            <w:r w:rsidR="00937CBA">
              <w:rPr>
                <w:rFonts w:asciiTheme="minorHAnsi" w:hAnsiTheme="minorHAnsi" w:cstheme="minorHAnsi"/>
                <w:b/>
                <w:sz w:val="40"/>
                <w:szCs w:val="20"/>
              </w:rPr>
              <w:t>1</w:t>
            </w:r>
          </w:p>
        </w:tc>
      </w:tr>
      <w:tr w:rsidR="00BA71D0" w:rsidRPr="008D2972" w14:paraId="38A99438" w14:textId="77777777" w:rsidTr="00937CBA">
        <w:trPr>
          <w:gridAfter w:val="1"/>
          <w:wAfter w:w="6" w:type="pct"/>
        </w:trPr>
        <w:tc>
          <w:tcPr>
            <w:tcW w:w="276" w:type="pct"/>
            <w:shd w:val="clear" w:color="auto" w:fill="E2EFD9" w:themeFill="accent6" w:themeFillTint="33"/>
            <w:vAlign w:val="center"/>
          </w:tcPr>
          <w:p w14:paraId="38E4CE1D" w14:textId="77777777" w:rsidR="00BA71D0" w:rsidRPr="00BA71D0" w:rsidRDefault="00BA71D0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746" w:type="pct"/>
            <w:shd w:val="clear" w:color="auto" w:fill="E2EFD9" w:themeFill="accent6" w:themeFillTint="33"/>
            <w:vAlign w:val="center"/>
          </w:tcPr>
          <w:p w14:paraId="3CC40694" w14:textId="77777777" w:rsidR="00BA71D0" w:rsidRPr="00BA71D0" w:rsidRDefault="00BA71D0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27" w:type="pct"/>
            <w:shd w:val="clear" w:color="auto" w:fill="E2EFD9" w:themeFill="accent6" w:themeFillTint="33"/>
            <w:vAlign w:val="center"/>
          </w:tcPr>
          <w:p w14:paraId="473D1FA7" w14:textId="1908FF5C" w:rsidR="00BA71D0" w:rsidRPr="00BA71D0" w:rsidRDefault="00BA71D0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167" w:type="pct"/>
            <w:gridSpan w:val="2"/>
            <w:shd w:val="clear" w:color="auto" w:fill="E2EFD9" w:themeFill="accent6" w:themeFillTint="33"/>
            <w:vAlign w:val="center"/>
          </w:tcPr>
          <w:p w14:paraId="479EFAFC" w14:textId="71B17365" w:rsidR="00BA71D0" w:rsidRPr="00C66771" w:rsidRDefault="00BA71D0" w:rsidP="00F64413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3"/>
            </w:r>
          </w:p>
        </w:tc>
        <w:tc>
          <w:tcPr>
            <w:tcW w:w="633" w:type="pct"/>
            <w:shd w:val="clear" w:color="auto" w:fill="E2EFD9" w:themeFill="accent6" w:themeFillTint="33"/>
            <w:vAlign w:val="center"/>
          </w:tcPr>
          <w:p w14:paraId="58F8097B" w14:textId="77777777" w:rsidR="00BA71D0" w:rsidRPr="0050550F" w:rsidRDefault="00BA71D0" w:rsidP="00F6441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>Cena jednostkowa netto</w:t>
            </w:r>
          </w:p>
          <w:p w14:paraId="0EF412E0" w14:textId="3E9087AE" w:rsidR="00BA71D0" w:rsidRPr="0050550F" w:rsidRDefault="00BA71D0" w:rsidP="00F644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>(bez VAT)</w:t>
            </w:r>
          </w:p>
        </w:tc>
        <w:tc>
          <w:tcPr>
            <w:tcW w:w="845" w:type="pct"/>
            <w:shd w:val="clear" w:color="auto" w:fill="E2EFD9" w:themeFill="accent6" w:themeFillTint="33"/>
            <w:vAlign w:val="center"/>
          </w:tcPr>
          <w:p w14:paraId="5D59DDAE" w14:textId="77777777" w:rsidR="00BA71D0" w:rsidRPr="0050550F" w:rsidRDefault="00BA71D0" w:rsidP="00F6441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Wartość brutto</w:t>
            </w:r>
          </w:p>
          <w:p w14:paraId="52943670" w14:textId="77777777" w:rsidR="00BA71D0" w:rsidRDefault="00BA71D0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(z VAT)</w:t>
            </w:r>
          </w:p>
          <w:p w14:paraId="4484E09C" w14:textId="1AF93B6F" w:rsidR="00F574FA" w:rsidRPr="0050550F" w:rsidRDefault="00F574FA" w:rsidP="00F644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E40E6"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>ilość * cena jednostkowa wraz z VAT</w:t>
            </w:r>
          </w:p>
        </w:tc>
      </w:tr>
      <w:tr w:rsidR="00BA71D0" w:rsidRPr="008D2972" w14:paraId="39AD750A" w14:textId="77777777" w:rsidTr="00937CBA">
        <w:trPr>
          <w:gridAfter w:val="1"/>
          <w:wAfter w:w="6" w:type="pct"/>
        </w:trPr>
        <w:tc>
          <w:tcPr>
            <w:tcW w:w="276" w:type="pct"/>
            <w:shd w:val="clear" w:color="auto" w:fill="auto"/>
          </w:tcPr>
          <w:p w14:paraId="5CA7F020" w14:textId="4034EC23" w:rsidR="00BA71D0" w:rsidRPr="00C66771" w:rsidRDefault="00396DC4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46" w:type="pct"/>
            <w:shd w:val="clear" w:color="auto" w:fill="auto"/>
          </w:tcPr>
          <w:p w14:paraId="5B224720" w14:textId="28E9FD05" w:rsidR="00BA71D0" w:rsidRPr="007C7345" w:rsidRDefault="00396DC4" w:rsidP="00BA71D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Szafa wolnostojąca z nadstawką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492D8210" w14:textId="3ECFA72F" w:rsidR="00BA71D0" w:rsidRPr="00C66771" w:rsidRDefault="004A04B2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  <w:tc>
          <w:tcPr>
            <w:tcW w:w="1167" w:type="pct"/>
            <w:gridSpan w:val="2"/>
            <w:shd w:val="clear" w:color="auto" w:fill="auto"/>
            <w:vAlign w:val="center"/>
          </w:tcPr>
          <w:p w14:paraId="42F8C38F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71E3899C" w14:textId="1BBD29C9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5" w:type="pct"/>
            <w:vAlign w:val="center"/>
          </w:tcPr>
          <w:p w14:paraId="3116259B" w14:textId="40E69B19" w:rsidR="00BA71D0" w:rsidRPr="00C66771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BA71D0" w:rsidRPr="008D2972" w14:paraId="16C6B4DD" w14:textId="77777777" w:rsidTr="00937CBA">
        <w:trPr>
          <w:gridAfter w:val="1"/>
          <w:wAfter w:w="6" w:type="pct"/>
        </w:trPr>
        <w:tc>
          <w:tcPr>
            <w:tcW w:w="276" w:type="pct"/>
            <w:shd w:val="clear" w:color="auto" w:fill="auto"/>
          </w:tcPr>
          <w:p w14:paraId="4E6FD048" w14:textId="4953DE25" w:rsidR="00BA71D0" w:rsidRPr="00C66771" w:rsidRDefault="00396DC4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</w:t>
            </w:r>
          </w:p>
        </w:tc>
        <w:tc>
          <w:tcPr>
            <w:tcW w:w="1746" w:type="pct"/>
            <w:shd w:val="clear" w:color="auto" w:fill="auto"/>
          </w:tcPr>
          <w:p w14:paraId="47D129BF" w14:textId="77927933" w:rsidR="00BA71D0" w:rsidRPr="00BA71D0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Szafa wolnostojąca z nadstawką (niedzielona)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4018990E" w14:textId="4EFD252E" w:rsidR="00BA71D0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67" w:type="pct"/>
            <w:gridSpan w:val="2"/>
            <w:shd w:val="clear" w:color="auto" w:fill="auto"/>
            <w:vAlign w:val="center"/>
          </w:tcPr>
          <w:p w14:paraId="59CCAAB1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0AB492CB" w14:textId="5E0AA79A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5" w:type="pct"/>
            <w:vAlign w:val="center"/>
          </w:tcPr>
          <w:p w14:paraId="6C51BCD9" w14:textId="0F4D7EF3" w:rsidR="00BA71D0" w:rsidRPr="00C66771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BA71D0" w:rsidRPr="008D2972" w14:paraId="04A41C7E" w14:textId="77777777" w:rsidTr="00937CBA">
        <w:trPr>
          <w:gridAfter w:val="1"/>
          <w:wAfter w:w="6" w:type="pct"/>
        </w:trPr>
        <w:tc>
          <w:tcPr>
            <w:tcW w:w="276" w:type="pct"/>
            <w:shd w:val="clear" w:color="auto" w:fill="auto"/>
          </w:tcPr>
          <w:p w14:paraId="601548A4" w14:textId="77777777" w:rsidR="00BA71D0" w:rsidRPr="00C66771" w:rsidRDefault="00BA71D0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746" w:type="pct"/>
            <w:shd w:val="clear" w:color="auto" w:fill="auto"/>
          </w:tcPr>
          <w:p w14:paraId="7B6F9381" w14:textId="1062A65C" w:rsidR="00BA71D0" w:rsidRPr="00C66771" w:rsidRDefault="00F574FA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1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35797CEB" w14:textId="3394D05E" w:rsidR="00BA71D0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67" w:type="pct"/>
            <w:gridSpan w:val="2"/>
            <w:shd w:val="clear" w:color="auto" w:fill="auto"/>
            <w:vAlign w:val="center"/>
          </w:tcPr>
          <w:p w14:paraId="15EDC77C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10BA199E" w14:textId="1851D1E4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5" w:type="pct"/>
            <w:vAlign w:val="center"/>
          </w:tcPr>
          <w:p w14:paraId="3D9E8013" w14:textId="67671199" w:rsidR="00BA71D0" w:rsidRPr="00BA71D0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</w:pPr>
          </w:p>
        </w:tc>
      </w:tr>
      <w:tr w:rsidR="00BA71D0" w:rsidRPr="008D2972" w14:paraId="4942FE3C" w14:textId="77777777" w:rsidTr="00937CBA">
        <w:trPr>
          <w:gridAfter w:val="1"/>
          <w:wAfter w:w="6" w:type="pct"/>
        </w:trPr>
        <w:tc>
          <w:tcPr>
            <w:tcW w:w="276" w:type="pct"/>
            <w:shd w:val="clear" w:color="auto" w:fill="auto"/>
          </w:tcPr>
          <w:p w14:paraId="26E5BB1B" w14:textId="77777777" w:rsidR="00BA71D0" w:rsidRPr="00C66771" w:rsidRDefault="00BA71D0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746" w:type="pct"/>
            <w:shd w:val="clear" w:color="auto" w:fill="auto"/>
          </w:tcPr>
          <w:p w14:paraId="1C179D18" w14:textId="4275C846" w:rsidR="00BA71D0" w:rsidRPr="00C66771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2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1EE15AD5" w14:textId="3B90F11C" w:rsidR="00BA71D0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67" w:type="pct"/>
            <w:gridSpan w:val="2"/>
            <w:shd w:val="clear" w:color="auto" w:fill="auto"/>
            <w:vAlign w:val="center"/>
          </w:tcPr>
          <w:p w14:paraId="4B3055A1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466663F7" w14:textId="2893DA74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5" w:type="pct"/>
            <w:vAlign w:val="center"/>
          </w:tcPr>
          <w:p w14:paraId="7BF38BB1" w14:textId="2032F7B6" w:rsidR="00BA71D0" w:rsidRPr="00BA71D0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F574FA" w:rsidRPr="008D2972" w14:paraId="312D93C1" w14:textId="77777777" w:rsidTr="00937CBA">
        <w:trPr>
          <w:gridAfter w:val="1"/>
          <w:wAfter w:w="6" w:type="pct"/>
        </w:trPr>
        <w:tc>
          <w:tcPr>
            <w:tcW w:w="276" w:type="pct"/>
            <w:shd w:val="clear" w:color="auto" w:fill="auto"/>
          </w:tcPr>
          <w:p w14:paraId="22247E15" w14:textId="3C8A0F6E" w:rsidR="00F574FA" w:rsidRPr="00C66771" w:rsidRDefault="00F574FA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746" w:type="pct"/>
            <w:shd w:val="clear" w:color="auto" w:fill="auto"/>
          </w:tcPr>
          <w:p w14:paraId="6D05BB20" w14:textId="0760B8D5" w:rsidR="00F574FA" w:rsidRPr="00C66771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3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0FE8B01E" w14:textId="249F7356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67" w:type="pct"/>
            <w:gridSpan w:val="2"/>
            <w:shd w:val="clear" w:color="auto" w:fill="auto"/>
            <w:vAlign w:val="center"/>
          </w:tcPr>
          <w:p w14:paraId="6CB91B2E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14549AF7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5" w:type="pct"/>
            <w:vAlign w:val="center"/>
          </w:tcPr>
          <w:p w14:paraId="0CC9B4E6" w14:textId="77777777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F574FA" w:rsidRPr="008D2972" w14:paraId="7FAD8877" w14:textId="77777777" w:rsidTr="00937CBA">
        <w:trPr>
          <w:gridAfter w:val="1"/>
          <w:wAfter w:w="6" w:type="pct"/>
        </w:trPr>
        <w:tc>
          <w:tcPr>
            <w:tcW w:w="276" w:type="pct"/>
            <w:shd w:val="clear" w:color="auto" w:fill="auto"/>
          </w:tcPr>
          <w:p w14:paraId="1D159262" w14:textId="177ED145" w:rsidR="00F574FA" w:rsidRPr="00C66771" w:rsidRDefault="00F574FA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746" w:type="pct"/>
            <w:shd w:val="clear" w:color="auto" w:fill="auto"/>
          </w:tcPr>
          <w:p w14:paraId="5F9D7F6F" w14:textId="79598925" w:rsidR="00F574FA" w:rsidRPr="00C66771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Półka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382EAA41" w14:textId="7AEF4C5F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167" w:type="pct"/>
            <w:gridSpan w:val="2"/>
            <w:shd w:val="clear" w:color="auto" w:fill="auto"/>
            <w:vAlign w:val="center"/>
          </w:tcPr>
          <w:p w14:paraId="71464CC9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30FCBEAB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5" w:type="pct"/>
            <w:vAlign w:val="center"/>
          </w:tcPr>
          <w:p w14:paraId="6B2B8581" w14:textId="77777777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F574FA" w:rsidRPr="008D2972" w14:paraId="7CF0459B" w14:textId="77777777" w:rsidTr="00937CBA">
        <w:trPr>
          <w:gridAfter w:val="1"/>
          <w:wAfter w:w="6" w:type="pct"/>
        </w:trPr>
        <w:tc>
          <w:tcPr>
            <w:tcW w:w="276" w:type="pct"/>
            <w:shd w:val="clear" w:color="auto" w:fill="auto"/>
          </w:tcPr>
          <w:p w14:paraId="1106F88B" w14:textId="28AB3961" w:rsidR="00F574FA" w:rsidRDefault="00F574FA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746" w:type="pct"/>
            <w:shd w:val="clear" w:color="auto" w:fill="auto"/>
          </w:tcPr>
          <w:p w14:paraId="5379A3B8" w14:textId="0CA69071" w:rsidR="00F574FA" w:rsidRPr="00C66771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Regał ze skrzynią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7C8A9EA9" w14:textId="01B1D0B7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67" w:type="pct"/>
            <w:gridSpan w:val="2"/>
            <w:shd w:val="clear" w:color="auto" w:fill="auto"/>
            <w:vAlign w:val="center"/>
          </w:tcPr>
          <w:p w14:paraId="6CF5AAE9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27AA8DAE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5" w:type="pct"/>
            <w:vAlign w:val="center"/>
          </w:tcPr>
          <w:p w14:paraId="550A0861" w14:textId="77777777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BA71D0" w:rsidRPr="008D2972" w14:paraId="516B87F9" w14:textId="77777777" w:rsidTr="00937CBA">
        <w:trPr>
          <w:gridAfter w:val="1"/>
          <w:wAfter w:w="6" w:type="pct"/>
        </w:trPr>
        <w:tc>
          <w:tcPr>
            <w:tcW w:w="276" w:type="pct"/>
            <w:shd w:val="clear" w:color="auto" w:fill="auto"/>
          </w:tcPr>
          <w:p w14:paraId="2A20243B" w14:textId="6242540F" w:rsidR="00BA71D0" w:rsidRPr="00C66771" w:rsidRDefault="00F574FA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746" w:type="pct"/>
            <w:shd w:val="clear" w:color="auto" w:fill="auto"/>
          </w:tcPr>
          <w:p w14:paraId="52BE8F3B" w14:textId="48770F1E" w:rsidR="00BA71D0" w:rsidRPr="00C66771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Regał z szufladą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79DE4AA0" w14:textId="1A8BD688" w:rsidR="00BA71D0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67" w:type="pct"/>
            <w:gridSpan w:val="2"/>
            <w:shd w:val="clear" w:color="auto" w:fill="auto"/>
            <w:vAlign w:val="center"/>
          </w:tcPr>
          <w:p w14:paraId="4354D59E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5FE1C3E6" w14:textId="32DC2A70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5" w:type="pct"/>
            <w:vAlign w:val="center"/>
          </w:tcPr>
          <w:p w14:paraId="45A476BA" w14:textId="67CAF30A" w:rsidR="00BA71D0" w:rsidRPr="00C66771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F64413" w:rsidRPr="00A85027" w14:paraId="7C8D01C4" w14:textId="77777777" w:rsidTr="00937CBA">
        <w:trPr>
          <w:trHeight w:val="624"/>
        </w:trPr>
        <w:tc>
          <w:tcPr>
            <w:tcW w:w="2439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7C1E028" w14:textId="46832570" w:rsidR="00F64413" w:rsidRPr="00A85027" w:rsidRDefault="00F64413" w:rsidP="00294A41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  <w:r w:rsidR="00937C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937CBA" w:rsidRPr="00937CBA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(liczbowo)</w:t>
            </w:r>
          </w:p>
        </w:tc>
        <w:tc>
          <w:tcPr>
            <w:tcW w:w="2561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3C16003" w14:textId="77777777" w:rsidR="00F64413" w:rsidRPr="00A85027" w:rsidRDefault="00F64413" w:rsidP="00294A4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</w:tbl>
    <w:p w14:paraId="0368229C" w14:textId="10215098" w:rsidR="00BA71D0" w:rsidRDefault="00BA71D0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A71D0" w:rsidRPr="00A85027" w14:paraId="7CB0E212" w14:textId="77777777" w:rsidTr="00937CBA">
        <w:trPr>
          <w:trHeight w:val="624"/>
        </w:trPr>
        <w:tc>
          <w:tcPr>
            <w:tcW w:w="7370" w:type="dxa"/>
            <w:shd w:val="clear" w:color="auto" w:fill="E2EFD9" w:themeFill="accent6" w:themeFillTint="33"/>
            <w:vAlign w:val="center"/>
          </w:tcPr>
          <w:p w14:paraId="2FA4B626" w14:textId="77777777" w:rsidR="00BA71D0" w:rsidRPr="00A85027" w:rsidRDefault="00BA71D0" w:rsidP="00294A41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5CEC9F87" w14:textId="4B60E7B5" w:rsidR="00BA71D0" w:rsidRPr="00A85027" w:rsidRDefault="00BA71D0" w:rsidP="0050550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lat</w:t>
            </w:r>
          </w:p>
        </w:tc>
      </w:tr>
    </w:tbl>
    <w:p w14:paraId="67790C7A" w14:textId="071ED7BF" w:rsidR="00F574FA" w:rsidRDefault="00F574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22"/>
        <w:gridCol w:w="3733"/>
        <w:gridCol w:w="622"/>
        <w:gridCol w:w="164"/>
        <w:gridCol w:w="2710"/>
        <w:gridCol w:w="1594"/>
      </w:tblGrid>
      <w:tr w:rsidR="00937CBA" w:rsidRPr="008D2972" w14:paraId="1AD2DE59" w14:textId="77777777" w:rsidTr="00937CBA">
        <w:tc>
          <w:tcPr>
            <w:tcW w:w="5000" w:type="pct"/>
            <w:gridSpan w:val="6"/>
            <w:shd w:val="clear" w:color="auto" w:fill="D9E2F3" w:themeFill="accent5" w:themeFillTint="33"/>
          </w:tcPr>
          <w:p w14:paraId="10C96FCE" w14:textId="0050EA0A" w:rsidR="00937CBA" w:rsidRPr="0050550F" w:rsidRDefault="00937CBA" w:rsidP="00EC0FD1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40"/>
                <w:szCs w:val="20"/>
              </w:rPr>
              <w:t xml:space="preserve">Zadanie nr </w:t>
            </w:r>
            <w:r>
              <w:rPr>
                <w:rFonts w:asciiTheme="minorHAnsi" w:hAnsiTheme="minorHAnsi" w:cstheme="minorHAnsi"/>
                <w:b/>
                <w:sz w:val="40"/>
                <w:szCs w:val="20"/>
              </w:rPr>
              <w:t>2</w:t>
            </w:r>
          </w:p>
        </w:tc>
      </w:tr>
      <w:tr w:rsidR="00937CBA" w:rsidRPr="008D2972" w14:paraId="26A6F314" w14:textId="77777777" w:rsidTr="00937CBA">
        <w:tc>
          <w:tcPr>
            <w:tcW w:w="279" w:type="pct"/>
            <w:shd w:val="clear" w:color="auto" w:fill="D9E2F3" w:themeFill="accent5" w:themeFillTint="33"/>
            <w:vAlign w:val="center"/>
          </w:tcPr>
          <w:p w14:paraId="26A8ABC3" w14:textId="77777777" w:rsidR="00937CBA" w:rsidRPr="00BA71D0" w:rsidRDefault="00937CBA" w:rsidP="00EC0FD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997" w:type="pct"/>
            <w:shd w:val="clear" w:color="auto" w:fill="D9E2F3" w:themeFill="accent5" w:themeFillTint="33"/>
            <w:vAlign w:val="center"/>
          </w:tcPr>
          <w:p w14:paraId="2FD230DB" w14:textId="77777777" w:rsidR="00937CBA" w:rsidRPr="00BA71D0" w:rsidRDefault="00937CBA" w:rsidP="00EC0FD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33" w:type="pct"/>
            <w:shd w:val="clear" w:color="auto" w:fill="D9E2F3" w:themeFill="accent5" w:themeFillTint="33"/>
            <w:vAlign w:val="center"/>
          </w:tcPr>
          <w:p w14:paraId="2DA9134F" w14:textId="77777777" w:rsidR="00937CBA" w:rsidRPr="00BA71D0" w:rsidRDefault="00937CBA" w:rsidP="00EC0FD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538" w:type="pct"/>
            <w:gridSpan w:val="2"/>
            <w:shd w:val="clear" w:color="auto" w:fill="D9E2F3" w:themeFill="accent5" w:themeFillTint="33"/>
            <w:vAlign w:val="center"/>
          </w:tcPr>
          <w:p w14:paraId="50C29EB1" w14:textId="51ED969A" w:rsidR="00937CBA" w:rsidRPr="0050550F" w:rsidRDefault="00937CBA" w:rsidP="00EC0FD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4"/>
            </w:r>
          </w:p>
        </w:tc>
        <w:tc>
          <w:tcPr>
            <w:tcW w:w="853" w:type="pct"/>
            <w:shd w:val="clear" w:color="auto" w:fill="D9E2F3" w:themeFill="accent5" w:themeFillTint="33"/>
            <w:vAlign w:val="center"/>
          </w:tcPr>
          <w:p w14:paraId="554EDB1E" w14:textId="7EE98151" w:rsidR="00937CBA" w:rsidRPr="0050550F" w:rsidRDefault="00937CBA" w:rsidP="00EC0FD1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brutto</w:t>
            </w:r>
          </w:p>
          <w:p w14:paraId="1ED68487" w14:textId="5DDEA940" w:rsidR="00937CBA" w:rsidRPr="00937CBA" w:rsidRDefault="00937CBA" w:rsidP="00937CB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(z VAT)</w:t>
            </w:r>
          </w:p>
        </w:tc>
      </w:tr>
      <w:tr w:rsidR="00937CBA" w:rsidRPr="008D2972" w14:paraId="6ED1C40F" w14:textId="77777777" w:rsidTr="00937CBA">
        <w:tc>
          <w:tcPr>
            <w:tcW w:w="279" w:type="pct"/>
            <w:shd w:val="clear" w:color="auto" w:fill="auto"/>
          </w:tcPr>
          <w:p w14:paraId="6DC81D68" w14:textId="77777777" w:rsidR="00937CBA" w:rsidRPr="00C66771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997" w:type="pct"/>
            <w:shd w:val="clear" w:color="auto" w:fill="auto"/>
          </w:tcPr>
          <w:p w14:paraId="311D0223" w14:textId="6F3D9ACD" w:rsidR="00937CBA" w:rsidRPr="007C7345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Szafa na segregatory i dokumenty – zabudowa we wnęce, wymiar: szer. X wys. x głęb. = 325 x 22,5 x 60 cm</w:t>
            </w:r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  <w:t>Drzewiczki częściowo  szklane,  częściowo z płyty meblowej.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40E7CD29" w14:textId="094C38DD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  <w:tc>
          <w:tcPr>
            <w:tcW w:w="1538" w:type="pct"/>
            <w:gridSpan w:val="2"/>
            <w:shd w:val="clear" w:color="auto" w:fill="auto"/>
            <w:vAlign w:val="center"/>
          </w:tcPr>
          <w:p w14:paraId="4C6FEC3D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3" w:type="pct"/>
            <w:vAlign w:val="center"/>
          </w:tcPr>
          <w:p w14:paraId="7CC6B9C5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31963706" w14:textId="77777777" w:rsidTr="00937CBA">
        <w:tc>
          <w:tcPr>
            <w:tcW w:w="279" w:type="pct"/>
            <w:shd w:val="clear" w:color="auto" w:fill="auto"/>
          </w:tcPr>
          <w:p w14:paraId="005B5948" w14:textId="77777777" w:rsidR="00937CBA" w:rsidRPr="00C66771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997" w:type="pct"/>
            <w:shd w:val="clear" w:color="auto" w:fill="auto"/>
          </w:tcPr>
          <w:p w14:paraId="4B7CCCF0" w14:textId="2968A8CE" w:rsidR="00937CBA" w:rsidRPr="007C7345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Biurko w układzie „L” na stalowych nogach, wymiar blatu: 200 x 140 cm.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0DCEEC5B" w14:textId="4C2E35E6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  <w:tc>
          <w:tcPr>
            <w:tcW w:w="1538" w:type="pct"/>
            <w:gridSpan w:val="2"/>
            <w:shd w:val="clear" w:color="auto" w:fill="auto"/>
            <w:vAlign w:val="center"/>
          </w:tcPr>
          <w:p w14:paraId="0F320087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3" w:type="pct"/>
            <w:vAlign w:val="center"/>
          </w:tcPr>
          <w:p w14:paraId="0C4AEDEC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26C0CFB0" w14:textId="77777777" w:rsidTr="00937CBA">
        <w:tc>
          <w:tcPr>
            <w:tcW w:w="279" w:type="pct"/>
            <w:shd w:val="clear" w:color="auto" w:fill="auto"/>
          </w:tcPr>
          <w:p w14:paraId="6AC9B52C" w14:textId="77777777" w:rsidR="00937CBA" w:rsidRPr="00C66771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997" w:type="pct"/>
            <w:shd w:val="clear" w:color="auto" w:fill="auto"/>
          </w:tcPr>
          <w:p w14:paraId="57384A93" w14:textId="2F20A3E7" w:rsidR="00937CBA" w:rsidRPr="007C7345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Kontenerek</w:t>
            </w:r>
            <w:proofErr w:type="spellEnd"/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biurkowy </w:t>
            </w:r>
            <w:proofErr w:type="spellStart"/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tj</w:t>
            </w:r>
            <w:proofErr w:type="spellEnd"/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szafka z szufladą i 1 półką,  o wymiarach: szer. X wys. x głęb. = 40,5 x 41 x 53 cm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2591D154" w14:textId="23D69A90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  <w:tc>
          <w:tcPr>
            <w:tcW w:w="1538" w:type="pct"/>
            <w:gridSpan w:val="2"/>
            <w:shd w:val="clear" w:color="auto" w:fill="auto"/>
            <w:vAlign w:val="center"/>
          </w:tcPr>
          <w:p w14:paraId="4F6361FF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3" w:type="pct"/>
            <w:vAlign w:val="center"/>
          </w:tcPr>
          <w:p w14:paraId="32B361EF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63E70575" w14:textId="77777777" w:rsidTr="00937CBA">
        <w:tc>
          <w:tcPr>
            <w:tcW w:w="279" w:type="pct"/>
            <w:shd w:val="clear" w:color="auto" w:fill="auto"/>
          </w:tcPr>
          <w:p w14:paraId="4DEC5FD0" w14:textId="77777777" w:rsidR="00937CBA" w:rsidRPr="00C66771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997" w:type="pct"/>
            <w:shd w:val="clear" w:color="auto" w:fill="auto"/>
          </w:tcPr>
          <w:p w14:paraId="00249658" w14:textId="1C97380F" w:rsidR="00937CBA" w:rsidRPr="007C7345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Aneks kuchenny wg rysunku. Nowy zlew z baterią, przeniesienie posiadanego układu podgrzewania wody do nowej szafki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6A8510A" w14:textId="7AF45043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  <w:tc>
          <w:tcPr>
            <w:tcW w:w="1538" w:type="pct"/>
            <w:gridSpan w:val="2"/>
            <w:shd w:val="clear" w:color="auto" w:fill="auto"/>
            <w:vAlign w:val="center"/>
          </w:tcPr>
          <w:p w14:paraId="07CBB1B3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3" w:type="pct"/>
            <w:vAlign w:val="center"/>
          </w:tcPr>
          <w:p w14:paraId="2C6CC5A5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3CA78FF5" w14:textId="77777777" w:rsidTr="00937CBA">
        <w:tc>
          <w:tcPr>
            <w:tcW w:w="279" w:type="pct"/>
            <w:shd w:val="clear" w:color="auto" w:fill="auto"/>
          </w:tcPr>
          <w:p w14:paraId="30C95463" w14:textId="77777777" w:rsidR="00937CBA" w:rsidRPr="00C66771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997" w:type="pct"/>
            <w:shd w:val="clear" w:color="auto" w:fill="auto"/>
          </w:tcPr>
          <w:p w14:paraId="36B72F9C" w14:textId="704E5CD5" w:rsidR="00937CBA" w:rsidRPr="007C7345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B9137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 przedsionku - szafa narożna ubraniowa otwarta, wymiary wg rysunku.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2CAA3EC0" w14:textId="09B82543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  <w:tc>
          <w:tcPr>
            <w:tcW w:w="1538" w:type="pct"/>
            <w:gridSpan w:val="2"/>
            <w:shd w:val="clear" w:color="auto" w:fill="auto"/>
            <w:vAlign w:val="center"/>
          </w:tcPr>
          <w:p w14:paraId="2A52A345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3" w:type="pct"/>
            <w:vAlign w:val="center"/>
          </w:tcPr>
          <w:p w14:paraId="3F4E5F37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A85027" w14:paraId="0B43E44E" w14:textId="77777777" w:rsidTr="00937CBA">
        <w:trPr>
          <w:trHeight w:val="624"/>
        </w:trPr>
        <w:tc>
          <w:tcPr>
            <w:tcW w:w="2697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  <w:vAlign w:val="center"/>
          </w:tcPr>
          <w:p w14:paraId="034A6EB8" w14:textId="77777777" w:rsidR="00937CBA" w:rsidRPr="00A85027" w:rsidRDefault="00937CBA" w:rsidP="00EC0FD1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303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9862B9C" w14:textId="77777777" w:rsidR="00937CBA" w:rsidRPr="00A85027" w:rsidRDefault="00937CBA" w:rsidP="00EC0FD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</w:tbl>
    <w:p w14:paraId="454780BF" w14:textId="17B8F732" w:rsidR="00937CBA" w:rsidRDefault="00937CB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2DEFEF0A" w14:textId="77777777" w:rsidR="00937CBA" w:rsidRDefault="00937CB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16"/>
        <w:gridCol w:w="3732"/>
        <w:gridCol w:w="622"/>
        <w:gridCol w:w="171"/>
        <w:gridCol w:w="1521"/>
        <w:gridCol w:w="1183"/>
        <w:gridCol w:w="1600"/>
      </w:tblGrid>
      <w:tr w:rsidR="00B10157" w:rsidRPr="008D2972" w14:paraId="39B9E2DF" w14:textId="77777777" w:rsidTr="00B10157">
        <w:tc>
          <w:tcPr>
            <w:tcW w:w="5000" w:type="pct"/>
            <w:gridSpan w:val="7"/>
            <w:shd w:val="clear" w:color="auto" w:fill="FFF2CC" w:themeFill="accent4" w:themeFillTint="33"/>
          </w:tcPr>
          <w:p w14:paraId="7171E70D" w14:textId="18942A13" w:rsidR="00B10157" w:rsidRPr="0050550F" w:rsidRDefault="00B10157" w:rsidP="00A95E30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40"/>
                <w:szCs w:val="20"/>
              </w:rPr>
              <w:lastRenderedPageBreak/>
              <w:t xml:space="preserve">Zadanie nr </w:t>
            </w:r>
            <w:r w:rsidR="00937CBA">
              <w:rPr>
                <w:rFonts w:asciiTheme="minorHAnsi" w:hAnsiTheme="minorHAnsi" w:cstheme="minorHAnsi"/>
                <w:b/>
                <w:sz w:val="40"/>
                <w:szCs w:val="20"/>
              </w:rPr>
              <w:t>3</w:t>
            </w:r>
          </w:p>
        </w:tc>
      </w:tr>
      <w:tr w:rsidR="00B10157" w:rsidRPr="008D2972" w14:paraId="614F2D9B" w14:textId="77777777" w:rsidTr="00B10157">
        <w:tc>
          <w:tcPr>
            <w:tcW w:w="276" w:type="pct"/>
            <w:shd w:val="clear" w:color="auto" w:fill="FFF2CC" w:themeFill="accent4" w:themeFillTint="33"/>
            <w:vAlign w:val="center"/>
          </w:tcPr>
          <w:p w14:paraId="2B41564F" w14:textId="77777777" w:rsidR="00B10157" w:rsidRPr="00BA71D0" w:rsidRDefault="00B10157" w:rsidP="00A95E3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997" w:type="pct"/>
            <w:shd w:val="clear" w:color="auto" w:fill="FFF2CC" w:themeFill="accent4" w:themeFillTint="33"/>
            <w:vAlign w:val="center"/>
          </w:tcPr>
          <w:p w14:paraId="0498F19D" w14:textId="77777777" w:rsidR="00B10157" w:rsidRPr="00BA71D0" w:rsidRDefault="00B10157" w:rsidP="00A95E3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33" w:type="pct"/>
            <w:shd w:val="clear" w:color="auto" w:fill="FFF2CC" w:themeFill="accent4" w:themeFillTint="33"/>
            <w:vAlign w:val="center"/>
          </w:tcPr>
          <w:p w14:paraId="7A79D080" w14:textId="77777777" w:rsidR="00B10157" w:rsidRPr="00BA71D0" w:rsidRDefault="00B10157" w:rsidP="00A95E3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905" w:type="pct"/>
            <w:gridSpan w:val="2"/>
            <w:shd w:val="clear" w:color="auto" w:fill="FFF2CC" w:themeFill="accent4" w:themeFillTint="33"/>
            <w:vAlign w:val="center"/>
          </w:tcPr>
          <w:p w14:paraId="2E40AEBE" w14:textId="77777777" w:rsidR="00B10157" w:rsidRPr="00C66771" w:rsidRDefault="00B10157" w:rsidP="00A95E30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5"/>
            </w:r>
          </w:p>
        </w:tc>
        <w:tc>
          <w:tcPr>
            <w:tcW w:w="633" w:type="pct"/>
            <w:shd w:val="clear" w:color="auto" w:fill="FFF2CC" w:themeFill="accent4" w:themeFillTint="33"/>
            <w:vAlign w:val="center"/>
          </w:tcPr>
          <w:p w14:paraId="7F30D13B" w14:textId="01FD93E9" w:rsidR="00B10157" w:rsidRPr="00937CBA" w:rsidRDefault="00B10157" w:rsidP="00937CBA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Cena jednostkowa </w:t>
            </w:r>
            <w:r w:rsidR="00937CBA">
              <w:rPr>
                <w:rFonts w:asciiTheme="minorHAnsi" w:hAnsiTheme="minorHAnsi" w:cstheme="minorHAnsi"/>
                <w:b/>
                <w:sz w:val="18"/>
                <w:szCs w:val="20"/>
              </w:rPr>
              <w:t>bru</w:t>
            </w: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>tto</w:t>
            </w:r>
            <w:r w:rsidR="00937CBA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</w:t>
            </w:r>
            <w:r w:rsidR="00937CBA">
              <w:rPr>
                <w:rFonts w:asciiTheme="minorHAnsi" w:hAnsiTheme="minorHAnsi" w:cstheme="minorHAnsi"/>
                <w:b/>
                <w:sz w:val="18"/>
                <w:szCs w:val="20"/>
              </w:rPr>
              <w:br/>
              <w:t>(z VAT)</w:t>
            </w:r>
          </w:p>
        </w:tc>
        <w:tc>
          <w:tcPr>
            <w:tcW w:w="856" w:type="pct"/>
            <w:shd w:val="clear" w:color="auto" w:fill="FFF2CC" w:themeFill="accent4" w:themeFillTint="33"/>
            <w:vAlign w:val="center"/>
          </w:tcPr>
          <w:p w14:paraId="0ED7ADB7" w14:textId="77777777" w:rsidR="00B10157" w:rsidRPr="0050550F" w:rsidRDefault="00B10157" w:rsidP="00A95E3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Wartość brutto</w:t>
            </w:r>
          </w:p>
          <w:p w14:paraId="0530C14F" w14:textId="77777777" w:rsidR="00B10157" w:rsidRDefault="00B10157" w:rsidP="00A95E3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(z VAT)</w:t>
            </w:r>
          </w:p>
          <w:p w14:paraId="032FF178" w14:textId="78200737" w:rsidR="00F574FA" w:rsidRPr="0050550F" w:rsidRDefault="00F574FA" w:rsidP="00A95E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E40E6"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 xml:space="preserve">ilość * cena jednostkowa </w:t>
            </w:r>
          </w:p>
        </w:tc>
      </w:tr>
      <w:tr w:rsidR="00937CBA" w:rsidRPr="008D2972" w14:paraId="2E8C5DD7" w14:textId="77777777" w:rsidTr="003B75E6">
        <w:tc>
          <w:tcPr>
            <w:tcW w:w="276" w:type="pct"/>
            <w:shd w:val="clear" w:color="auto" w:fill="auto"/>
            <w:vAlign w:val="center"/>
          </w:tcPr>
          <w:p w14:paraId="3595892D" w14:textId="4F8B849F" w:rsidR="00937CBA" w:rsidRPr="00C66771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697B86F9" w14:textId="5A0E6782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szafa z przesuwanymi drzwiami 1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42F5EE7A" w14:textId="5E11A89C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6FCA8700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47A9EC2F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5CD6912D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38E104A1" w14:textId="77777777" w:rsidTr="003B75E6">
        <w:tc>
          <w:tcPr>
            <w:tcW w:w="276" w:type="pct"/>
            <w:shd w:val="clear" w:color="auto" w:fill="auto"/>
            <w:vAlign w:val="center"/>
          </w:tcPr>
          <w:p w14:paraId="50C7216E" w14:textId="5BBE701F" w:rsidR="00937CBA" w:rsidRPr="00C66771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025A5FFE" w14:textId="75A5D6FE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Szafa z przesuwanymi drzwiami 2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60213D62" w14:textId="667E5983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763CB596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120F3C4C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6D88EC60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48A64DBB" w14:textId="77777777" w:rsidTr="003B75E6">
        <w:tc>
          <w:tcPr>
            <w:tcW w:w="276" w:type="pct"/>
            <w:shd w:val="clear" w:color="auto" w:fill="auto"/>
            <w:vAlign w:val="center"/>
          </w:tcPr>
          <w:p w14:paraId="308AF480" w14:textId="3E16809B" w:rsidR="00937CBA" w:rsidRPr="00C66771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5DD2AB37" w14:textId="7635B645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biurko A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75FF3937" w14:textId="183CE590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5B42E3D2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302ADE69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77A323EE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7B874598" w14:textId="77777777" w:rsidTr="003B75E6">
        <w:tc>
          <w:tcPr>
            <w:tcW w:w="276" w:type="pct"/>
            <w:shd w:val="clear" w:color="auto" w:fill="auto"/>
            <w:vAlign w:val="center"/>
          </w:tcPr>
          <w:p w14:paraId="338798D5" w14:textId="2B790833" w:rsidR="00937CBA" w:rsidRPr="00C66771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73FEF0ED" w14:textId="059E79C5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biurko B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66DB43A" w14:textId="733F7929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09A7DFED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08464C2F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0BE56CB0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4C587562" w14:textId="77777777" w:rsidTr="003B75E6">
        <w:tc>
          <w:tcPr>
            <w:tcW w:w="276" w:type="pct"/>
            <w:shd w:val="clear" w:color="auto" w:fill="auto"/>
            <w:vAlign w:val="center"/>
          </w:tcPr>
          <w:p w14:paraId="08DF6AA9" w14:textId="5D3C465F" w:rsid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7E0B85B8" w14:textId="2BB2220E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szafka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B15EA1E" w14:textId="65180E68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32C3478F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089CF771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08CD7043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6F67102C" w14:textId="77777777" w:rsidTr="003B75E6">
        <w:tc>
          <w:tcPr>
            <w:tcW w:w="276" w:type="pct"/>
            <w:shd w:val="clear" w:color="auto" w:fill="auto"/>
            <w:vAlign w:val="center"/>
          </w:tcPr>
          <w:p w14:paraId="73059685" w14:textId="6C649B6D" w:rsid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386C5C43" w14:textId="6BD1425C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szafka z szufladami A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301C3834" w14:textId="66ED9700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45A4EFC4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638F19FA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03E47B9E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64A67E4E" w14:textId="77777777" w:rsidTr="003B75E6">
        <w:tc>
          <w:tcPr>
            <w:tcW w:w="276" w:type="pct"/>
            <w:shd w:val="clear" w:color="auto" w:fill="auto"/>
            <w:vAlign w:val="center"/>
          </w:tcPr>
          <w:p w14:paraId="5855D44A" w14:textId="6AAB9A88" w:rsid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6FBDEECC" w14:textId="55EBA401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szafka z szufladami B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647EEB16" w14:textId="43C6D86E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740DA93E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4B22B233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0D1B1FFA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13979BD7" w14:textId="77777777" w:rsidTr="003B75E6">
        <w:tc>
          <w:tcPr>
            <w:tcW w:w="276" w:type="pct"/>
            <w:shd w:val="clear" w:color="auto" w:fill="auto"/>
            <w:vAlign w:val="center"/>
          </w:tcPr>
          <w:p w14:paraId="5837EE2F" w14:textId="54545003" w:rsid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74B96553" w14:textId="4BFF9972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szafka z szufladami C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077122B5" w14:textId="3E69D059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1A4D2F7B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1E233E3A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491707EB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214C936B" w14:textId="77777777" w:rsidTr="003B75E6">
        <w:tc>
          <w:tcPr>
            <w:tcW w:w="276" w:type="pct"/>
            <w:shd w:val="clear" w:color="auto" w:fill="auto"/>
            <w:vAlign w:val="center"/>
          </w:tcPr>
          <w:p w14:paraId="08464739" w14:textId="418E5F8D" w:rsid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0B271566" w14:textId="27AE9783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regał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756CACAA" w14:textId="7C6ABEBE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6528E1F4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6C713291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4DADD837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3B791412" w14:textId="77777777" w:rsidTr="003B75E6">
        <w:tc>
          <w:tcPr>
            <w:tcW w:w="276" w:type="pct"/>
            <w:shd w:val="clear" w:color="auto" w:fill="auto"/>
            <w:vAlign w:val="center"/>
          </w:tcPr>
          <w:p w14:paraId="538FF3AF" w14:textId="0DF4839C" w:rsid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54845192" w14:textId="6FF7420C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regał mały 1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733A3570" w14:textId="26248C1E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1B20FD01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5B96D7D1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44E25F91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5AFCD402" w14:textId="77777777" w:rsidTr="003B75E6">
        <w:tc>
          <w:tcPr>
            <w:tcW w:w="276" w:type="pct"/>
            <w:shd w:val="clear" w:color="auto" w:fill="auto"/>
            <w:vAlign w:val="center"/>
          </w:tcPr>
          <w:p w14:paraId="024FC4C6" w14:textId="7869B3E9" w:rsid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493CA3BD" w14:textId="7BADAECE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regał mały 2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36627243" w14:textId="63200F92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79C654B2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48AC2122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0E7FE18F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16702B02" w14:textId="77777777" w:rsidTr="003B75E6">
        <w:tc>
          <w:tcPr>
            <w:tcW w:w="276" w:type="pct"/>
            <w:shd w:val="clear" w:color="auto" w:fill="auto"/>
            <w:vAlign w:val="center"/>
          </w:tcPr>
          <w:p w14:paraId="434F2B09" w14:textId="0A27F359" w:rsid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4F32D914" w14:textId="51181D21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szafka pod zlew gabinet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6CBEA1D0" w14:textId="6002487A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6852A8B0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461E5927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154F189E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24C6D3A5" w14:textId="77777777" w:rsidTr="003B75E6">
        <w:tc>
          <w:tcPr>
            <w:tcW w:w="276" w:type="pct"/>
            <w:shd w:val="clear" w:color="auto" w:fill="auto"/>
            <w:vAlign w:val="center"/>
          </w:tcPr>
          <w:p w14:paraId="7BE7390F" w14:textId="39AF60FE" w:rsid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7084F493" w14:textId="2522646A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br w:type="page"/>
              <w:t>szafka pod zlew lab.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37A79C9F" w14:textId="52A35480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343044EC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3AD0DE50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79ED6EF6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4BE29B01" w14:textId="77777777" w:rsidTr="003B75E6">
        <w:tc>
          <w:tcPr>
            <w:tcW w:w="276" w:type="pct"/>
            <w:shd w:val="clear" w:color="auto" w:fill="auto"/>
            <w:vAlign w:val="center"/>
          </w:tcPr>
          <w:p w14:paraId="3CDAF20B" w14:textId="1828CAF0" w:rsid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36846EDB" w14:textId="3372FFCA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regał wąski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19D9FC1" w14:textId="5EED86B8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67065A92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79CD7A5D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5ADC2E21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23A9CB84" w14:textId="77777777" w:rsidTr="003B75E6">
        <w:tc>
          <w:tcPr>
            <w:tcW w:w="276" w:type="pct"/>
            <w:shd w:val="clear" w:color="auto" w:fill="auto"/>
            <w:vAlign w:val="center"/>
          </w:tcPr>
          <w:p w14:paraId="5C2DF5B3" w14:textId="6FFE2AC8" w:rsid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6A37BA9A" w14:textId="5DCBB495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szafka wisząca A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76FE9955" w14:textId="595620FA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204D4798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4FC0537B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204F778B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937CBA" w:rsidRPr="008D2972" w14:paraId="75850552" w14:textId="77777777" w:rsidTr="003B75E6">
        <w:tc>
          <w:tcPr>
            <w:tcW w:w="276" w:type="pct"/>
            <w:shd w:val="clear" w:color="auto" w:fill="auto"/>
            <w:vAlign w:val="center"/>
          </w:tcPr>
          <w:p w14:paraId="4BEC2D28" w14:textId="430E4866" w:rsidR="00937CBA" w:rsidRPr="00C66771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3E8D2EAC" w14:textId="6ADBADEA" w:rsidR="00937CBA" w:rsidRPr="00937CBA" w:rsidRDefault="00937CBA" w:rsidP="00937CBA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937CBA">
              <w:rPr>
                <w:rFonts w:asciiTheme="minorHAnsi" w:hAnsiTheme="minorHAnsi" w:cstheme="minorHAnsi"/>
                <w:sz w:val="20"/>
                <w:szCs w:val="20"/>
              </w:rPr>
              <w:t>szafka wisząca B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49445FD7" w14:textId="583BF262" w:rsidR="00937CBA" w:rsidRPr="00937CBA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2"/>
                <w:szCs w:val="22"/>
              </w:rPr>
            </w:pPr>
            <w:r w:rsidRPr="00937CB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5F1D8F66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0C132329" w14:textId="77777777" w:rsidR="00937CBA" w:rsidRPr="00C66771" w:rsidRDefault="00937CBA" w:rsidP="00937CB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55388CF9" w14:textId="77777777" w:rsidR="00937CBA" w:rsidRPr="00C66771" w:rsidRDefault="00937CBA" w:rsidP="00937CBA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B10157" w:rsidRPr="00A85027" w14:paraId="1060D6B5" w14:textId="77777777" w:rsidTr="00B10157">
        <w:trPr>
          <w:trHeight w:val="624"/>
        </w:trPr>
        <w:tc>
          <w:tcPr>
            <w:tcW w:w="2697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2CC" w:themeFill="accent4" w:themeFillTint="33"/>
            <w:vAlign w:val="center"/>
          </w:tcPr>
          <w:p w14:paraId="3A90A4A0" w14:textId="39393D5E" w:rsidR="00B10157" w:rsidRPr="00A85027" w:rsidRDefault="00B10157" w:rsidP="00A95E30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  <w:r w:rsidR="00937C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937CBA" w:rsidRPr="00937CBA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(liczbow</w:t>
            </w:r>
            <w:r w:rsidR="00937CBA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o</w:t>
            </w:r>
            <w:r w:rsidR="00937CBA" w:rsidRPr="00937CBA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303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086D95" w14:textId="77777777" w:rsidR="00B10157" w:rsidRPr="00A85027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</w:tbl>
    <w:p w14:paraId="1F8C3068" w14:textId="0B22B883" w:rsidR="00B10157" w:rsidRDefault="00B1015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4E0D244C" w14:textId="77777777" w:rsidR="00B10157" w:rsidRPr="00A85027" w:rsidRDefault="00B1015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031F38B3" w14:textId="77777777" w:rsidR="00B04206" w:rsidRPr="00A85027" w:rsidRDefault="00792229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lastRenderedPageBreak/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49075B5A" w14:textId="188732D0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</w:t>
            </w:r>
            <w:r w:rsidR="002B7F99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77777777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SWZ.</w:t>
      </w:r>
    </w:p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000EF58A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B76FD" w14:textId="77777777" w:rsidR="00650990" w:rsidRDefault="00650990">
      <w:r>
        <w:separator/>
      </w:r>
    </w:p>
  </w:endnote>
  <w:endnote w:type="continuationSeparator" w:id="0">
    <w:p w14:paraId="75344420" w14:textId="77777777" w:rsidR="00650990" w:rsidRDefault="00650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9A3FC" w14:textId="77777777" w:rsidR="00650990" w:rsidRDefault="00650990">
      <w:r>
        <w:separator/>
      </w:r>
    </w:p>
  </w:footnote>
  <w:footnote w:type="continuationSeparator" w:id="0">
    <w:p w14:paraId="261FAA7E" w14:textId="77777777" w:rsidR="00650990" w:rsidRDefault="00650990">
      <w:r>
        <w:continuationSeparator/>
      </w:r>
    </w:p>
  </w:footnote>
  <w:footnote w:id="1">
    <w:p w14:paraId="54137121" w14:textId="77777777" w:rsidR="0034302B" w:rsidRPr="00091B1B" w:rsidRDefault="0034302B" w:rsidP="0034302B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 w:rsidRPr="00091B1B">
        <w:rPr>
          <w:rFonts w:asciiTheme="minorHAnsi" w:hAnsiTheme="minorHAnsi" w:cstheme="minorHAnsi"/>
          <w:sz w:val="16"/>
        </w:rPr>
        <w:t>W przypadku oferty wspólnej należy podać wszystkich partnerów</w:t>
      </w:r>
    </w:p>
  </w:footnote>
  <w:footnote w:id="2">
    <w:p w14:paraId="7C32FCCA" w14:textId="77777777" w:rsidR="00980931" w:rsidRPr="006C66BB" w:rsidRDefault="00980931" w:rsidP="00980931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  <w:footnote w:id="3">
    <w:p w14:paraId="66DD1E58" w14:textId="77777777" w:rsidR="00BA71D0" w:rsidRPr="007D15FD" w:rsidRDefault="00BA71D0" w:rsidP="00BA71D0">
      <w:pPr>
        <w:pStyle w:val="Tekstprzypisudolnego"/>
        <w:rPr>
          <w:rFonts w:ascii="Times New Roman" w:hAnsi="Times New Roman" w:cs="Times New Roman"/>
        </w:rPr>
      </w:pPr>
      <w:r w:rsidRPr="007D15FD">
        <w:rPr>
          <w:rStyle w:val="Odwoanieprzypisudolnego"/>
          <w:rFonts w:ascii="Times New Roman" w:hAnsi="Times New Roman" w:cs="Times New Roman"/>
          <w:sz w:val="18"/>
        </w:rPr>
        <w:footnoteRef/>
      </w:r>
      <w:r w:rsidRPr="007D15FD">
        <w:rPr>
          <w:rFonts w:ascii="Times New Roman" w:hAnsi="Times New Roman" w:cs="Times New Roman"/>
          <w:sz w:val="18"/>
        </w:rPr>
        <w:t xml:space="preserve"> </w:t>
      </w:r>
      <w:r w:rsidRPr="00130CD7">
        <w:rPr>
          <w:rFonts w:asciiTheme="minorHAnsi" w:hAnsiTheme="minorHAnsi" w:cstheme="minorHAnsi"/>
          <w:sz w:val="16"/>
        </w:rPr>
        <w:t>Wykonawca winien wskazać producenta i model wszystkich elementów wyszczególnionych w formularzu ofertowym. W przypadku, gdy wykonawca jest producentem oferowanego elementu można użyć określenia „</w:t>
      </w:r>
      <w:r w:rsidRPr="00130CD7">
        <w:rPr>
          <w:rFonts w:asciiTheme="minorHAnsi" w:hAnsiTheme="minorHAnsi" w:cstheme="minorHAnsi"/>
          <w:b/>
          <w:sz w:val="16"/>
        </w:rPr>
        <w:t>wyrób własny</w:t>
      </w:r>
      <w:r w:rsidRPr="00130CD7">
        <w:rPr>
          <w:rFonts w:asciiTheme="minorHAnsi" w:hAnsiTheme="minorHAnsi" w:cstheme="minorHAnsi"/>
          <w:sz w:val="16"/>
        </w:rPr>
        <w:t>”. W przypadku, gdy wykonawca nie jest producentem oferowanego elementu musi wskazać producenta i model elementu!</w:t>
      </w:r>
      <w:r w:rsidRPr="00130CD7">
        <w:rPr>
          <w:rFonts w:asciiTheme="minorHAnsi" w:hAnsiTheme="minorHAnsi" w:cstheme="minorHAnsi"/>
          <w:sz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  <w:footnote w:id="4">
    <w:p w14:paraId="45D4267F" w14:textId="77777777" w:rsidR="00937CBA" w:rsidRPr="007D15FD" w:rsidRDefault="00937CBA" w:rsidP="00937CBA">
      <w:pPr>
        <w:pStyle w:val="Tekstprzypisudolnego"/>
        <w:rPr>
          <w:rFonts w:ascii="Times New Roman" w:hAnsi="Times New Roman" w:cs="Times New Roman"/>
        </w:rPr>
      </w:pPr>
      <w:r w:rsidRPr="007D15FD">
        <w:rPr>
          <w:rStyle w:val="Odwoanieprzypisudolnego"/>
          <w:rFonts w:ascii="Times New Roman" w:hAnsi="Times New Roman" w:cs="Times New Roman"/>
          <w:sz w:val="18"/>
        </w:rPr>
        <w:footnoteRef/>
      </w:r>
      <w:r w:rsidRPr="007D15FD">
        <w:rPr>
          <w:rFonts w:ascii="Times New Roman" w:hAnsi="Times New Roman" w:cs="Times New Roman"/>
          <w:sz w:val="18"/>
        </w:rPr>
        <w:t xml:space="preserve"> </w:t>
      </w:r>
      <w:r w:rsidRPr="00130CD7">
        <w:rPr>
          <w:rFonts w:asciiTheme="minorHAnsi" w:hAnsiTheme="minorHAnsi" w:cstheme="minorHAnsi"/>
          <w:sz w:val="16"/>
        </w:rPr>
        <w:t>Wykonawca winien wskazać producenta i model wszystkich elementów wyszczególnionych w formularzu ofertowym. W przypadku, gdy wykonawca jest producentem oferowanego elementu można użyć określenia „</w:t>
      </w:r>
      <w:r w:rsidRPr="00130CD7">
        <w:rPr>
          <w:rFonts w:asciiTheme="minorHAnsi" w:hAnsiTheme="minorHAnsi" w:cstheme="minorHAnsi"/>
          <w:b/>
          <w:sz w:val="16"/>
        </w:rPr>
        <w:t>wyrób własny</w:t>
      </w:r>
      <w:r w:rsidRPr="00130CD7">
        <w:rPr>
          <w:rFonts w:asciiTheme="minorHAnsi" w:hAnsiTheme="minorHAnsi" w:cstheme="minorHAnsi"/>
          <w:sz w:val="16"/>
        </w:rPr>
        <w:t>”. W przypadku, gdy wykonawca nie jest producentem oferowanego elementu musi wskazać producenta i model elementu!</w:t>
      </w:r>
      <w:r w:rsidRPr="00130CD7">
        <w:rPr>
          <w:rFonts w:asciiTheme="minorHAnsi" w:hAnsiTheme="minorHAnsi" w:cstheme="minorHAnsi"/>
          <w:sz w:val="16"/>
        </w:rPr>
        <w:tab/>
      </w:r>
      <w:r w:rsidRPr="00130CD7">
        <w:rPr>
          <w:rFonts w:asciiTheme="minorHAnsi" w:hAnsiTheme="minorHAnsi" w:cstheme="minorHAnsi"/>
          <w:sz w:val="16"/>
        </w:rPr>
        <w:tab/>
      </w:r>
      <w:r w:rsidRPr="00130CD7">
        <w:rPr>
          <w:rFonts w:asciiTheme="minorHAnsi" w:hAnsiTheme="minorHAnsi" w:cstheme="minorHAnsi"/>
          <w:sz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  <w:footnote w:id="5">
    <w:p w14:paraId="5CC698D7" w14:textId="77777777" w:rsidR="00B10157" w:rsidRPr="007D15FD" w:rsidRDefault="00B10157" w:rsidP="00B10157">
      <w:pPr>
        <w:pStyle w:val="Tekstprzypisudolnego"/>
        <w:rPr>
          <w:rFonts w:ascii="Times New Roman" w:hAnsi="Times New Roman" w:cs="Times New Roman"/>
        </w:rPr>
      </w:pPr>
      <w:r w:rsidRPr="007D15FD">
        <w:rPr>
          <w:rStyle w:val="Odwoanieprzypisudolnego"/>
          <w:rFonts w:ascii="Times New Roman" w:hAnsi="Times New Roman" w:cs="Times New Roman"/>
          <w:sz w:val="18"/>
        </w:rPr>
        <w:footnoteRef/>
      </w:r>
      <w:r w:rsidRPr="007D15FD">
        <w:rPr>
          <w:rFonts w:ascii="Times New Roman" w:hAnsi="Times New Roman" w:cs="Times New Roman"/>
          <w:sz w:val="18"/>
        </w:rPr>
        <w:t xml:space="preserve"> </w:t>
      </w:r>
      <w:r w:rsidRPr="00130CD7">
        <w:rPr>
          <w:rFonts w:asciiTheme="minorHAnsi" w:hAnsiTheme="minorHAnsi" w:cstheme="minorHAnsi"/>
          <w:sz w:val="16"/>
        </w:rPr>
        <w:t>Wykonawca winien wskazać producenta i model wszystkich elementów wyszczególnionych w formularzu ofertowym. W przypadku, gdy wykonawca jest producentem oferowanego elementu można użyć określenia „</w:t>
      </w:r>
      <w:r w:rsidRPr="00130CD7">
        <w:rPr>
          <w:rFonts w:asciiTheme="minorHAnsi" w:hAnsiTheme="minorHAnsi" w:cstheme="minorHAnsi"/>
          <w:b/>
          <w:sz w:val="16"/>
        </w:rPr>
        <w:t>wyrób własny</w:t>
      </w:r>
      <w:r w:rsidRPr="00130CD7">
        <w:rPr>
          <w:rFonts w:asciiTheme="minorHAnsi" w:hAnsiTheme="minorHAnsi" w:cstheme="minorHAnsi"/>
          <w:sz w:val="16"/>
        </w:rPr>
        <w:t>”. W przypadku, gdy wykonawca nie jest producentem oferowanego elementu musi wskazać producenta i model elementu!</w:t>
      </w:r>
      <w:r w:rsidRPr="00130CD7">
        <w:rPr>
          <w:rFonts w:asciiTheme="minorHAnsi" w:hAnsiTheme="minorHAnsi" w:cstheme="minorHAnsi"/>
          <w:sz w:val="16"/>
        </w:rPr>
        <w:tab/>
      </w:r>
      <w:r w:rsidRPr="00130CD7">
        <w:rPr>
          <w:rFonts w:asciiTheme="minorHAnsi" w:hAnsiTheme="minorHAnsi" w:cstheme="minorHAnsi"/>
          <w:sz w:val="16"/>
        </w:rPr>
        <w:tab/>
      </w:r>
      <w:r w:rsidRPr="00130CD7">
        <w:rPr>
          <w:rFonts w:asciiTheme="minorHAnsi" w:hAnsiTheme="minorHAnsi" w:cstheme="minorHAnsi"/>
          <w:sz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851990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7478443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060077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8023759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5823176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62376375">
    <w:abstractNumId w:val="2"/>
  </w:num>
  <w:num w:numId="7" w16cid:durableId="1364818316">
    <w:abstractNumId w:val="1"/>
  </w:num>
  <w:num w:numId="8" w16cid:durableId="1807314557">
    <w:abstractNumId w:val="9"/>
  </w:num>
  <w:num w:numId="9" w16cid:durableId="16074184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134911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1059357">
    <w:abstractNumId w:val="7"/>
  </w:num>
  <w:num w:numId="12" w16cid:durableId="1349141732">
    <w:abstractNumId w:val="4"/>
  </w:num>
  <w:num w:numId="13" w16cid:durableId="26261008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328840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092220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35435676">
    <w:abstractNumId w:val="3"/>
  </w:num>
  <w:num w:numId="17" w16cid:durableId="381709518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856206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69877292">
    <w:abstractNumId w:val="18"/>
  </w:num>
  <w:num w:numId="20" w16cid:durableId="356085414">
    <w:abstractNumId w:val="5"/>
  </w:num>
  <w:num w:numId="21" w16cid:durableId="84812068">
    <w:abstractNumId w:val="21"/>
  </w:num>
  <w:num w:numId="22" w16cid:durableId="346903238">
    <w:abstractNumId w:val="14"/>
  </w:num>
  <w:num w:numId="23" w16cid:durableId="2027055113">
    <w:abstractNumId w:val="11"/>
  </w:num>
  <w:num w:numId="24" w16cid:durableId="54206379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71105"/>
    <w:rsid w:val="001779D3"/>
    <w:rsid w:val="00190EF8"/>
    <w:rsid w:val="0019679F"/>
    <w:rsid w:val="00196E09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73A65"/>
    <w:rsid w:val="002855DD"/>
    <w:rsid w:val="002B6BCA"/>
    <w:rsid w:val="002B7F99"/>
    <w:rsid w:val="002C5543"/>
    <w:rsid w:val="002C59C5"/>
    <w:rsid w:val="002D4A6C"/>
    <w:rsid w:val="002D6B17"/>
    <w:rsid w:val="002F364C"/>
    <w:rsid w:val="002F480B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3FA2"/>
    <w:rsid w:val="006249FA"/>
    <w:rsid w:val="00630029"/>
    <w:rsid w:val="00641579"/>
    <w:rsid w:val="00647A8A"/>
    <w:rsid w:val="00650990"/>
    <w:rsid w:val="00656619"/>
    <w:rsid w:val="0066141A"/>
    <w:rsid w:val="00666E86"/>
    <w:rsid w:val="00676DC2"/>
    <w:rsid w:val="00687135"/>
    <w:rsid w:val="006B0C57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C7345"/>
    <w:rsid w:val="007D15FD"/>
    <w:rsid w:val="007D2AF0"/>
    <w:rsid w:val="007E40E6"/>
    <w:rsid w:val="007F1354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37CBA"/>
    <w:rsid w:val="0094442A"/>
    <w:rsid w:val="00980931"/>
    <w:rsid w:val="009A3137"/>
    <w:rsid w:val="009C2BDB"/>
    <w:rsid w:val="009D5C1C"/>
    <w:rsid w:val="009E09F9"/>
    <w:rsid w:val="00A00A14"/>
    <w:rsid w:val="00A23458"/>
    <w:rsid w:val="00A27BD8"/>
    <w:rsid w:val="00A45357"/>
    <w:rsid w:val="00A5420F"/>
    <w:rsid w:val="00A56A6D"/>
    <w:rsid w:val="00A61D3C"/>
    <w:rsid w:val="00A6382F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42EB7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6D4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4</Pages>
  <Words>673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Bartek Baziak</cp:lastModifiedBy>
  <cp:revision>4</cp:revision>
  <cp:lastPrinted>2021-06-22T12:36:00Z</cp:lastPrinted>
  <dcterms:created xsi:type="dcterms:W3CDTF">2022-06-27T14:47:00Z</dcterms:created>
  <dcterms:modified xsi:type="dcterms:W3CDTF">2022-11-06T11:38:00Z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