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AAD58" w14:textId="77777777" w:rsidR="006676AE" w:rsidRPr="003A6268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3A6268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1724DF" w:rsidRPr="003A6268">
        <w:rPr>
          <w:rFonts w:asciiTheme="minorHAnsi" w:hAnsiTheme="minorHAnsi" w:cstheme="minorHAnsi"/>
          <w:bCs/>
          <w:i w:val="0"/>
          <w:sz w:val="22"/>
          <w:szCs w:val="22"/>
        </w:rPr>
        <w:t>A</w:t>
      </w:r>
      <w:r w:rsidR="00B36ABD"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CF8D7DE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517E43C0" w14:textId="27CF62C3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061E7F">
        <w:rPr>
          <w:rFonts w:asciiTheme="minorHAnsi" w:hAnsiTheme="minorHAnsi" w:cstheme="minorHAnsi"/>
          <w:b/>
        </w:rPr>
        <w:t>100</w:t>
      </w:r>
      <w:r w:rsidR="00BB3E24" w:rsidRPr="003A6268">
        <w:rPr>
          <w:rFonts w:asciiTheme="minorHAnsi" w:hAnsiTheme="minorHAnsi" w:cstheme="minorHAnsi"/>
          <w:b/>
        </w:rPr>
        <w:t>/202</w:t>
      </w:r>
      <w:r w:rsidR="00E42129" w:rsidRPr="003A6268">
        <w:rPr>
          <w:rFonts w:asciiTheme="minorHAnsi" w:hAnsiTheme="minorHAnsi" w:cstheme="minorHAnsi"/>
          <w:b/>
        </w:rPr>
        <w:t>2</w:t>
      </w:r>
    </w:p>
    <w:p w14:paraId="73FA105D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5B52A40A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0C6BEEF9" w14:textId="77777777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110,</w:t>
      </w:r>
    </w:p>
    <w:p w14:paraId="23BB8A0B" w14:textId="77777777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14:paraId="6CAB9BB0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E80AB06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Podmiot udostepniający zasoby :</w:t>
      </w:r>
    </w:p>
    <w:p w14:paraId="792DB0D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68E6E427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</w:t>
      </w:r>
      <w:proofErr w:type="spellStart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CEiDG</w:t>
      </w:r>
      <w:proofErr w:type="spellEnd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)</w:t>
      </w:r>
    </w:p>
    <w:p w14:paraId="7CCB8C4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27D24189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4828FD69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678E7A69" w14:textId="77777777"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14:paraId="04E46570" w14:textId="77777777" w:rsidTr="003A029B">
        <w:tc>
          <w:tcPr>
            <w:tcW w:w="9212" w:type="dxa"/>
            <w:shd w:val="clear" w:color="auto" w:fill="D9D9D9"/>
          </w:tcPr>
          <w:p w14:paraId="5FFB031B" w14:textId="77777777"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3BB31167" w14:textId="57E5EC3F"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>202</w:t>
            </w:r>
            <w:r w:rsidR="00061E7F">
              <w:rPr>
                <w:rFonts w:asciiTheme="minorHAnsi" w:hAnsiTheme="minorHAnsi" w:cstheme="minorHAnsi"/>
              </w:rPr>
              <w:t>2</w:t>
            </w:r>
            <w:r w:rsidR="00EE0E02" w:rsidRPr="003A6268">
              <w:rPr>
                <w:rFonts w:asciiTheme="minorHAnsi" w:hAnsiTheme="minorHAnsi" w:cstheme="minorHAnsi"/>
              </w:rPr>
              <w:t xml:space="preserve">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</w:t>
            </w:r>
            <w:r w:rsidR="00061E7F">
              <w:rPr>
                <w:rFonts w:asciiTheme="minorHAnsi" w:hAnsiTheme="minorHAnsi" w:cstheme="minorHAnsi"/>
              </w:rPr>
              <w:t>710</w:t>
            </w:r>
            <w:r w:rsidRPr="003A6268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3A6268">
              <w:rPr>
                <w:rFonts w:asciiTheme="minorHAnsi" w:hAnsiTheme="minorHAnsi" w:cstheme="minorHAnsi"/>
              </w:rPr>
              <w:t>Pzp</w:t>
            </w:r>
            <w:proofErr w:type="spellEnd"/>
            <w:r w:rsidRPr="003A6268">
              <w:rPr>
                <w:rFonts w:asciiTheme="minorHAnsi" w:hAnsiTheme="minorHAnsi" w:cstheme="minorHAnsi"/>
              </w:rPr>
              <w:t>), dotyczące:</w:t>
            </w:r>
          </w:p>
          <w:p w14:paraId="5FAF7A27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9EE0CEC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C72A302" w14:textId="77777777"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91427C5" w14:textId="77777777"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25467F3E" w14:textId="77777777"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1C8C3CBA" w14:textId="77777777"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4B025ED2" w14:textId="0115EC4A" w:rsidR="00416A91" w:rsidRPr="003A6268" w:rsidRDefault="00061E7F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061E7F">
        <w:rPr>
          <w:rFonts w:eastAsia="Times New Roman" w:cs="Calibri"/>
          <w:b/>
          <w:bCs/>
          <w:sz w:val="24"/>
          <w:szCs w:val="24"/>
          <w:lang w:eastAsia="pl-PL"/>
        </w:rPr>
        <w:t>Świadczenie usług telekomunikacyjnych telefonii stacjonarnej we wszystkich obiektach Politechniki Krakowskiej im. T. Kościuszki w Krakowie</w:t>
      </w:r>
      <w:bookmarkStart w:id="0" w:name="_GoBack"/>
      <w:bookmarkEnd w:id="0"/>
      <w:r w:rsidR="00416A91" w:rsidRPr="003A626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, </w:t>
      </w:r>
      <w:r w:rsidR="00416A91"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34FC816C" w14:textId="77777777" w:rsidR="00EE0E02" w:rsidRPr="003A6268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5FDCB9F" w14:textId="77777777" w:rsidR="00EE0E02" w:rsidRPr="003A6268" w:rsidRDefault="00EE0E02" w:rsidP="00EE0E02">
      <w:pPr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nie podlegam wykluczeniu z postępowania na podstawie z art. 109 ust. 1 pkt 4</w:t>
      </w:r>
      <w:r w:rsidR="003A6268">
        <w:rPr>
          <w:rFonts w:asciiTheme="minorHAnsi" w:hAnsiTheme="minorHAnsi" w:cstheme="minorHAnsi"/>
          <w:sz w:val="24"/>
          <w:szCs w:val="24"/>
        </w:rPr>
        <w:t>-</w:t>
      </w:r>
      <w:r w:rsidRPr="003A6268">
        <w:rPr>
          <w:rFonts w:asciiTheme="minorHAnsi" w:hAnsiTheme="minorHAnsi" w:cstheme="minorHAnsi"/>
          <w:sz w:val="24"/>
          <w:szCs w:val="24"/>
        </w:rPr>
        <w:t xml:space="preserve">5, pkt </w:t>
      </w:r>
      <w:r w:rsidR="003A6268">
        <w:rPr>
          <w:rFonts w:asciiTheme="minorHAnsi" w:hAnsiTheme="minorHAnsi" w:cstheme="minorHAnsi"/>
          <w:sz w:val="24"/>
          <w:szCs w:val="24"/>
        </w:rPr>
        <w:t>7-10</w:t>
      </w:r>
      <w:r w:rsidRPr="003A6268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>.</w:t>
      </w:r>
    </w:p>
    <w:p w14:paraId="0479863B" w14:textId="77777777" w:rsidR="00EE0E02" w:rsidRPr="003A6268" w:rsidRDefault="00EE0E02" w:rsidP="00EE0E02">
      <w:pPr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51F3563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  <w:r w:rsidRPr="003A6268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z art. 108 ust. 1 lub spośród wymienionych z art. 109 ust. 1 ustawy </w:t>
      </w:r>
      <w:proofErr w:type="spellStart"/>
      <w:r w:rsidRPr="003A6268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i/>
          <w:sz w:val="24"/>
          <w:szCs w:val="24"/>
        </w:rPr>
        <w:t>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</w:t>
      </w:r>
    </w:p>
    <w:p w14:paraId="594FFA65" w14:textId="77777777"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C45CFF4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14:paraId="4D47A69F" w14:textId="77777777"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CFF9A7" w14:textId="77777777"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A957FB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CA109A1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8FB5056" w14:textId="77777777"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45CDD4" w14:textId="77777777"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CF62F02" w14:textId="77777777" w:rsidR="00EE0E02" w:rsidRPr="003A6268" w:rsidRDefault="00EE0E02" w:rsidP="00EE0E02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</w:pPr>
      <w:r w:rsidRPr="003A6268">
        <w:rPr>
          <w:rFonts w:asciiTheme="minorHAnsi" w:hAnsiTheme="minorHAnsi" w:cstheme="minorHAnsi"/>
          <w:bCs/>
          <w:i/>
          <w:iCs/>
          <w:color w:val="FF0000"/>
          <w:sz w:val="24"/>
          <w:szCs w:val="24"/>
        </w:rPr>
        <w:t xml:space="preserve">Dokument należy </w:t>
      </w: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B763644" w14:textId="77777777" w:rsidR="00EE0E02" w:rsidRPr="003A6268" w:rsidRDefault="00EE0E02" w:rsidP="00EE0E02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Theme="minorHAnsi" w:eastAsia="Times New Roman" w:hAnsiTheme="minorHAnsi" w:cstheme="minorHAnsi"/>
          <w:sz w:val="24"/>
          <w:szCs w:val="24"/>
          <w:highlight w:val="yellow"/>
          <w:lang w:eastAsia="pl-PL"/>
        </w:rPr>
      </w:pP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010CC70B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E6E15" w14:textId="77777777" w:rsidR="002E14AB" w:rsidRDefault="002E14AB" w:rsidP="0038231F">
      <w:pPr>
        <w:spacing w:after="0" w:line="240" w:lineRule="auto"/>
      </w:pPr>
      <w:r>
        <w:separator/>
      </w:r>
    </w:p>
  </w:endnote>
  <w:endnote w:type="continuationSeparator" w:id="0">
    <w:p w14:paraId="364B7408" w14:textId="77777777" w:rsidR="002E14AB" w:rsidRDefault="002E14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C51A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821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889E5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A12DE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BD50A2" w14:textId="77777777" w:rsidR="002E14AB" w:rsidRDefault="002E14AB" w:rsidP="0038231F">
      <w:pPr>
        <w:spacing w:after="0" w:line="240" w:lineRule="auto"/>
      </w:pPr>
      <w:r>
        <w:separator/>
      </w:r>
    </w:p>
  </w:footnote>
  <w:footnote w:type="continuationSeparator" w:id="0">
    <w:p w14:paraId="1EF00C51" w14:textId="77777777" w:rsidR="002E14AB" w:rsidRDefault="002E14A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AE145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CE1A6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53F04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61E7F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70D2"/>
    <w:rsid w:val="001724DF"/>
    <w:rsid w:val="00183E8B"/>
    <w:rsid w:val="001902D2"/>
    <w:rsid w:val="001C6926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14AB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59D4"/>
    <w:rsid w:val="003A6268"/>
    <w:rsid w:val="003B2070"/>
    <w:rsid w:val="003B214C"/>
    <w:rsid w:val="003B7238"/>
    <w:rsid w:val="003C3B64"/>
    <w:rsid w:val="003F024C"/>
    <w:rsid w:val="00416A91"/>
    <w:rsid w:val="004336A2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321"/>
    <w:rsid w:val="005A7A0B"/>
    <w:rsid w:val="005C39CA"/>
    <w:rsid w:val="005E176A"/>
    <w:rsid w:val="005E24AA"/>
    <w:rsid w:val="00634311"/>
    <w:rsid w:val="00640AE1"/>
    <w:rsid w:val="00641874"/>
    <w:rsid w:val="006676AE"/>
    <w:rsid w:val="00695E03"/>
    <w:rsid w:val="006A3A1F"/>
    <w:rsid w:val="006A52B6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F1FAB"/>
    <w:rsid w:val="00D04ABA"/>
    <w:rsid w:val="00D23F3D"/>
    <w:rsid w:val="00D2702A"/>
    <w:rsid w:val="00D34D9A"/>
    <w:rsid w:val="00D409DE"/>
    <w:rsid w:val="00D42C9B"/>
    <w:rsid w:val="00D531D5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7E6BD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8E14A59-7BB3-42E0-8CCF-C737FF44D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Bartłomiej Baziak</cp:lastModifiedBy>
  <cp:revision>4</cp:revision>
  <cp:lastPrinted>2022-01-21T07:44:00Z</cp:lastPrinted>
  <dcterms:created xsi:type="dcterms:W3CDTF">2022-08-09T18:42:00Z</dcterms:created>
  <dcterms:modified xsi:type="dcterms:W3CDTF">2022-08-31T21:08:00Z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