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29A11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207D4AD4" w14:textId="77777777" w:rsidR="004D5ED6" w:rsidRDefault="004D5ED6" w:rsidP="004D5ED6">
      <w:pPr>
        <w:spacing w:after="0" w:line="480" w:lineRule="auto"/>
        <w:rPr>
          <w:b/>
        </w:rPr>
      </w:pPr>
    </w:p>
    <w:p w14:paraId="01AC79E4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E765E" w:rsidRPr="001E765E">
        <w:rPr>
          <w:b/>
        </w:rPr>
        <w:t>NZ/70/D/P/LW/2022</w:t>
      </w:r>
    </w:p>
    <w:p w14:paraId="50CCCF42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5C37EFFE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68FECC05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11E5D979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39D4C1E3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321EED85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678AC8CD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5246573C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6F8D6ED0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FE10F7C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81BCD82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7DA7B64F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2609FCD9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6835C5F4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71F81986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55F81B7F" w14:textId="53C964D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</w:t>
      </w:r>
      <w:r w:rsidR="00924020">
        <w:t>2</w:t>
      </w:r>
      <w:r w:rsidR="007328EE">
        <w:t xml:space="preserve"> r. poz. 1</w:t>
      </w:r>
      <w:r w:rsidR="00924020">
        <w:t>710</w:t>
      </w:r>
      <w:r w:rsidR="00DA1C09">
        <w:t xml:space="preserve">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14:paraId="2A43ADAE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016ABE30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770EDFF8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10B33791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E765E" w:rsidRPr="001E765E">
        <w:rPr>
          <w:rFonts w:ascii="Arial Narrow" w:hAnsi="Arial Narrow"/>
          <w:b/>
        </w:rPr>
        <w:t>Dostawy artykułów medycznych ujęte w 4 zadaniach asortymentowych dla zaopatrzenia Szpitala Powiatowego w Limanowej</w:t>
      </w:r>
      <w:r w:rsidRPr="00033443">
        <w:rPr>
          <w:rFonts w:ascii="Arial Narrow" w:hAnsi="Arial Narrow"/>
        </w:rPr>
        <w:t>,</w:t>
      </w:r>
    </w:p>
    <w:p w14:paraId="4667681A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081190A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24E71D07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51515E86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39A4115F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663B496B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0B7C7AE5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418361AF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68473CC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0FF3A61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113692C0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5A8888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5D8B308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3FD2C5B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13F83A01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34D5EC24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0DD0E843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226B1B3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2010F9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DC0B7B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5543AA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B5BD7E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D77EAE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3C7B7C28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6856D50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66369CB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582632E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4C7AAFE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19BA829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331912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F99A5D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47CC0F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103879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3F76819B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056DC8B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5F57940A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3DD731C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039D799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B4E1E3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0EEB3DE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1B30A7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CA5EDA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49BA30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61C8DD70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71E3F27E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50DABFB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2F89CC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6A34FF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23F904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5B8E833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54D31F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D81F4A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D932EB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273F521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058FB3F4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4F75D9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0CF8FA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45C5D87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20F652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33A7EA3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BD165DF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3B3DFBB2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5B695" w14:textId="77777777" w:rsidR="00A550C5" w:rsidRDefault="00A550C5" w:rsidP="0038231F">
      <w:pPr>
        <w:spacing w:after="0" w:line="240" w:lineRule="auto"/>
      </w:pPr>
      <w:r>
        <w:separator/>
      </w:r>
    </w:p>
  </w:endnote>
  <w:endnote w:type="continuationSeparator" w:id="0">
    <w:p w14:paraId="428A56C2" w14:textId="77777777" w:rsidR="00A550C5" w:rsidRDefault="00A550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FE15E" w14:textId="77777777" w:rsidR="001E765E" w:rsidRDefault="001E7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66F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510A2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0A061" w14:textId="77777777" w:rsidR="001E765E" w:rsidRDefault="001E7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6CA82" w14:textId="77777777" w:rsidR="00A550C5" w:rsidRDefault="00A550C5" w:rsidP="0038231F">
      <w:pPr>
        <w:spacing w:after="0" w:line="240" w:lineRule="auto"/>
      </w:pPr>
      <w:r>
        <w:separator/>
      </w:r>
    </w:p>
  </w:footnote>
  <w:footnote w:type="continuationSeparator" w:id="0">
    <w:p w14:paraId="09165A76" w14:textId="77777777" w:rsidR="00A550C5" w:rsidRDefault="00A550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02DBB" w14:textId="77777777" w:rsidR="001E765E" w:rsidRDefault="001E7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083B3" w14:textId="77777777" w:rsidR="001E765E" w:rsidRDefault="001E7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4B0FC" w14:textId="77777777" w:rsidR="001E765E" w:rsidRDefault="001E7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237520">
    <w:abstractNumId w:val="7"/>
  </w:num>
  <w:num w:numId="2" w16cid:durableId="825242989">
    <w:abstractNumId w:val="0"/>
  </w:num>
  <w:num w:numId="3" w16cid:durableId="1507480634">
    <w:abstractNumId w:val="6"/>
  </w:num>
  <w:num w:numId="4" w16cid:durableId="1814248564">
    <w:abstractNumId w:val="9"/>
  </w:num>
  <w:num w:numId="5" w16cid:durableId="2134517186">
    <w:abstractNumId w:val="8"/>
  </w:num>
  <w:num w:numId="6" w16cid:durableId="809132132">
    <w:abstractNumId w:val="5"/>
  </w:num>
  <w:num w:numId="7" w16cid:durableId="496464153">
    <w:abstractNumId w:val="1"/>
  </w:num>
  <w:num w:numId="8" w16cid:durableId="347634573">
    <w:abstractNumId w:val="3"/>
  </w:num>
  <w:num w:numId="9" w16cid:durableId="819158133">
    <w:abstractNumId w:val="2"/>
  </w:num>
  <w:num w:numId="10" w16cid:durableId="9742155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0C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E765E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24020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550C5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8138B"/>
  <w15:docId w15:val="{842D5ACD-9A11-40BA-9192-038418DA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2022-11-08T07:17:00Z</dcterms:created>
  <dcterms:modified xsi:type="dcterms:W3CDTF">2022-11-08T07:17:00Z</dcterms:modified>
</cp:coreProperties>
</file>