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9EC06" w14:textId="77777777" w:rsidR="00025386" w:rsidRPr="00355604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355604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1E6E58" w:rsidRPr="00355604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355604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59607892" w14:textId="77777777" w:rsidR="00B62AD0" w:rsidRPr="00355604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355604">
        <w:rPr>
          <w:rFonts w:ascii="Arial" w:hAnsi="Arial" w:cs="Arial"/>
          <w:b/>
          <w:sz w:val="18"/>
          <w:szCs w:val="18"/>
        </w:rPr>
        <w:t>Podmiot udostępniający zasoby:</w:t>
      </w:r>
    </w:p>
    <w:p w14:paraId="64FE636F" w14:textId="77777777" w:rsidR="00B62AD0" w:rsidRPr="00355604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355604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E3996D5" w14:textId="77777777" w:rsidR="00B62AD0" w:rsidRPr="00355604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355604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25C265F" w14:textId="77777777" w:rsidR="00B62AD0" w:rsidRPr="00355604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55604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438DECF" w14:textId="77777777" w:rsidR="00B62AD0" w:rsidRPr="00355604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355604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04C86BF1" w14:textId="77777777" w:rsidR="00B62AD0" w:rsidRPr="00355604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355604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7E1ADA2" w14:textId="77777777" w:rsidR="00B62AD0" w:rsidRPr="00355604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355604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355604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355604">
        <w:rPr>
          <w:rFonts w:ascii="Arial" w:hAnsi="Arial" w:cs="Arial"/>
          <w:sz w:val="16"/>
          <w:szCs w:val="16"/>
        </w:rPr>
        <w:t>…</w:t>
      </w:r>
    </w:p>
    <w:p w14:paraId="47CED25A" w14:textId="77777777" w:rsidR="00B62AD0" w:rsidRPr="00355604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355604">
        <w:rPr>
          <w:rFonts w:ascii="Arial" w:hAnsi="Arial" w:cs="Arial"/>
          <w:i/>
          <w:sz w:val="10"/>
          <w:szCs w:val="10"/>
        </w:rPr>
        <w:t xml:space="preserve">(imię, nazwisko </w:t>
      </w:r>
      <w:r w:rsidRPr="00355604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355604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55604" w14:paraId="45ACE99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68B0DE" w14:textId="77777777" w:rsidR="00053927" w:rsidRPr="00355604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5604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F561D40" w14:textId="77777777" w:rsidR="00053927" w:rsidRPr="0035560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55604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355604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355604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58AB27B" w14:textId="77777777" w:rsidR="0071340C" w:rsidRPr="00355604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355604">
        <w:rPr>
          <w:rFonts w:ascii="Arial" w:hAnsi="Arial" w:cs="Arial"/>
          <w:sz w:val="18"/>
          <w:szCs w:val="18"/>
        </w:rPr>
        <w:t xml:space="preserve"> ustawy </w:t>
      </w:r>
      <w:r w:rsidR="00EF3368" w:rsidRPr="00355604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1E6E58" w:rsidRPr="00355604">
        <w:rPr>
          <w:rFonts w:ascii="Arial" w:hAnsi="Arial" w:cs="Arial"/>
          <w:sz w:val="18"/>
          <w:szCs w:val="18"/>
        </w:rPr>
        <w:t>(</w:t>
      </w:r>
      <w:proofErr w:type="spellStart"/>
      <w:r w:rsidR="001E6E58" w:rsidRPr="00355604">
        <w:rPr>
          <w:rFonts w:ascii="Arial" w:hAnsi="Arial" w:cs="Arial"/>
          <w:sz w:val="18"/>
          <w:szCs w:val="18"/>
        </w:rPr>
        <w:t>t.j</w:t>
      </w:r>
      <w:proofErr w:type="spellEnd"/>
      <w:r w:rsidR="001E6E58" w:rsidRPr="00355604">
        <w:rPr>
          <w:rFonts w:ascii="Arial" w:hAnsi="Arial" w:cs="Arial"/>
          <w:sz w:val="18"/>
          <w:szCs w:val="18"/>
        </w:rPr>
        <w:t>. Dz. U. z 2022r. poz. 1710)</w:t>
      </w:r>
      <w:r w:rsidR="00E27ABB"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35560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04EDE3FE" w14:textId="77777777" w:rsidR="0071340C" w:rsidRPr="00355604" w:rsidRDefault="001E6E5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b/>
          <w:sz w:val="18"/>
          <w:szCs w:val="18"/>
          <w:lang w:eastAsia="pl-PL"/>
        </w:rPr>
        <w:t>Dostawy artykułów medycznych ujęte w 4 zadaniach asortymentowych dla zaopatrzenia Szpitala Powiatowego w Limanowej</w:t>
      </w:r>
    </w:p>
    <w:p w14:paraId="35502971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1E6E58" w:rsidRPr="00355604">
        <w:rPr>
          <w:rFonts w:ascii="Arial" w:eastAsia="Times New Roman" w:hAnsi="Arial" w:cs="Arial"/>
          <w:b/>
          <w:sz w:val="18"/>
          <w:szCs w:val="18"/>
          <w:lang w:eastAsia="pl-PL"/>
        </w:rPr>
        <w:t>NZ/70/D/P/LW/2022</w:t>
      </w:r>
    </w:p>
    <w:p w14:paraId="5F52A74B" w14:textId="77777777" w:rsidR="00DC652A" w:rsidRPr="0035560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00E8E0E3" w14:textId="77777777" w:rsidR="00DC652A" w:rsidRPr="0035560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55604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1080284" w14:textId="77777777" w:rsidR="0071340C" w:rsidRPr="0035560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355604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2B552F36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E0104DD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08248677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55604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7C473BF3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355604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53D3C65F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E6E1654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05BA354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695AF73" w14:textId="77777777" w:rsidR="0071340C" w:rsidRPr="0035560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77891C4" w14:textId="77777777" w:rsidR="00DC652A" w:rsidRPr="0035560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35560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35560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355604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577CCE83" w14:textId="77777777" w:rsidR="00DC652A" w:rsidRPr="0035560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355604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355604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6A0B6E46" w14:textId="77777777" w:rsidR="0093388F" w:rsidRPr="0035560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355604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539268D7" w14:textId="77777777" w:rsidR="0093388F" w:rsidRPr="0035560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32CCF226" w14:textId="77777777" w:rsidR="0093388F" w:rsidRPr="0035560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355604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7B7260CF" w14:textId="77777777" w:rsidR="00CB29AC" w:rsidRPr="0035560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6DF8F090" w14:textId="77777777" w:rsidR="00CB29AC" w:rsidRPr="0035560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55604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0231BED3" w14:textId="77777777" w:rsidR="00830970" w:rsidRPr="0035560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355604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355604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49725787" w14:textId="77777777" w:rsidR="00E27ABB" w:rsidRPr="0035560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55604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55604" w14:paraId="6C3858A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94BCB2" w14:textId="77777777" w:rsidR="00071D4C" w:rsidRPr="0035560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F17E3A9" w14:textId="77777777" w:rsidR="00071D4C" w:rsidRPr="0035560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285B2EC" w14:textId="77777777" w:rsidR="00071D4C" w:rsidRPr="0035560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E2DCA1F" w14:textId="77777777" w:rsidR="00053927" w:rsidRPr="0035560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355604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4DAFDE8D" w14:textId="77777777" w:rsidR="00053927" w:rsidRPr="00355604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355604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EF9B883" w14:textId="77777777" w:rsidR="00071D4C" w:rsidRPr="0035560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D286C00" w14:textId="77777777" w:rsidR="00071D4C" w:rsidRPr="0035560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2C44A4B" w14:textId="77777777" w:rsidR="00071D4C" w:rsidRPr="00355604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F62D054" w14:textId="77777777" w:rsidR="00053927" w:rsidRPr="0035560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355604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5CDED904" w14:textId="77777777" w:rsidR="00053927" w:rsidRPr="0035560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355604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355604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355604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355604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355604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48ACDAB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681CC" w14:textId="77777777" w:rsidR="0087596A" w:rsidRDefault="0087596A" w:rsidP="00025386">
      <w:pPr>
        <w:spacing w:after="0" w:line="240" w:lineRule="auto"/>
      </w:pPr>
      <w:r>
        <w:separator/>
      </w:r>
    </w:p>
  </w:endnote>
  <w:endnote w:type="continuationSeparator" w:id="0">
    <w:p w14:paraId="002B48F1" w14:textId="77777777" w:rsidR="0087596A" w:rsidRDefault="008759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5C12E" w14:textId="77777777" w:rsidR="001E6E58" w:rsidRDefault="001E6E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67CB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68216E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2B933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BB357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5B7E6" w14:textId="77777777" w:rsidR="001E6E58" w:rsidRDefault="001E6E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E8944" w14:textId="77777777" w:rsidR="0087596A" w:rsidRDefault="0087596A" w:rsidP="00025386">
      <w:pPr>
        <w:spacing w:after="0" w:line="240" w:lineRule="auto"/>
      </w:pPr>
      <w:r>
        <w:separator/>
      </w:r>
    </w:p>
  </w:footnote>
  <w:footnote w:type="continuationSeparator" w:id="0">
    <w:p w14:paraId="379CF00B" w14:textId="77777777" w:rsidR="0087596A" w:rsidRDefault="0087596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9E65C" w14:textId="77777777" w:rsidR="001E6E58" w:rsidRDefault="001E6E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A61EE" w14:textId="77777777" w:rsidR="001E6E58" w:rsidRDefault="001E6E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36CC" w14:textId="77777777" w:rsidR="001E6E58" w:rsidRDefault="001E6E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05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96A"/>
    <w:rsid w:val="00025386"/>
    <w:rsid w:val="000423B9"/>
    <w:rsid w:val="00053927"/>
    <w:rsid w:val="00066C44"/>
    <w:rsid w:val="00071D4C"/>
    <w:rsid w:val="00084786"/>
    <w:rsid w:val="0016158F"/>
    <w:rsid w:val="001C2314"/>
    <w:rsid w:val="001E6E58"/>
    <w:rsid w:val="00213980"/>
    <w:rsid w:val="00355604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7596A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EFBCA"/>
  <w15:chartTrackingRefBased/>
  <w15:docId w15:val="{44E00ACE-6E51-41A3-B86C-CB88706D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2022-11-08T07:20:00Z</dcterms:created>
  <dcterms:modified xsi:type="dcterms:W3CDTF">2022-11-08T07:20:00Z</dcterms:modified>
</cp:coreProperties>
</file>