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4EAA64A1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129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887449">
        <w:rPr>
          <w:rFonts w:asciiTheme="minorHAnsi" w:hAnsiTheme="minorHAnsi" w:cstheme="minorHAnsi"/>
          <w:b/>
          <w:bCs/>
          <w:sz w:val="24"/>
          <w:szCs w:val="24"/>
        </w:rPr>
        <w:t>38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77777777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673BB1E9" w14:textId="4F1CF477" w:rsidR="00160C49" w:rsidRPr="00160C49" w:rsidRDefault="00B04206" w:rsidP="00FC73C5">
      <w:pPr>
        <w:pStyle w:val="Tekstpodstawowywcity"/>
        <w:spacing w:before="120"/>
        <w:ind w:left="284"/>
        <w:rPr>
          <w:rFonts w:asciiTheme="minorHAnsi" w:hAnsiTheme="minorHAnsi" w:cstheme="minorHAnsi"/>
          <w:b/>
          <w:sz w:val="22"/>
        </w:rPr>
      </w:pPr>
      <w:r w:rsidRPr="00227D85">
        <w:rPr>
          <w:b/>
          <w:sz w:val="24"/>
          <w:szCs w:val="24"/>
        </w:rPr>
        <w:t>„</w:t>
      </w:r>
      <w:bookmarkStart w:id="0" w:name="_Hlk117689817"/>
      <w:bookmarkStart w:id="1" w:name="_Hlk115869464"/>
      <w:r w:rsidR="00227D85" w:rsidRPr="00227D85">
        <w:rPr>
          <w:b/>
          <w:sz w:val="24"/>
          <w:szCs w:val="24"/>
        </w:rPr>
        <w:t xml:space="preserve">Dostawa i montaż rolet </w:t>
      </w:r>
      <w:r w:rsidR="005C3E13">
        <w:rPr>
          <w:b/>
          <w:sz w:val="24"/>
          <w:szCs w:val="24"/>
        </w:rPr>
        <w:t xml:space="preserve">okiennych </w:t>
      </w:r>
      <w:r w:rsidR="00227D85" w:rsidRPr="00227D85">
        <w:rPr>
          <w:b/>
          <w:sz w:val="24"/>
          <w:szCs w:val="24"/>
        </w:rPr>
        <w:t>w budynkach Politechniki Krakowskiej</w:t>
      </w:r>
      <w:r w:rsidR="009F5F74">
        <w:rPr>
          <w:b/>
          <w:sz w:val="24"/>
          <w:szCs w:val="24"/>
        </w:rPr>
        <w:t xml:space="preserve"> (2)</w:t>
      </w:r>
      <w:r w:rsidR="00227D85" w:rsidRPr="00227D85">
        <w:rPr>
          <w:b/>
          <w:sz w:val="24"/>
          <w:szCs w:val="24"/>
        </w:rPr>
        <w:t>”</w:t>
      </w:r>
      <w:r w:rsidR="00227D85" w:rsidRPr="00227D85">
        <w:rPr>
          <w:rFonts w:asciiTheme="minorHAnsi" w:hAnsiTheme="minorHAnsi" w:cstheme="minorHAnsi"/>
          <w:b/>
          <w:sz w:val="22"/>
        </w:rPr>
        <w:t xml:space="preserve">  </w:t>
      </w:r>
      <w:bookmarkEnd w:id="0"/>
    </w:p>
    <w:bookmarkEnd w:id="1"/>
    <w:p w14:paraId="252535CD" w14:textId="78252377" w:rsidR="00554391" w:rsidRPr="00A85027" w:rsidRDefault="00B04206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0C5B8C85" w14:textId="2827E4A4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1: </w:t>
      </w:r>
    </w:p>
    <w:p w14:paraId="2F2A7FBE" w14:textId="1C1ACD6A" w:rsidR="00227D85" w:rsidRPr="00227D85" w:rsidRDefault="005378F9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5378F9">
        <w:rPr>
          <w:rFonts w:ascii="Times New Roman" w:hAnsi="Times New Roman" w:cs="Times New Roman"/>
          <w:b/>
          <w:bCs/>
        </w:rPr>
        <w:t>Dostawa i montaż rolet kasetowych do pomieszczeń w budynku K Wydział Mechaniczny – Katedra Inżynierii Cieplnej i Procesowej Politechniki Krakowskiej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C596DD5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B9C1DF3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0E7DC46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1620354D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6CA97CF3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42907681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3B1F0788" w14:textId="188745B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</w:t>
      </w:r>
      <w:r w:rsidR="00887449">
        <w:rPr>
          <w:rFonts w:ascii="Times New Roman" w:hAnsi="Times New Roman" w:cs="Times New Roman"/>
          <w:b/>
        </w:rPr>
        <w:t>2</w:t>
      </w:r>
      <w:r w:rsidRPr="00227D85">
        <w:rPr>
          <w:rFonts w:ascii="Times New Roman" w:hAnsi="Times New Roman" w:cs="Times New Roman"/>
          <w:b/>
        </w:rPr>
        <w:t xml:space="preserve">: </w:t>
      </w:r>
    </w:p>
    <w:p w14:paraId="3070CFFD" w14:textId="63D69515" w:rsidR="00227D85" w:rsidRPr="00227D85" w:rsidRDefault="005378F9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2" w:name="_Hlk117774775"/>
      <w:r w:rsidRPr="005378F9">
        <w:rPr>
          <w:rFonts w:ascii="Times New Roman" w:hAnsi="Times New Roman" w:cs="Times New Roman"/>
          <w:b/>
          <w:bCs/>
        </w:rPr>
        <w:t>Dostawa i montaż rolet kasetowych 61 szt. w budynku K, Wydział Mechaniczny - Katedra Mechaniki Stosowanej i Biomechaniki Politechniki Krakowskiej</w:t>
      </w:r>
      <w:bookmarkEnd w:id="2"/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7760250E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DFBE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7D20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9F00D43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BEF9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6F884D48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78AE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7B7488F1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8EAB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68C1F8C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0724" w14:textId="77777777" w:rsidR="00227D85" w:rsidRPr="00227D85" w:rsidRDefault="00227D85" w:rsidP="00227D85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155BC47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3124E595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5B09C049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2022978C" w14:textId="0A76424E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</w:t>
      </w:r>
      <w:r w:rsidR="00887449">
        <w:rPr>
          <w:rFonts w:ascii="Times New Roman" w:hAnsi="Times New Roman" w:cs="Times New Roman"/>
          <w:b/>
        </w:rPr>
        <w:t>3</w:t>
      </w:r>
      <w:r w:rsidRPr="00227D85">
        <w:rPr>
          <w:rFonts w:ascii="Times New Roman" w:hAnsi="Times New Roman" w:cs="Times New Roman"/>
          <w:b/>
        </w:rPr>
        <w:t xml:space="preserve">: </w:t>
      </w:r>
    </w:p>
    <w:p w14:paraId="6A1CA655" w14:textId="7A4F2605" w:rsidR="00227D85" w:rsidRPr="00227D85" w:rsidRDefault="005378F9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3" w:name="_Hlk117774761"/>
      <w:r w:rsidRPr="005378F9">
        <w:rPr>
          <w:rFonts w:ascii="Times New Roman" w:hAnsi="Times New Roman" w:cs="Times New Roman"/>
          <w:b/>
          <w:bCs/>
        </w:rPr>
        <w:t>Dostawa i montaż rolet okiennych do Wydziału Inżynierii Środowiska Energetyki - Katedra Wodociągów Kanalizacji i Monitoringu Środowiska Politechniki Krakowskiej</w:t>
      </w:r>
      <w:bookmarkEnd w:id="3"/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2FAD666A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E7DD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F316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A4658C0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9BB6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0114EC1D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CD6C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……………..… zł</w:t>
            </w:r>
          </w:p>
          <w:p w14:paraId="465B64B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1745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2108FA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CE7D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4FF55C90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CE146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248AEF8E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45F11882" w14:textId="77777777" w:rsidR="00227D85" w:rsidRDefault="00227D85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77CFEB46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20284C1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6"/>
  </w:num>
  <w:num w:numId="21">
    <w:abstractNumId w:val="22"/>
  </w:num>
  <w:num w:numId="22">
    <w:abstractNumId w:val="15"/>
  </w:num>
  <w:num w:numId="23">
    <w:abstractNumId w:val="12"/>
  </w:num>
  <w:num w:numId="24">
    <w:abstractNumId w:val="20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163</TotalTime>
  <Pages>3</Pages>
  <Words>552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11</cp:revision>
  <cp:lastPrinted>2022-11-09T08:51:00Z</cp:lastPrinted>
  <dcterms:created xsi:type="dcterms:W3CDTF">2022-10-05T10:03:00Z</dcterms:created>
  <dcterms:modified xsi:type="dcterms:W3CDTF">2022-11-09T08:51:00Z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