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21E" w:rsidRPr="00DF2CF9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DF2CF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DF2CF9" w:rsidRPr="00DF2CF9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DF2CF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7538" w:rsidRPr="00C14101" w:rsidTr="008C00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7538" w:rsidRPr="00C14101" w:rsidRDefault="00B27538" w:rsidP="008C00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27538" w:rsidRPr="00C14101" w:rsidRDefault="00B27538" w:rsidP="008C00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27538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B27538" w:rsidRPr="00C14101" w:rsidRDefault="00B27538" w:rsidP="008C00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27538" w:rsidRPr="00C14101" w:rsidRDefault="00B27538" w:rsidP="008C00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B2753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27538">
        <w:rPr>
          <w:rFonts w:ascii="Arial" w:eastAsia="Times New Roman" w:hAnsi="Arial" w:cs="Arial"/>
          <w:b/>
          <w:sz w:val="24"/>
          <w:szCs w:val="24"/>
          <w:lang w:eastAsia="pl-PL"/>
        </w:rPr>
        <w:t>Dostawa wyrobów medycznych stosowanych w zabiegach urologicznych wraz z dzierzawą robota chirurgicznego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27538" w:rsidRPr="00B27538">
        <w:rPr>
          <w:rFonts w:ascii="Arial" w:eastAsia="Times New Roman" w:hAnsi="Arial" w:cs="Arial"/>
          <w:b/>
          <w:sz w:val="24"/>
          <w:szCs w:val="24"/>
          <w:lang w:eastAsia="pl-PL"/>
        </w:rPr>
        <w:t>SZW/DZP/92/2022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B27538" w:rsidRPr="00B27538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B2753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B52" w:rsidRDefault="00835B52">
      <w:r>
        <w:separator/>
      </w:r>
    </w:p>
  </w:endnote>
  <w:endnote w:type="continuationSeparator" w:id="0">
    <w:p w:rsidR="00835B52" w:rsidRDefault="00835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066686" w:rsidP="00336EEB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3E683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668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668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538" w:rsidRDefault="00B275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B52" w:rsidRDefault="00835B52">
      <w:r>
        <w:separator/>
      </w:r>
    </w:p>
  </w:footnote>
  <w:footnote w:type="continuationSeparator" w:id="0">
    <w:p w:rsidR="00835B52" w:rsidRDefault="00835B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538" w:rsidRDefault="00B275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538" w:rsidRDefault="00B275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538" w:rsidRDefault="00B275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B52"/>
    <w:rsid w:val="0000184A"/>
    <w:rsid w:val="00012997"/>
    <w:rsid w:val="000621A2"/>
    <w:rsid w:val="00066686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5B52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93FFF"/>
    <w:rsid w:val="00AB6C06"/>
    <w:rsid w:val="00AB7377"/>
    <w:rsid w:val="00AD329C"/>
    <w:rsid w:val="00B04D14"/>
    <w:rsid w:val="00B26102"/>
    <w:rsid w:val="00B27538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F2CF9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D50440-FD37-40B1-B309-0BD177C4F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8DC78-348D-45FF-8918-2C12D5C41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2010-01-07T09:39:00Z</cp:lastPrinted>
  <dcterms:created xsi:type="dcterms:W3CDTF">2022-11-10T09:10:00Z</dcterms:created>
  <dcterms:modified xsi:type="dcterms:W3CDTF">2022-11-10T09:10:00Z</dcterms:modified>
</cp:coreProperties>
</file>