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C21A4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A1A85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CA1A85">
        <w:rPr>
          <w:rFonts w:ascii="Arial" w:hAnsi="Arial" w:cs="Arial"/>
        </w:rPr>
        <w:t>SZPITAL WOJEWÓDZKI W POZNANIU</w:t>
      </w:r>
    </w:p>
    <w:p w:rsidR="006676AE" w:rsidRPr="0012157F" w:rsidRDefault="00CA1A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A1A85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CA1A85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CA1A85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CA1A85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CA1A85">
        <w:rPr>
          <w:rFonts w:ascii="Arial" w:hAnsi="Arial" w:cs="Arial"/>
        </w:rPr>
        <w:t>Poznań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A1A85" w:rsidRPr="0012157F" w:rsidTr="006900AE">
        <w:tc>
          <w:tcPr>
            <w:tcW w:w="9104" w:type="dxa"/>
            <w:shd w:val="clear" w:color="auto" w:fill="D9D9D9"/>
          </w:tcPr>
          <w:p w:rsidR="00CA1A85" w:rsidRPr="0012157F" w:rsidRDefault="00CA1A85" w:rsidP="006900A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A1A85" w:rsidRPr="00094F76" w:rsidRDefault="00CA1A85" w:rsidP="006900A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CA1A85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CA1A85" w:rsidRPr="004B5FB1" w:rsidRDefault="00CA1A85" w:rsidP="006900AE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A1A85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A1A85">
        <w:rPr>
          <w:rFonts w:ascii="Arial" w:hAnsi="Arial" w:cs="Arial"/>
          <w:b/>
          <w:sz w:val="24"/>
          <w:szCs w:val="24"/>
        </w:rPr>
        <w:t>Dostawa wyrobów medycznych stosowanych w zabiegach urologicznych wraz z dzierzawą robota chirurgicznego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A1A85" w:rsidRPr="00CA1A85">
        <w:rPr>
          <w:rFonts w:ascii="Arial" w:hAnsi="Arial" w:cs="Arial"/>
          <w:b/>
          <w:sz w:val="24"/>
          <w:szCs w:val="24"/>
        </w:rPr>
        <w:t>SZW/DZP/92/2022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A1A85" w:rsidRPr="00CA1A85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lastRenderedPageBreak/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A66" w:rsidRDefault="00085A66" w:rsidP="0038231F">
      <w:pPr>
        <w:spacing w:after="0" w:line="240" w:lineRule="auto"/>
      </w:pPr>
      <w:r>
        <w:separator/>
      </w:r>
    </w:p>
  </w:endnote>
  <w:endnote w:type="continuationSeparator" w:id="0">
    <w:p w:rsidR="00085A66" w:rsidRDefault="00085A6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85" w:rsidRDefault="00CA1A8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C21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C21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85" w:rsidRDefault="00CA1A8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A66" w:rsidRDefault="00085A66" w:rsidP="0038231F">
      <w:pPr>
        <w:spacing w:after="0" w:line="240" w:lineRule="auto"/>
      </w:pPr>
      <w:r>
        <w:separator/>
      </w:r>
    </w:p>
  </w:footnote>
  <w:footnote w:type="continuationSeparator" w:id="0">
    <w:p w:rsidR="00085A66" w:rsidRDefault="00085A6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85" w:rsidRDefault="00CA1A8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85" w:rsidRDefault="00CA1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85" w:rsidRDefault="00CA1A8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revisionView w:insDel="0" w:formatting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5A6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85A66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A1A85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21A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EB05751-3930-4F32-AFA7-A4A609D22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C14D1-A1B5-4D22-B445-8ADB52307B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307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2016-07-26T11:32:00Z</cp:lastPrinted>
  <dcterms:created xsi:type="dcterms:W3CDTF">2022-11-10T09:14:00Z</dcterms:created>
  <dcterms:modified xsi:type="dcterms:W3CDTF">2022-11-10T09:14:00Z</dcterms:modified>
</cp:coreProperties>
</file>