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87D29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9178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9178B">
        <w:rPr>
          <w:rFonts w:ascii="Arial" w:hAnsi="Arial" w:cs="Arial"/>
        </w:rPr>
        <w:t>SZPITAL WOJEWÓDZKI W POZNANIU</w:t>
      </w:r>
    </w:p>
    <w:p w:rsidR="006676AE" w:rsidRPr="0012157F" w:rsidRDefault="00F9178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178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F9178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9178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178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F9178B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178B" w:rsidRPr="0012157F" w:rsidTr="00A66715">
        <w:tc>
          <w:tcPr>
            <w:tcW w:w="9104" w:type="dxa"/>
            <w:shd w:val="clear" w:color="auto" w:fill="D9D9D9"/>
          </w:tcPr>
          <w:p w:rsidR="00F9178B" w:rsidRPr="0012157F" w:rsidRDefault="00F9178B" w:rsidP="00A6671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178B" w:rsidRPr="0012157F" w:rsidRDefault="00F9178B" w:rsidP="00A6671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9178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9178B" w:rsidRPr="00612283" w:rsidRDefault="00F9178B" w:rsidP="00A6671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9178B" w:rsidRPr="00612283" w:rsidRDefault="00F9178B" w:rsidP="00A66715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9178B" w:rsidRPr="0012157F" w:rsidRDefault="00F9178B" w:rsidP="00A6671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9178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9178B">
        <w:rPr>
          <w:rFonts w:ascii="Arial" w:hAnsi="Arial" w:cs="Arial"/>
          <w:b/>
          <w:sz w:val="24"/>
          <w:szCs w:val="24"/>
        </w:rPr>
        <w:t>Dostawa wyrobów medycznych stosowanych w zabie</w:t>
      </w:r>
      <w:r w:rsidR="00453D1C">
        <w:rPr>
          <w:rFonts w:ascii="Arial" w:hAnsi="Arial" w:cs="Arial"/>
          <w:b/>
          <w:sz w:val="24"/>
          <w:szCs w:val="24"/>
        </w:rPr>
        <w:t>gach urologicznych wraz z dzierż</w:t>
      </w:r>
      <w:r w:rsidRPr="00F9178B">
        <w:rPr>
          <w:rFonts w:ascii="Arial" w:hAnsi="Arial" w:cs="Arial"/>
          <w:b/>
          <w:sz w:val="24"/>
          <w:szCs w:val="24"/>
        </w:rPr>
        <w:t>awą robota chirurgicznego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178B" w:rsidRPr="00F9178B">
        <w:rPr>
          <w:rFonts w:ascii="Arial" w:hAnsi="Arial" w:cs="Arial"/>
          <w:b/>
          <w:sz w:val="24"/>
          <w:szCs w:val="24"/>
        </w:rPr>
        <w:t>SZW/DZP/92/2022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178B" w:rsidRPr="00F9178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9178B" w:rsidRPr="0012157F" w:rsidTr="00A667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178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F9178B" w:rsidRPr="0012157F" w:rsidTr="00A667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178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F9178B" w:rsidRPr="0012157F" w:rsidTr="00A667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178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F9178B" w:rsidRPr="0012157F" w:rsidTr="00A667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178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9178B" w:rsidRPr="0012157F" w:rsidRDefault="00F9178B" w:rsidP="00A667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78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875" w:rsidRDefault="00490875" w:rsidP="0038231F">
      <w:pPr>
        <w:spacing w:after="0" w:line="240" w:lineRule="auto"/>
      </w:pPr>
      <w:r>
        <w:separator/>
      </w:r>
    </w:p>
  </w:endnote>
  <w:endnote w:type="continuationSeparator" w:id="0">
    <w:p w:rsidR="00490875" w:rsidRDefault="004908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78B" w:rsidRDefault="00F917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7D2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7D2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78B" w:rsidRDefault="00F917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875" w:rsidRDefault="00490875" w:rsidP="0038231F">
      <w:pPr>
        <w:spacing w:after="0" w:line="240" w:lineRule="auto"/>
      </w:pPr>
      <w:r>
        <w:separator/>
      </w:r>
    </w:p>
  </w:footnote>
  <w:footnote w:type="continuationSeparator" w:id="0">
    <w:p w:rsidR="00490875" w:rsidRDefault="0049087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78B" w:rsidRDefault="00F917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78B" w:rsidRDefault="00F917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78B" w:rsidRDefault="00F917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7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3D1C"/>
    <w:rsid w:val="004541F9"/>
    <w:rsid w:val="004609F1"/>
    <w:rsid w:val="004651B5"/>
    <w:rsid w:val="004761C6"/>
    <w:rsid w:val="0047664E"/>
    <w:rsid w:val="00476E7D"/>
    <w:rsid w:val="00482F6E"/>
    <w:rsid w:val="00484F88"/>
    <w:rsid w:val="0049087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7D29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178B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2AD566-FB79-4BAC-A944-9CE602E6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CAB8C-9EA8-41EF-B953-0A436B257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2022-11-10T10:46:00Z</dcterms:created>
  <dcterms:modified xsi:type="dcterms:W3CDTF">2022-11-10T10:46:00Z</dcterms:modified>
</cp:coreProperties>
</file>