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95169" w14:textId="77777777" w:rsidR="00D665F5" w:rsidRPr="00690589" w:rsidRDefault="00D041B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690589">
        <w:rPr>
          <w:sz w:val="24"/>
          <w:szCs w:val="24"/>
        </w:rPr>
        <w:t>Poznań</w:t>
      </w:r>
      <w:r w:rsidR="00D665F5" w:rsidRPr="00690589">
        <w:rPr>
          <w:sz w:val="24"/>
          <w:szCs w:val="24"/>
        </w:rPr>
        <w:t xml:space="preserve"> dnia: </w:t>
      </w:r>
      <w:r w:rsidRPr="00690589">
        <w:rPr>
          <w:sz w:val="24"/>
          <w:szCs w:val="24"/>
        </w:rPr>
        <w:t>2022-11-10</w:t>
      </w:r>
    </w:p>
    <w:p w14:paraId="08760490" w14:textId="77777777" w:rsidR="00D041BB" w:rsidRPr="00690589" w:rsidRDefault="00D041BB" w:rsidP="00577BC6">
      <w:pPr>
        <w:spacing w:after="40"/>
        <w:rPr>
          <w:b/>
          <w:bCs/>
          <w:sz w:val="24"/>
          <w:szCs w:val="24"/>
        </w:rPr>
      </w:pPr>
      <w:r w:rsidRPr="00690589">
        <w:rPr>
          <w:b/>
          <w:bCs/>
          <w:sz w:val="24"/>
          <w:szCs w:val="24"/>
        </w:rPr>
        <w:t>Szpital Wojewódzki w Poznaniu</w:t>
      </w:r>
    </w:p>
    <w:p w14:paraId="3299B0DA" w14:textId="77777777" w:rsidR="00D665F5" w:rsidRPr="00690589" w:rsidRDefault="00D041BB" w:rsidP="00577BC6">
      <w:pPr>
        <w:spacing w:after="40"/>
        <w:rPr>
          <w:b/>
          <w:bCs/>
          <w:sz w:val="24"/>
          <w:szCs w:val="24"/>
        </w:rPr>
      </w:pPr>
      <w:r w:rsidRPr="00690589">
        <w:rPr>
          <w:b/>
          <w:bCs/>
          <w:sz w:val="24"/>
          <w:szCs w:val="24"/>
        </w:rPr>
        <w:t>Dział Zamówień Publicznych</w:t>
      </w:r>
    </w:p>
    <w:p w14:paraId="4D2258F0" w14:textId="6B15BCB8" w:rsidR="00D665F5" w:rsidRPr="00690589" w:rsidRDefault="00690589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D041BB" w:rsidRPr="00690589">
        <w:rPr>
          <w:sz w:val="24"/>
          <w:szCs w:val="24"/>
        </w:rPr>
        <w:t>Juraszów</w:t>
      </w:r>
      <w:r w:rsidR="00D665F5" w:rsidRPr="00690589">
        <w:rPr>
          <w:sz w:val="24"/>
          <w:szCs w:val="24"/>
        </w:rPr>
        <w:t xml:space="preserve"> </w:t>
      </w:r>
      <w:r w:rsidR="00D041BB" w:rsidRPr="00690589">
        <w:rPr>
          <w:sz w:val="24"/>
          <w:szCs w:val="24"/>
        </w:rPr>
        <w:t>7/19</w:t>
      </w:r>
    </w:p>
    <w:p w14:paraId="39BABC70" w14:textId="77777777" w:rsidR="00D665F5" w:rsidRPr="00690589" w:rsidRDefault="00D041BB" w:rsidP="00D665F5">
      <w:pPr>
        <w:rPr>
          <w:sz w:val="24"/>
          <w:szCs w:val="24"/>
        </w:rPr>
      </w:pPr>
      <w:r w:rsidRPr="00690589">
        <w:rPr>
          <w:sz w:val="24"/>
          <w:szCs w:val="24"/>
        </w:rPr>
        <w:t>60-479</w:t>
      </w:r>
      <w:r w:rsidR="00D665F5" w:rsidRPr="00690589">
        <w:rPr>
          <w:sz w:val="24"/>
          <w:szCs w:val="24"/>
        </w:rPr>
        <w:t xml:space="preserve"> </w:t>
      </w:r>
      <w:r w:rsidRPr="00690589">
        <w:rPr>
          <w:sz w:val="24"/>
          <w:szCs w:val="24"/>
        </w:rPr>
        <w:t>Poznań</w:t>
      </w:r>
    </w:p>
    <w:p w14:paraId="3E90FEAC" w14:textId="77777777" w:rsidR="00D665F5" w:rsidRPr="00690589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86E86C" w14:textId="77777777" w:rsidR="00D665F5" w:rsidRPr="0069058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618F4C34" w14:textId="77777777" w:rsidR="00A80738" w:rsidRPr="0069058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90589">
        <w:rPr>
          <w:sz w:val="24"/>
          <w:szCs w:val="24"/>
        </w:rPr>
        <w:t>Znak sprawy:</w:t>
      </w:r>
      <w:r w:rsidRPr="00690589">
        <w:rPr>
          <w:b/>
          <w:sz w:val="24"/>
          <w:szCs w:val="24"/>
        </w:rPr>
        <w:t xml:space="preserve"> </w:t>
      </w:r>
      <w:r w:rsidR="00D041BB" w:rsidRPr="00690589">
        <w:rPr>
          <w:b/>
          <w:sz w:val="24"/>
          <w:szCs w:val="24"/>
        </w:rPr>
        <w:t>SZW/DZP/64/2022</w:t>
      </w:r>
      <w:r w:rsidR="00A80738" w:rsidRPr="00690589">
        <w:rPr>
          <w:sz w:val="24"/>
          <w:szCs w:val="24"/>
        </w:rPr>
        <w:tab/>
        <w:t xml:space="preserve"> </w:t>
      </w:r>
    </w:p>
    <w:p w14:paraId="516B3FFB" w14:textId="77777777" w:rsidR="00A80738" w:rsidRPr="0069058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8258E7" w14:textId="77777777" w:rsidR="00A80738" w:rsidRPr="0069058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994BCB" w14:textId="77777777" w:rsidR="00A80738" w:rsidRPr="0069058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4FD753A" w14:textId="77777777" w:rsidR="00A80738" w:rsidRPr="006905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690589">
        <w:rPr>
          <w:b/>
          <w:spacing w:val="20"/>
          <w:sz w:val="24"/>
          <w:szCs w:val="24"/>
        </w:rPr>
        <w:t>INFORMACJA Z OTWARCIA OFERT</w:t>
      </w:r>
    </w:p>
    <w:p w14:paraId="7A86FAAC" w14:textId="77777777" w:rsidR="00A80738" w:rsidRPr="006905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274B9910" w14:textId="77777777" w:rsidR="00C659E2" w:rsidRPr="0069058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90589">
        <w:rPr>
          <w:bCs/>
          <w:sz w:val="24"/>
          <w:szCs w:val="24"/>
        </w:rPr>
        <w:t xml:space="preserve">Dotyczy </w:t>
      </w:r>
      <w:r w:rsidRPr="00690589">
        <w:rPr>
          <w:sz w:val="24"/>
          <w:szCs w:val="24"/>
        </w:rPr>
        <w:t xml:space="preserve">postępowania o udzielenie zamówienia publicznego prowadzonego w trybie </w:t>
      </w:r>
      <w:r w:rsidR="00D041BB" w:rsidRPr="00690589">
        <w:rPr>
          <w:sz w:val="24"/>
          <w:szCs w:val="24"/>
        </w:rPr>
        <w:t>Tryb podstawowy bez negocjacji - art. 275 pkt. 1 ustawy Pzp</w:t>
      </w:r>
      <w:r w:rsidRPr="00690589">
        <w:rPr>
          <w:sz w:val="24"/>
          <w:szCs w:val="24"/>
        </w:rPr>
        <w:t xml:space="preserve"> na:</w:t>
      </w:r>
    </w:p>
    <w:p w14:paraId="1A3BC8F7" w14:textId="77777777" w:rsidR="00A80738" w:rsidRPr="00690589" w:rsidRDefault="00D041B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90589">
        <w:rPr>
          <w:b/>
          <w:szCs w:val="24"/>
        </w:rPr>
        <w:t>Przeglądy i naprawy sprzętu medycznego dla Filii nr 2</w:t>
      </w:r>
    </w:p>
    <w:p w14:paraId="02997085" w14:textId="77777777" w:rsidR="00D665F5" w:rsidRPr="0069058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90589">
        <w:rPr>
          <w:sz w:val="24"/>
          <w:szCs w:val="24"/>
        </w:rPr>
        <w:t>Zamawiający, działając na podstawie art. 22</w:t>
      </w:r>
      <w:r w:rsidR="00FC7F5E" w:rsidRPr="00690589">
        <w:rPr>
          <w:sz w:val="24"/>
          <w:szCs w:val="24"/>
        </w:rPr>
        <w:t>2</w:t>
      </w:r>
      <w:r w:rsidRPr="00690589">
        <w:rPr>
          <w:sz w:val="24"/>
          <w:szCs w:val="24"/>
        </w:rPr>
        <w:t xml:space="preserve"> ust. 5 </w:t>
      </w:r>
      <w:r w:rsidRPr="00690589">
        <w:rPr>
          <w:bCs/>
          <w:sz w:val="24"/>
          <w:szCs w:val="24"/>
        </w:rPr>
        <w:t>ustawy z dnia 11 września 2019 r. Prawo zamówień publicznych</w:t>
      </w:r>
      <w:r w:rsidRPr="00690589">
        <w:rPr>
          <w:sz w:val="24"/>
          <w:szCs w:val="24"/>
        </w:rPr>
        <w:t xml:space="preserve"> </w:t>
      </w:r>
      <w:r w:rsidR="00D041BB" w:rsidRPr="00690589">
        <w:rPr>
          <w:sz w:val="24"/>
          <w:szCs w:val="24"/>
        </w:rPr>
        <w:t>(t.j. Dz. U. z 2022r. poz. 1710)</w:t>
      </w:r>
      <w:r w:rsidR="00490DC0" w:rsidRPr="00690589">
        <w:rPr>
          <w:sz w:val="24"/>
          <w:szCs w:val="24"/>
        </w:rPr>
        <w:t xml:space="preserve"> </w:t>
      </w:r>
      <w:r w:rsidRPr="00690589">
        <w:rPr>
          <w:sz w:val="24"/>
          <w:szCs w:val="24"/>
        </w:rPr>
        <w:t>udostępnia</w:t>
      </w:r>
      <w:r w:rsidR="00F95C33" w:rsidRPr="00690589">
        <w:rPr>
          <w:sz w:val="24"/>
          <w:szCs w:val="24"/>
        </w:rPr>
        <w:t xml:space="preserve"> </w:t>
      </w:r>
      <w:r w:rsidR="004C7E9B" w:rsidRPr="00690589">
        <w:rPr>
          <w:sz w:val="24"/>
          <w:szCs w:val="24"/>
        </w:rPr>
        <w:t>informacj</w:t>
      </w:r>
      <w:r w:rsidR="00577BC6" w:rsidRPr="00690589">
        <w:rPr>
          <w:sz w:val="24"/>
          <w:szCs w:val="24"/>
        </w:rPr>
        <w:t>ę</w:t>
      </w:r>
      <w:r w:rsidR="00035488" w:rsidRPr="00690589">
        <w:rPr>
          <w:sz w:val="24"/>
          <w:szCs w:val="24"/>
        </w:rPr>
        <w:t xml:space="preserve"> z otwarcia ofert</w:t>
      </w:r>
      <w:r w:rsidR="00577BC6" w:rsidRPr="00690589">
        <w:rPr>
          <w:sz w:val="24"/>
          <w:szCs w:val="24"/>
        </w:rPr>
        <w:t>.</w:t>
      </w:r>
    </w:p>
    <w:p w14:paraId="537E480D" w14:textId="6083B457" w:rsidR="00A80738" w:rsidRPr="0069058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90589">
        <w:rPr>
          <w:sz w:val="24"/>
          <w:szCs w:val="24"/>
        </w:rPr>
        <w:t>Podczas otwarcia ofert, mającego miejsce</w:t>
      </w:r>
      <w:r w:rsidR="00FF4AB1" w:rsidRPr="00690589">
        <w:rPr>
          <w:sz w:val="24"/>
          <w:szCs w:val="24"/>
        </w:rPr>
        <w:t xml:space="preserve"> w dniu </w:t>
      </w:r>
      <w:r w:rsidR="00690589">
        <w:rPr>
          <w:sz w:val="24"/>
          <w:szCs w:val="24"/>
        </w:rPr>
        <w:t>2022-11-10</w:t>
      </w:r>
      <w:r w:rsidR="00FF4AB1" w:rsidRPr="00690589">
        <w:rPr>
          <w:sz w:val="24"/>
          <w:szCs w:val="24"/>
        </w:rPr>
        <w:t xml:space="preserve"> o godz.</w:t>
      </w:r>
      <w:r w:rsidR="00690589">
        <w:rPr>
          <w:sz w:val="24"/>
          <w:szCs w:val="24"/>
        </w:rPr>
        <w:t xml:space="preserve"> 10:00</w:t>
      </w:r>
      <w:r w:rsidRPr="00690589">
        <w:rPr>
          <w:sz w:val="24"/>
          <w:szCs w:val="24"/>
        </w:rPr>
        <w:t xml:space="preserve">, otwarte zostały oferty następujących </w:t>
      </w:r>
      <w:r w:rsidR="00690589">
        <w:rPr>
          <w:sz w:val="24"/>
          <w:szCs w:val="24"/>
        </w:rPr>
        <w:t>W</w:t>
      </w:r>
      <w:r w:rsidRPr="00690589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409"/>
        <w:gridCol w:w="1701"/>
        <w:gridCol w:w="1134"/>
        <w:gridCol w:w="1701"/>
      </w:tblGrid>
      <w:tr w:rsidR="00690589" w:rsidRPr="00BB547B" w14:paraId="40EEF65A" w14:textId="39DAEB5B" w:rsidTr="00690589">
        <w:tc>
          <w:tcPr>
            <w:tcW w:w="993" w:type="dxa"/>
            <w:shd w:val="clear" w:color="auto" w:fill="auto"/>
            <w:vAlign w:val="center"/>
          </w:tcPr>
          <w:p w14:paraId="2E9EFB3C" w14:textId="77777777" w:rsidR="00690589" w:rsidRPr="00BB547B" w:rsidRDefault="00690589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18F57B" w14:textId="77777777" w:rsidR="00690589" w:rsidRPr="00BB547B" w:rsidRDefault="00690589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8E2A80" w14:textId="1BE8220D" w:rsidR="00690589" w:rsidRPr="00BB547B" w:rsidRDefault="00690589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0160E5" w14:textId="7C4CD84A" w:rsidR="00690589" w:rsidRPr="00BB547B" w:rsidRDefault="00690589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 </w:t>
            </w:r>
            <w:r>
              <w:rPr>
                <w:rFonts w:ascii="Arial" w:hAnsi="Arial" w:cs="Arial"/>
              </w:rPr>
              <w:br/>
              <w:t>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6B5D98" w14:textId="375FD44D" w:rsidR="00690589" w:rsidRPr="00BB547B" w:rsidRDefault="00690589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Okres gwarancji </w:t>
            </w:r>
            <w:r>
              <w:rPr>
                <w:rFonts w:ascii="Arial" w:hAnsi="Arial" w:cs="Arial"/>
              </w:rPr>
              <w:br/>
              <w:t xml:space="preserve">po naprawie </w:t>
            </w:r>
            <w:r>
              <w:rPr>
                <w:rFonts w:ascii="Arial" w:hAnsi="Arial" w:cs="Arial"/>
              </w:rPr>
              <w:br/>
              <w:t>(K-2)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83E02C" w14:textId="35848E6B" w:rsidR="00690589" w:rsidRPr="00BB547B" w:rsidRDefault="00690589" w:rsidP="00690589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Czas reakcji Wykonawcy liczony od zgłoszenia naprawy do czasu wykonania diagnostyki uszkodzenia </w:t>
            </w:r>
            <w:r>
              <w:rPr>
                <w:rFonts w:ascii="Arial" w:hAnsi="Arial" w:cs="Arial"/>
              </w:rPr>
              <w:br/>
              <w:t>(K-3)</w:t>
            </w:r>
          </w:p>
        </w:tc>
      </w:tr>
      <w:tr w:rsidR="00690589" w:rsidRPr="00BB547B" w14:paraId="510D1E5C" w14:textId="6E045699" w:rsidTr="00690589">
        <w:tc>
          <w:tcPr>
            <w:tcW w:w="993" w:type="dxa"/>
            <w:shd w:val="clear" w:color="auto" w:fill="auto"/>
            <w:vAlign w:val="center"/>
          </w:tcPr>
          <w:p w14:paraId="2A6DA746" w14:textId="77777777" w:rsidR="00690589" w:rsidRPr="00BB547B" w:rsidRDefault="00690589" w:rsidP="0023624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041B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B6F455" w14:textId="77777777" w:rsidR="00690589" w:rsidRPr="00BB547B" w:rsidRDefault="00690589" w:rsidP="0023624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041BB">
              <w:rPr>
                <w:rFonts w:ascii="Arial" w:hAnsi="Arial" w:cs="Arial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14:paraId="44C83ACB" w14:textId="436EE328" w:rsidR="00690589" w:rsidRPr="00BB547B" w:rsidRDefault="00690589" w:rsidP="0023624C">
            <w:pPr>
              <w:spacing w:before="80"/>
              <w:rPr>
                <w:rFonts w:ascii="Arial" w:hAnsi="Arial" w:cs="Arial"/>
              </w:rPr>
            </w:pPr>
            <w:r w:rsidRPr="00D041BB">
              <w:rPr>
                <w:rFonts w:ascii="Arial" w:hAnsi="Arial" w:cs="Arial"/>
              </w:rPr>
              <w:t>EMTEL</w:t>
            </w:r>
            <w:r>
              <w:rPr>
                <w:rFonts w:ascii="Arial" w:hAnsi="Arial" w:cs="Arial"/>
              </w:rPr>
              <w:t xml:space="preserve"> Śliwa </w:t>
            </w:r>
            <w:r>
              <w:rPr>
                <w:rFonts w:ascii="Arial" w:hAnsi="Arial" w:cs="Arial"/>
              </w:rPr>
              <w:br/>
              <w:t>spółka komandytowa</w:t>
            </w:r>
          </w:p>
          <w:p w14:paraId="50845663" w14:textId="5FFE536A" w:rsidR="00690589" w:rsidRPr="00BB547B" w:rsidRDefault="00690589" w:rsidP="0023624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A. Mickiewicza 66</w:t>
            </w:r>
            <w:r w:rsidRPr="00BB547B">
              <w:rPr>
                <w:rFonts w:ascii="Arial" w:hAnsi="Arial" w:cs="Arial"/>
              </w:rPr>
              <w:t xml:space="preserve">  </w:t>
            </w:r>
          </w:p>
          <w:p w14:paraId="7FF2E93B" w14:textId="4806B7E4" w:rsidR="00690589" w:rsidRPr="00BB547B" w:rsidRDefault="00690589" w:rsidP="0023624C">
            <w:pPr>
              <w:spacing w:after="80"/>
              <w:jc w:val="both"/>
              <w:rPr>
                <w:rFonts w:ascii="Arial" w:hAnsi="Arial" w:cs="Arial"/>
              </w:rPr>
            </w:pPr>
            <w:r w:rsidRPr="00D041BB">
              <w:rPr>
                <w:rFonts w:ascii="Arial" w:hAnsi="Arial" w:cs="Arial"/>
              </w:rPr>
              <w:t>41-80</w:t>
            </w:r>
            <w:r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1BB">
              <w:rPr>
                <w:rFonts w:ascii="Arial" w:hAnsi="Arial" w:cs="Arial"/>
              </w:rPr>
              <w:t>Zabrze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EA7166" w14:textId="77777777" w:rsidR="00690589" w:rsidRPr="00BB547B" w:rsidRDefault="00690589" w:rsidP="0023624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041BB">
              <w:rPr>
                <w:rFonts w:ascii="Arial" w:hAnsi="Arial" w:cs="Arial"/>
              </w:rPr>
              <w:t>5 875.20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192242" w14:textId="61F0922B" w:rsidR="00690589" w:rsidRPr="00BB547B" w:rsidRDefault="00690589" w:rsidP="0023624C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7B2A83" w14:textId="1093465E" w:rsidR="00690589" w:rsidRPr="00BB547B" w:rsidRDefault="00690589" w:rsidP="0069058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</w:tr>
      <w:tr w:rsidR="00690589" w:rsidRPr="00BB547B" w14:paraId="78294134" w14:textId="38A0576A" w:rsidTr="00690589">
        <w:tc>
          <w:tcPr>
            <w:tcW w:w="993" w:type="dxa"/>
            <w:shd w:val="clear" w:color="auto" w:fill="auto"/>
            <w:vAlign w:val="center"/>
          </w:tcPr>
          <w:p w14:paraId="7F52941F" w14:textId="77777777" w:rsidR="00690589" w:rsidRPr="00BB547B" w:rsidRDefault="00690589" w:rsidP="0023624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041B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096E43" w14:textId="77777777" w:rsidR="00690589" w:rsidRPr="00BB547B" w:rsidRDefault="00690589" w:rsidP="0023624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041BB">
              <w:rPr>
                <w:rFonts w:ascii="Arial" w:hAnsi="Arial" w:cs="Arial"/>
              </w:rPr>
              <w:t>3</w:t>
            </w:r>
          </w:p>
        </w:tc>
        <w:tc>
          <w:tcPr>
            <w:tcW w:w="2409" w:type="dxa"/>
            <w:shd w:val="clear" w:color="auto" w:fill="auto"/>
          </w:tcPr>
          <w:p w14:paraId="6AD7C3B3" w14:textId="6492F77A" w:rsidR="00690589" w:rsidRPr="00BB547B" w:rsidRDefault="00690589" w:rsidP="0023624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041BB">
              <w:rPr>
                <w:rFonts w:ascii="Arial" w:hAnsi="Arial" w:cs="Arial"/>
              </w:rPr>
              <w:t>Medinco</w:t>
            </w:r>
            <w:proofErr w:type="spellEnd"/>
            <w:r w:rsidRPr="00D041B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</w:t>
            </w:r>
            <w:r w:rsidRPr="00D041BB">
              <w:rPr>
                <w:rFonts w:ascii="Arial" w:hAnsi="Arial" w:cs="Arial"/>
              </w:rPr>
              <w:t>p. z o.o.</w:t>
            </w:r>
          </w:p>
          <w:p w14:paraId="4BEA63CC" w14:textId="77777777" w:rsidR="00690589" w:rsidRDefault="00690589" w:rsidP="0023624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Rondo ONZ 1, </w:t>
            </w:r>
          </w:p>
          <w:p w14:paraId="727B8F2E" w14:textId="269C0EA4" w:rsidR="00690589" w:rsidRPr="00BB547B" w:rsidRDefault="00690589" w:rsidP="0023624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piętro 12</w:t>
            </w:r>
          </w:p>
          <w:p w14:paraId="0930B9F2" w14:textId="59D30E40" w:rsidR="00690589" w:rsidRPr="00BB547B" w:rsidRDefault="00690589" w:rsidP="0023624C">
            <w:pPr>
              <w:spacing w:after="80"/>
              <w:jc w:val="both"/>
              <w:rPr>
                <w:rFonts w:ascii="Arial" w:hAnsi="Arial" w:cs="Arial"/>
              </w:rPr>
            </w:pPr>
            <w:r w:rsidRPr="00D041BB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0</w:t>
            </w:r>
            <w:r w:rsidRPr="00D041B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124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1BB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5A317D" w14:textId="77777777" w:rsidR="00690589" w:rsidRPr="00BB547B" w:rsidRDefault="00690589" w:rsidP="0023624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041BB">
              <w:rPr>
                <w:rFonts w:ascii="Arial" w:hAnsi="Arial" w:cs="Arial"/>
              </w:rPr>
              <w:t>4 320.00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8DEF8" w14:textId="0158F3C0" w:rsidR="00690589" w:rsidRPr="00BB547B" w:rsidRDefault="00690589" w:rsidP="0023624C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46620F" w14:textId="54FA4BF3" w:rsidR="00690589" w:rsidRPr="00BB547B" w:rsidRDefault="00690589" w:rsidP="0069058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</w:tr>
      <w:bookmarkEnd w:id="0"/>
    </w:tbl>
    <w:p w14:paraId="00C62EA9" w14:textId="77777777" w:rsidR="00690589" w:rsidRDefault="00690589" w:rsidP="00690589">
      <w:pPr>
        <w:spacing w:line="360" w:lineRule="auto"/>
        <w:ind w:left="3117" w:firstLine="423"/>
        <w:jc w:val="center"/>
        <w:rPr>
          <w:i/>
        </w:rPr>
      </w:pPr>
    </w:p>
    <w:p w14:paraId="74FBA3AA" w14:textId="7FAF3D0E" w:rsidR="00690589" w:rsidRDefault="00690589" w:rsidP="0069058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74C2AC03" w14:textId="77777777" w:rsidR="00690589" w:rsidRDefault="00690589" w:rsidP="006905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B4DE7A6" w14:textId="77777777" w:rsidR="00690589" w:rsidRDefault="00690589" w:rsidP="006905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6BCAF30" w14:textId="77777777" w:rsidR="00690589" w:rsidRDefault="00690589" w:rsidP="006905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24F876A" w14:textId="2F154723" w:rsidR="00C236D3" w:rsidRPr="00BB547B" w:rsidRDefault="00C236D3" w:rsidP="00690589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74036" w14:textId="77777777" w:rsidR="00320FFE" w:rsidRDefault="00320FFE">
      <w:r>
        <w:separator/>
      </w:r>
    </w:p>
  </w:endnote>
  <w:endnote w:type="continuationSeparator" w:id="0">
    <w:p w14:paraId="1E10E0B6" w14:textId="77777777" w:rsidR="00320FFE" w:rsidRDefault="00320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A1D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9D78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AE50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8D11AD">
        <v:line id="_x0000_s1025" style="position:absolute;left:0;text-align:left;z-index:251657728" from="-3.85pt,8.7pt" to="455.15pt,8.7pt"/>
      </w:pict>
    </w:r>
  </w:p>
  <w:p w14:paraId="7B8024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408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14BCE9" w14:textId="77777777" w:rsidR="009F189D" w:rsidRDefault="009F189D">
    <w:pPr>
      <w:pStyle w:val="Stopka"/>
      <w:tabs>
        <w:tab w:val="clear" w:pos="4536"/>
      </w:tabs>
      <w:jc w:val="center"/>
    </w:pPr>
  </w:p>
  <w:p w14:paraId="559FFA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AB2D8" w14:textId="77777777" w:rsidR="00320FFE" w:rsidRDefault="00320FFE">
      <w:r>
        <w:separator/>
      </w:r>
    </w:p>
  </w:footnote>
  <w:footnote w:type="continuationSeparator" w:id="0">
    <w:p w14:paraId="4ACE5354" w14:textId="77777777" w:rsidR="00320FFE" w:rsidRDefault="00320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B4507" w14:textId="77777777" w:rsidR="00D041BB" w:rsidRDefault="00D041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5BBA4" w14:textId="77777777" w:rsidR="00D041BB" w:rsidRDefault="00D041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1C618" w14:textId="77777777" w:rsidR="00D041BB" w:rsidRDefault="00D041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0FFE"/>
    <w:rsid w:val="00007727"/>
    <w:rsid w:val="00017720"/>
    <w:rsid w:val="00035488"/>
    <w:rsid w:val="000D7F25"/>
    <w:rsid w:val="000E00E5"/>
    <w:rsid w:val="00173B20"/>
    <w:rsid w:val="001C69FF"/>
    <w:rsid w:val="0023318D"/>
    <w:rsid w:val="00320FFE"/>
    <w:rsid w:val="003D72FD"/>
    <w:rsid w:val="00423179"/>
    <w:rsid w:val="00490DC0"/>
    <w:rsid w:val="00493F8C"/>
    <w:rsid w:val="004C7E9B"/>
    <w:rsid w:val="005614F2"/>
    <w:rsid w:val="00577BC6"/>
    <w:rsid w:val="00690589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041BB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ACF94"/>
  <w15:chartTrackingRefBased/>
  <w15:docId w15:val="{BC931672-09F4-468A-82DE-85AB5D24C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dcterms:created xsi:type="dcterms:W3CDTF">2022-11-10T12:07:00Z</dcterms:created>
  <dcterms:modified xsi:type="dcterms:W3CDTF">2022-11-10T12:07:00Z</dcterms:modified>
</cp:coreProperties>
</file>