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bookmarkStart w:id="0" w:name="_GoBack"/>
      <w:bookmarkEnd w:id="0"/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1F693806" w:rsidR="00CA7C03" w:rsidRPr="005103B9" w:rsidRDefault="00DF016B" w:rsidP="00CA7C03">
      <w:pPr>
        <w:spacing w:line="480" w:lineRule="auto"/>
        <w:rPr>
          <w:b/>
        </w:rPr>
      </w:pPr>
      <w:r>
        <w:rPr>
          <w:b/>
        </w:rPr>
        <w:t>KA-2/130/2022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39F3A985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Wykonawcy/wykonawcy wspólnie ubiegającego się o udzielenie zamówienia</w:t>
            </w:r>
          </w:p>
          <w:p w14:paraId="00337EC0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292348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33C2E1E8" w14:textId="65541CA9" w:rsidR="005F7BAA" w:rsidRDefault="00C275DF" w:rsidP="005F7BAA">
      <w:pPr>
        <w:spacing w:after="240" w:line="276" w:lineRule="auto"/>
        <w:jc w:val="center"/>
        <w:rPr>
          <w:rFonts w:ascii="Times New Roman" w:hAnsi="Times New Roman"/>
        </w:rPr>
      </w:pPr>
      <w:r w:rsidRPr="00C275DF">
        <w:rPr>
          <w:rFonts w:ascii="Times New Roman" w:hAnsi="Times New Roman"/>
          <w:b/>
        </w:rPr>
        <w:t xml:space="preserve">Wykonanie zabudowy meblowej laboratoryjnej w laboratorium nr 213 </w:t>
      </w:r>
      <w:proofErr w:type="spellStart"/>
      <w:r w:rsidRPr="00C275DF">
        <w:rPr>
          <w:rFonts w:ascii="Times New Roman" w:hAnsi="Times New Roman"/>
          <w:b/>
        </w:rPr>
        <w:t>WIiTCh</w:t>
      </w:r>
      <w:proofErr w:type="spellEnd"/>
      <w:r w:rsidRPr="00C275DF">
        <w:rPr>
          <w:rFonts w:ascii="Times New Roman" w:hAnsi="Times New Roman"/>
          <w:b/>
        </w:rPr>
        <w:t xml:space="preserve"> PK</w:t>
      </w:r>
    </w:p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C275DF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C275DF">
        <w:rPr>
          <w:rFonts w:ascii="Times New Roman" w:hAnsi="Times New Roman"/>
          <w:b/>
          <w:bCs/>
          <w:i/>
          <w:sz w:val="28"/>
          <w:szCs w:val="28"/>
        </w:rPr>
        <w:t>lub</w:t>
      </w:r>
      <w:r w:rsidR="00FB4349" w:rsidRPr="00C275DF">
        <w:rPr>
          <w:rFonts w:ascii="Times New Roman" w:hAnsi="Times New Roman"/>
          <w:b/>
          <w:bCs/>
          <w:i/>
          <w:sz w:val="28"/>
          <w:szCs w:val="28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5EC76AF2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01FAEB94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168CCF1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7AB0C052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469CA892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304F198" w14:textId="69CF0917" w:rsidR="004463B6" w:rsidRDefault="004463B6" w:rsidP="004463B6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i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>OŚWIADCZENIE WYKONAWCY *</w:t>
      </w:r>
    </w:p>
    <w:p w14:paraId="3FB522F8" w14:textId="77777777" w:rsidR="004463B6" w:rsidRDefault="004463B6" w:rsidP="004463B6">
      <w:pPr>
        <w:tabs>
          <w:tab w:val="left" w:pos="8271"/>
        </w:tabs>
        <w:spacing w:after="0" w:line="276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 xml:space="preserve"> </w:t>
      </w:r>
      <w:r>
        <w:rPr>
          <w:rFonts w:ascii="Times New Roman" w:hAnsi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33F9848B" w:rsidR="004463B6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Przystępując do postępowania o udzielenie zamówienia publicznego pn. „</w:t>
      </w:r>
      <w:r w:rsidR="00FB4349" w:rsidRPr="00FB4349">
        <w:rPr>
          <w:rFonts w:ascii="Times New Roman" w:hAnsi="Times New Roman"/>
          <w:spacing w:val="4"/>
          <w:sz w:val="22"/>
          <w:szCs w:val="22"/>
        </w:rPr>
        <w:t>Dostawa mebli biurowych i laboratoryjnych dla jednostek Politechniki Krakowskiej</w:t>
      </w:r>
      <w:r>
        <w:rPr>
          <w:rFonts w:ascii="Times New Roman" w:hAnsi="Times New Roman"/>
          <w:spacing w:val="4"/>
          <w:sz w:val="22"/>
          <w:szCs w:val="22"/>
        </w:rPr>
        <w:t xml:space="preserve">” oświadczam, że </w:t>
      </w:r>
      <w:r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>
        <w:rPr>
          <w:rFonts w:ascii="Times New Roman" w:hAnsi="Times New Roman"/>
          <w:spacing w:val="4"/>
          <w:sz w:val="22"/>
          <w:szCs w:val="22"/>
        </w:rPr>
        <w:t xml:space="preserve">* 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>……. r.</w:t>
      </w:r>
    </w:p>
    <w:p w14:paraId="23780908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185D9DD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6F10C5" w14:textId="77777777" w:rsidR="00205FD6" w:rsidRPr="003D021E" w:rsidRDefault="00205FD6" w:rsidP="00FE3A65">
      <w:pPr>
        <w:jc w:val="both"/>
        <w:rPr>
          <w:rFonts w:ascii="Times New Roman" w:eastAsia="MS Mincho" w:hAnsi="Times New Roman"/>
          <w:sz w:val="20"/>
          <w:szCs w:val="24"/>
        </w:rPr>
      </w:pPr>
      <w:r w:rsidRPr="003D021E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14:paraId="7DE348CD" w14:textId="77777777" w:rsidR="00205FD6" w:rsidRPr="003D021E" w:rsidRDefault="00205FD6" w:rsidP="00FE3A65">
      <w:pPr>
        <w:rPr>
          <w:rFonts w:ascii="Times New Roman" w:hAnsi="Times New Roman"/>
          <w:sz w:val="20"/>
          <w:szCs w:val="24"/>
        </w:rPr>
      </w:pPr>
    </w:p>
    <w:p w14:paraId="10C9AC8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3ED376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E72206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B52415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7DA2C28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0EDB1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7CE420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EC8B42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9D702D6" w14:textId="77777777" w:rsidR="003365FC" w:rsidRPr="003365FC" w:rsidRDefault="003365FC" w:rsidP="003365FC">
      <w:pPr>
        <w:jc w:val="both"/>
        <w:rPr>
          <w:rFonts w:ascii="Times New Roman" w:hAnsi="Times New Roman"/>
          <w:bCs/>
          <w:sz w:val="20"/>
          <w:szCs w:val="24"/>
        </w:rPr>
      </w:pPr>
      <w:r w:rsidRPr="003365FC">
        <w:rPr>
          <w:rFonts w:ascii="Times New Roman" w:hAnsi="Times New Roman"/>
          <w:bCs/>
          <w:sz w:val="20"/>
          <w:szCs w:val="24"/>
        </w:rPr>
        <w:t xml:space="preserve">* </w:t>
      </w:r>
      <w:r w:rsidRPr="00FB4349">
        <w:rPr>
          <w:rFonts w:ascii="Times New Roman" w:hAnsi="Times New Roman"/>
          <w:b/>
          <w:bCs/>
          <w:sz w:val="20"/>
          <w:szCs w:val="24"/>
        </w:rPr>
        <w:t>niepotrzebne skreślić</w:t>
      </w: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DE211" w14:textId="77777777" w:rsidR="00903333" w:rsidRDefault="00903333">
      <w:pPr>
        <w:spacing w:after="0" w:line="240" w:lineRule="auto"/>
      </w:pPr>
      <w:r>
        <w:separator/>
      </w:r>
    </w:p>
  </w:endnote>
  <w:endnote w:type="continuationSeparator" w:id="0">
    <w:p w14:paraId="2CFFF5A9" w14:textId="77777777" w:rsidR="00903333" w:rsidRDefault="00903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DF0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ED2D1" w14:textId="77777777" w:rsidR="00903333" w:rsidRDefault="00903333">
      <w:pPr>
        <w:spacing w:after="0" w:line="240" w:lineRule="auto"/>
      </w:pPr>
      <w:r>
        <w:separator/>
      </w:r>
    </w:p>
  </w:footnote>
  <w:footnote w:type="continuationSeparator" w:id="0">
    <w:p w14:paraId="484E4E7F" w14:textId="77777777" w:rsidR="00903333" w:rsidRDefault="00903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365FC"/>
    <w:rsid w:val="00371F53"/>
    <w:rsid w:val="003D021E"/>
    <w:rsid w:val="004463B6"/>
    <w:rsid w:val="005240C9"/>
    <w:rsid w:val="00597DEE"/>
    <w:rsid w:val="005B488A"/>
    <w:rsid w:val="005F7BAA"/>
    <w:rsid w:val="006E459C"/>
    <w:rsid w:val="00867057"/>
    <w:rsid w:val="008F1116"/>
    <w:rsid w:val="008F13F6"/>
    <w:rsid w:val="00903333"/>
    <w:rsid w:val="009267B7"/>
    <w:rsid w:val="00997054"/>
    <w:rsid w:val="00C275DF"/>
    <w:rsid w:val="00CA7C03"/>
    <w:rsid w:val="00CD65AF"/>
    <w:rsid w:val="00DF016B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5f071c81-3c8e-4cbe-9ae3-4bef1926d3c0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406</Words>
  <Characters>2441</Characters>
  <Application>Microsoft Office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4</cp:revision>
  <cp:lastPrinted>2022-05-17T13:27:00Z</cp:lastPrinted>
  <dcterms:created xsi:type="dcterms:W3CDTF">2022-06-27T14:50:00Z</dcterms:created>
  <dcterms:modified xsi:type="dcterms:W3CDTF">2022-11-05T11:43:00Z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