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62417" w14:textId="77777777" w:rsidR="00D665F5" w:rsidRPr="00B37D5D" w:rsidRDefault="0034070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37D5D">
        <w:rPr>
          <w:sz w:val="22"/>
          <w:szCs w:val="22"/>
        </w:rPr>
        <w:t>Poznań</w:t>
      </w:r>
      <w:r w:rsidR="00D665F5" w:rsidRPr="00B37D5D">
        <w:rPr>
          <w:sz w:val="22"/>
          <w:szCs w:val="22"/>
        </w:rPr>
        <w:t xml:space="preserve"> dnia: </w:t>
      </w:r>
      <w:r w:rsidRPr="00B37D5D">
        <w:rPr>
          <w:sz w:val="22"/>
          <w:szCs w:val="22"/>
        </w:rPr>
        <w:t>2022-11-14</w:t>
      </w:r>
    </w:p>
    <w:p w14:paraId="5641F7E9" w14:textId="77777777" w:rsidR="00340706" w:rsidRPr="00B37D5D" w:rsidRDefault="00340706" w:rsidP="00577BC6">
      <w:pPr>
        <w:spacing w:after="40"/>
        <w:rPr>
          <w:b/>
          <w:bCs/>
          <w:sz w:val="22"/>
          <w:szCs w:val="22"/>
        </w:rPr>
      </w:pPr>
      <w:r w:rsidRPr="00B37D5D">
        <w:rPr>
          <w:b/>
          <w:bCs/>
          <w:sz w:val="22"/>
          <w:szCs w:val="22"/>
        </w:rPr>
        <w:t>Szpital Wojewódzki w Poznaniu</w:t>
      </w:r>
    </w:p>
    <w:p w14:paraId="3BD083E8" w14:textId="77777777" w:rsidR="00D665F5" w:rsidRPr="00B37D5D" w:rsidRDefault="00340706" w:rsidP="00577BC6">
      <w:pPr>
        <w:spacing w:after="40"/>
        <w:rPr>
          <w:b/>
          <w:bCs/>
          <w:sz w:val="22"/>
          <w:szCs w:val="22"/>
        </w:rPr>
      </w:pPr>
      <w:r w:rsidRPr="00B37D5D">
        <w:rPr>
          <w:b/>
          <w:bCs/>
          <w:sz w:val="22"/>
          <w:szCs w:val="22"/>
        </w:rPr>
        <w:t>Dział Zamówień Publicznych</w:t>
      </w:r>
    </w:p>
    <w:p w14:paraId="49612217" w14:textId="279CD100" w:rsidR="00D665F5" w:rsidRPr="00B37D5D" w:rsidRDefault="00B37D5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40706" w:rsidRPr="00B37D5D">
        <w:rPr>
          <w:sz w:val="22"/>
          <w:szCs w:val="22"/>
        </w:rPr>
        <w:t>Juraszów</w:t>
      </w:r>
      <w:r w:rsidR="00D665F5" w:rsidRPr="00B37D5D">
        <w:rPr>
          <w:sz w:val="22"/>
          <w:szCs w:val="22"/>
        </w:rPr>
        <w:t xml:space="preserve"> </w:t>
      </w:r>
      <w:r w:rsidR="00340706" w:rsidRPr="00B37D5D">
        <w:rPr>
          <w:sz w:val="22"/>
          <w:szCs w:val="22"/>
        </w:rPr>
        <w:t>7/19</w:t>
      </w:r>
    </w:p>
    <w:p w14:paraId="2E6598C9" w14:textId="77777777" w:rsidR="00D665F5" w:rsidRPr="00B37D5D" w:rsidRDefault="00340706" w:rsidP="00D665F5">
      <w:pPr>
        <w:rPr>
          <w:sz w:val="22"/>
          <w:szCs w:val="22"/>
        </w:rPr>
      </w:pPr>
      <w:r w:rsidRPr="00B37D5D">
        <w:rPr>
          <w:sz w:val="22"/>
          <w:szCs w:val="22"/>
        </w:rPr>
        <w:t>60-479</w:t>
      </w:r>
      <w:r w:rsidR="00D665F5" w:rsidRPr="00B37D5D">
        <w:rPr>
          <w:sz w:val="22"/>
          <w:szCs w:val="22"/>
        </w:rPr>
        <w:t xml:space="preserve"> </w:t>
      </w:r>
      <w:r w:rsidRPr="00B37D5D">
        <w:rPr>
          <w:sz w:val="22"/>
          <w:szCs w:val="22"/>
        </w:rPr>
        <w:t>Poznań</w:t>
      </w:r>
    </w:p>
    <w:p w14:paraId="2CDA7648" w14:textId="77777777" w:rsidR="00D665F5" w:rsidRPr="00B37D5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F88478" w14:textId="77777777" w:rsidR="00D665F5" w:rsidRPr="00B37D5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FFEC10A" w14:textId="77777777" w:rsidR="00A80738" w:rsidRPr="00B37D5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37D5D">
        <w:rPr>
          <w:sz w:val="22"/>
          <w:szCs w:val="22"/>
        </w:rPr>
        <w:t>Znak sprawy:</w:t>
      </w:r>
      <w:r w:rsidRPr="00B37D5D">
        <w:rPr>
          <w:b/>
          <w:sz w:val="22"/>
          <w:szCs w:val="22"/>
        </w:rPr>
        <w:t xml:space="preserve"> </w:t>
      </w:r>
      <w:r w:rsidR="00340706" w:rsidRPr="00B37D5D">
        <w:rPr>
          <w:b/>
          <w:sz w:val="22"/>
          <w:szCs w:val="22"/>
        </w:rPr>
        <w:t>SZW/DZP/67/2022</w:t>
      </w:r>
      <w:r w:rsidR="00A80738" w:rsidRPr="00B37D5D">
        <w:rPr>
          <w:sz w:val="22"/>
          <w:szCs w:val="22"/>
        </w:rPr>
        <w:tab/>
        <w:t xml:space="preserve"> </w:t>
      </w:r>
    </w:p>
    <w:p w14:paraId="6B40877A" w14:textId="77777777" w:rsidR="00A80738" w:rsidRPr="00B37D5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9A546C" w14:textId="77777777" w:rsidR="00A80738" w:rsidRPr="00B37D5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58BE0" w14:textId="77777777" w:rsidR="00A80738" w:rsidRPr="00B37D5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3E5A4" w14:textId="77777777" w:rsidR="00A80738" w:rsidRPr="00B37D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37D5D">
        <w:rPr>
          <w:b/>
          <w:spacing w:val="20"/>
          <w:sz w:val="22"/>
          <w:szCs w:val="22"/>
        </w:rPr>
        <w:t>INFORMACJA Z OTWARCIA OFERT</w:t>
      </w:r>
    </w:p>
    <w:p w14:paraId="58BDB98A" w14:textId="77777777" w:rsidR="00A80738" w:rsidRPr="00B37D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183D1BB" w14:textId="77777777" w:rsidR="00C659E2" w:rsidRPr="00B37D5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37D5D">
        <w:rPr>
          <w:bCs/>
          <w:sz w:val="22"/>
          <w:szCs w:val="22"/>
        </w:rPr>
        <w:t xml:space="preserve">Dotyczy </w:t>
      </w:r>
      <w:r w:rsidRPr="00B37D5D">
        <w:rPr>
          <w:sz w:val="22"/>
          <w:szCs w:val="22"/>
        </w:rPr>
        <w:t xml:space="preserve">postępowania o udzielenie zamówienia publicznego prowadzonego w trybie </w:t>
      </w:r>
      <w:r w:rsidR="00340706" w:rsidRPr="00B37D5D">
        <w:rPr>
          <w:sz w:val="22"/>
          <w:szCs w:val="22"/>
        </w:rPr>
        <w:t>Tryb podstawowy bez negocjacji - art. 275 pkt. 1 ustawy Pzp</w:t>
      </w:r>
      <w:r w:rsidRPr="00B37D5D">
        <w:rPr>
          <w:sz w:val="22"/>
          <w:szCs w:val="22"/>
        </w:rPr>
        <w:t xml:space="preserve"> na:</w:t>
      </w:r>
    </w:p>
    <w:p w14:paraId="3911AA4E" w14:textId="77777777" w:rsidR="00A80738" w:rsidRPr="00B37D5D" w:rsidRDefault="003407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7D5D">
        <w:rPr>
          <w:b/>
          <w:sz w:val="22"/>
          <w:szCs w:val="22"/>
        </w:rPr>
        <w:t>Przeglądy i naprawy kardiomonitorów</w:t>
      </w:r>
    </w:p>
    <w:p w14:paraId="75BF5517" w14:textId="77777777" w:rsidR="00D665F5" w:rsidRPr="00B37D5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37D5D">
        <w:rPr>
          <w:sz w:val="22"/>
          <w:szCs w:val="22"/>
        </w:rPr>
        <w:t>Zamawiający, działając na podstawie art. 22</w:t>
      </w:r>
      <w:r w:rsidR="00FC7F5E" w:rsidRPr="00B37D5D">
        <w:rPr>
          <w:sz w:val="22"/>
          <w:szCs w:val="22"/>
        </w:rPr>
        <w:t>2</w:t>
      </w:r>
      <w:r w:rsidRPr="00B37D5D">
        <w:rPr>
          <w:sz w:val="22"/>
          <w:szCs w:val="22"/>
        </w:rPr>
        <w:t xml:space="preserve"> ust. 5 </w:t>
      </w:r>
      <w:r w:rsidRPr="00B37D5D">
        <w:rPr>
          <w:bCs/>
          <w:sz w:val="22"/>
          <w:szCs w:val="22"/>
        </w:rPr>
        <w:t>ustawy z dnia 11 września 2019 r. Prawo zamówień publicznych</w:t>
      </w:r>
      <w:r w:rsidRPr="00B37D5D">
        <w:rPr>
          <w:sz w:val="22"/>
          <w:szCs w:val="22"/>
        </w:rPr>
        <w:t xml:space="preserve"> </w:t>
      </w:r>
      <w:r w:rsidR="00340706" w:rsidRPr="00B37D5D">
        <w:rPr>
          <w:sz w:val="22"/>
          <w:szCs w:val="22"/>
        </w:rPr>
        <w:t>(t.j. Dz. U. z 2022r. poz. 1710)</w:t>
      </w:r>
      <w:r w:rsidR="00490DC0" w:rsidRPr="00B37D5D">
        <w:rPr>
          <w:sz w:val="22"/>
          <w:szCs w:val="22"/>
        </w:rPr>
        <w:t xml:space="preserve"> </w:t>
      </w:r>
      <w:r w:rsidRPr="00B37D5D">
        <w:rPr>
          <w:sz w:val="22"/>
          <w:szCs w:val="22"/>
        </w:rPr>
        <w:t>udostępnia</w:t>
      </w:r>
      <w:r w:rsidR="00F95C33" w:rsidRPr="00B37D5D">
        <w:rPr>
          <w:sz w:val="22"/>
          <w:szCs w:val="22"/>
        </w:rPr>
        <w:t xml:space="preserve"> </w:t>
      </w:r>
      <w:r w:rsidR="004C7E9B" w:rsidRPr="00B37D5D">
        <w:rPr>
          <w:sz w:val="22"/>
          <w:szCs w:val="22"/>
        </w:rPr>
        <w:t>informacj</w:t>
      </w:r>
      <w:r w:rsidR="00577BC6" w:rsidRPr="00B37D5D">
        <w:rPr>
          <w:sz w:val="22"/>
          <w:szCs w:val="22"/>
        </w:rPr>
        <w:t>ę</w:t>
      </w:r>
      <w:r w:rsidR="00035488" w:rsidRPr="00B37D5D">
        <w:rPr>
          <w:sz w:val="22"/>
          <w:szCs w:val="22"/>
        </w:rPr>
        <w:t xml:space="preserve"> z otwarcia ofert</w:t>
      </w:r>
      <w:r w:rsidR="00577BC6" w:rsidRPr="00B37D5D">
        <w:rPr>
          <w:sz w:val="22"/>
          <w:szCs w:val="22"/>
        </w:rPr>
        <w:t>.</w:t>
      </w:r>
    </w:p>
    <w:p w14:paraId="48304818" w14:textId="7FF7A20A" w:rsidR="00A80738" w:rsidRPr="00B37D5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37D5D">
        <w:rPr>
          <w:sz w:val="22"/>
          <w:szCs w:val="22"/>
        </w:rPr>
        <w:t>Podczas otwarcia ofert, mającego miejsce</w:t>
      </w:r>
      <w:r w:rsidR="00FF4AB1" w:rsidRPr="00B37D5D">
        <w:rPr>
          <w:sz w:val="22"/>
          <w:szCs w:val="22"/>
        </w:rPr>
        <w:t xml:space="preserve"> w dniu </w:t>
      </w:r>
      <w:r w:rsidR="00340706" w:rsidRPr="00B37D5D">
        <w:rPr>
          <w:sz w:val="22"/>
          <w:szCs w:val="22"/>
        </w:rPr>
        <w:t>10/11/2022</w:t>
      </w:r>
      <w:r w:rsidR="00FF4AB1" w:rsidRPr="00B37D5D">
        <w:rPr>
          <w:sz w:val="22"/>
          <w:szCs w:val="22"/>
        </w:rPr>
        <w:t xml:space="preserve"> o godz. </w:t>
      </w:r>
      <w:r w:rsidR="00340706" w:rsidRPr="00B37D5D">
        <w:rPr>
          <w:sz w:val="22"/>
          <w:szCs w:val="22"/>
        </w:rPr>
        <w:t>10:00</w:t>
      </w:r>
      <w:r w:rsidRPr="00B37D5D">
        <w:rPr>
          <w:sz w:val="22"/>
          <w:szCs w:val="22"/>
        </w:rPr>
        <w:t xml:space="preserve">, otwarte zostały oferty następujących </w:t>
      </w:r>
      <w:r w:rsidR="00B37D5D">
        <w:rPr>
          <w:sz w:val="22"/>
          <w:szCs w:val="22"/>
        </w:rPr>
        <w:t>W</w:t>
      </w:r>
      <w:r w:rsidRPr="00B37D5D">
        <w:rPr>
          <w:sz w:val="22"/>
          <w:szCs w:val="22"/>
        </w:rPr>
        <w:t>ykonawców:</w:t>
      </w:r>
    </w:p>
    <w:tbl>
      <w:tblPr>
        <w:tblW w:w="10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693"/>
        <w:gridCol w:w="1276"/>
        <w:gridCol w:w="1512"/>
        <w:gridCol w:w="1417"/>
        <w:gridCol w:w="17"/>
        <w:gridCol w:w="1259"/>
        <w:gridCol w:w="17"/>
      </w:tblGrid>
      <w:tr w:rsidR="00B37D5D" w:rsidRPr="00BB547B" w14:paraId="6E5BBA2B" w14:textId="62B591AB" w:rsidTr="00B22D92">
        <w:tc>
          <w:tcPr>
            <w:tcW w:w="851" w:type="dxa"/>
            <w:shd w:val="clear" w:color="auto" w:fill="auto"/>
            <w:vAlign w:val="center"/>
          </w:tcPr>
          <w:p w14:paraId="7F4A9A8E" w14:textId="77777777" w:rsidR="00B37D5D" w:rsidRPr="00BB547B" w:rsidRDefault="00B37D5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18319E" w14:textId="77777777" w:rsidR="00B37D5D" w:rsidRPr="00BB547B" w:rsidRDefault="00B37D5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347A4C" w14:textId="4CF50CEB" w:rsidR="00B37D5D" w:rsidRPr="00BB547B" w:rsidRDefault="00B37D5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4B836" w14:textId="352E4D47" w:rsidR="00B37D5D" w:rsidRPr="00BB547B" w:rsidRDefault="00B37D5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865D8B5" w14:textId="51EC7462" w:rsidR="00B37D5D" w:rsidRPr="00BB547B" w:rsidRDefault="00B37D5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71E81737" w14:textId="65961D6C" w:rsidR="00B37D5D" w:rsidRPr="00BB547B" w:rsidRDefault="00B37D5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AA23711" w14:textId="6A53D39C" w:rsidR="00B37D5D" w:rsidRPr="00BB547B" w:rsidRDefault="00B37D5D" w:rsidP="00B37D5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B37D5D" w:rsidRPr="00BB547B" w14:paraId="790A28E8" w14:textId="692CDFA1" w:rsidTr="00B22D92">
        <w:tc>
          <w:tcPr>
            <w:tcW w:w="851" w:type="dxa"/>
            <w:shd w:val="clear" w:color="auto" w:fill="auto"/>
            <w:vAlign w:val="center"/>
          </w:tcPr>
          <w:p w14:paraId="5001F98F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CFB930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1A006944" w14:textId="75A5D3A5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EMTEL</w:t>
            </w:r>
            <w:r>
              <w:rPr>
                <w:rFonts w:ascii="Arial" w:hAnsi="Arial" w:cs="Arial"/>
              </w:rPr>
              <w:t xml:space="preserve"> Śliwa spółka komandytowa</w:t>
            </w:r>
          </w:p>
          <w:p w14:paraId="1CD30EE0" w14:textId="458B31B6" w:rsidR="00B37D5D" w:rsidRPr="00BB547B" w:rsidRDefault="00B37D5D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Mickiewicza 66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EE718D" w14:textId="571AC41A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41-80</w:t>
            </w:r>
            <w:r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8727AF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15 984.00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2154002" w14:textId="26894493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3419CADF" w14:textId="06F0E1F2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98C1779" w14:textId="136F8B90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B37D5D" w:rsidRPr="00BB547B" w14:paraId="36BC8961" w14:textId="6BCCB252" w:rsidTr="00B22D92">
        <w:tc>
          <w:tcPr>
            <w:tcW w:w="851" w:type="dxa"/>
            <w:shd w:val="clear" w:color="auto" w:fill="auto"/>
            <w:vAlign w:val="center"/>
          </w:tcPr>
          <w:p w14:paraId="15D03F4D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19198D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6AF63958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40706">
              <w:rPr>
                <w:rFonts w:ascii="Arial" w:hAnsi="Arial" w:cs="Arial"/>
              </w:rPr>
              <w:t>Drager</w:t>
            </w:r>
            <w:proofErr w:type="spellEnd"/>
            <w:r w:rsidRPr="00340706">
              <w:rPr>
                <w:rFonts w:ascii="Arial" w:hAnsi="Arial" w:cs="Arial"/>
              </w:rPr>
              <w:t xml:space="preserve"> Polska sp. z o.o.</w:t>
            </w:r>
          </w:p>
          <w:p w14:paraId="0302E061" w14:textId="036EC382" w:rsidR="00B37D5D" w:rsidRPr="00BB547B" w:rsidRDefault="00B37D5D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Posag 7 Panien 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66A303" w14:textId="3418DEBF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Pr="00340706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495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85F4B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55 391.13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0E6515" w14:textId="5B7B84CC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37BA4090" w14:textId="132672A2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6E1D2BA" w14:textId="6F94535E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B37D5D" w:rsidRPr="00BB547B" w14:paraId="468FA819" w14:textId="15A50BF0" w:rsidTr="00B22D92">
        <w:tc>
          <w:tcPr>
            <w:tcW w:w="851" w:type="dxa"/>
            <w:shd w:val="clear" w:color="auto" w:fill="auto"/>
            <w:vAlign w:val="center"/>
          </w:tcPr>
          <w:p w14:paraId="79EF0C80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BF8887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68E590F6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Philips Polska Sp. z o.o.</w:t>
            </w:r>
          </w:p>
          <w:p w14:paraId="49F7191D" w14:textId="5C4AC694" w:rsidR="00B37D5D" w:rsidRPr="00BB547B" w:rsidRDefault="00B37D5D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40706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195B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8B4F05" w14:textId="77777777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3325C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6 566.40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0DBA1B5" w14:textId="3FA0B393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4454B1E7" w14:textId="6182D876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7C7A444" w14:textId="0D549915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B37D5D" w:rsidRPr="00BB547B" w14:paraId="607B10EF" w14:textId="072EAE88" w:rsidTr="00B22D92">
        <w:tc>
          <w:tcPr>
            <w:tcW w:w="851" w:type="dxa"/>
            <w:shd w:val="clear" w:color="auto" w:fill="auto"/>
            <w:vAlign w:val="center"/>
          </w:tcPr>
          <w:p w14:paraId="10309529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D703B6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7DB63155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GE Medical Systems Polska Sp. z o.o.</w:t>
            </w:r>
          </w:p>
          <w:p w14:paraId="518F9060" w14:textId="333C0B5D" w:rsidR="00B37D5D" w:rsidRPr="00BB547B" w:rsidRDefault="00B37D5D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40706">
              <w:rPr>
                <w:rFonts w:ascii="Arial" w:hAnsi="Arial" w:cs="Arial"/>
              </w:rPr>
              <w:t>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A28E84" w14:textId="77777777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2170C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39 798.00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40CCE12" w14:textId="37CCAF22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28548AF7" w14:textId="4F9618BA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4EA5D77" w14:textId="4C054282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B37D5D" w:rsidRPr="00BB547B" w14:paraId="0BD69D99" w14:textId="03EE1108" w:rsidTr="00B22D92">
        <w:tc>
          <w:tcPr>
            <w:tcW w:w="851" w:type="dxa"/>
            <w:shd w:val="clear" w:color="auto" w:fill="auto"/>
            <w:vAlign w:val="center"/>
          </w:tcPr>
          <w:p w14:paraId="6C45781D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1DE1D4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556D4E11" w14:textId="28790F8D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 xml:space="preserve">ANMEDIQ </w:t>
            </w:r>
            <w:r>
              <w:rPr>
                <w:rFonts w:ascii="Arial" w:hAnsi="Arial" w:cs="Arial"/>
              </w:rPr>
              <w:t>Sp. z o. o.</w:t>
            </w:r>
          </w:p>
          <w:p w14:paraId="5D58CA06" w14:textId="10CC5BB7" w:rsidR="00B37D5D" w:rsidRPr="00BB547B" w:rsidRDefault="00B37D5D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Zachodnia 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4B3EF1" w14:textId="631AFF6D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  <w:r w:rsidRPr="00340706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552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BA7992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52 704.00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1D850AA" w14:textId="0EBC8C9C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667FB5BF" w14:textId="75662DAB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101EC5" w14:textId="2224ECC2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B37D5D" w:rsidRPr="00BB547B" w14:paraId="016238A1" w14:textId="38CD9883" w:rsidTr="00B22D92">
        <w:tc>
          <w:tcPr>
            <w:tcW w:w="851" w:type="dxa"/>
            <w:shd w:val="clear" w:color="auto" w:fill="auto"/>
            <w:vAlign w:val="center"/>
          </w:tcPr>
          <w:p w14:paraId="4368BBF7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FFD437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1897DD9F" w14:textId="77777777" w:rsidR="00B37D5D" w:rsidRPr="00BB547B" w:rsidRDefault="00B37D5D" w:rsidP="00B37D5D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 xml:space="preserve">ANMEDIQ </w:t>
            </w:r>
            <w:r>
              <w:rPr>
                <w:rFonts w:ascii="Arial" w:hAnsi="Arial" w:cs="Arial"/>
              </w:rPr>
              <w:t>Sp. z o. o.</w:t>
            </w:r>
          </w:p>
          <w:p w14:paraId="151DE332" w14:textId="77777777" w:rsidR="00B37D5D" w:rsidRPr="00BB547B" w:rsidRDefault="00B37D5D" w:rsidP="00B37D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Zachodnia 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BC3F23" w14:textId="36A1C51D" w:rsidR="00B37D5D" w:rsidRPr="00BB547B" w:rsidRDefault="00B37D5D" w:rsidP="00B37D5D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  <w:r w:rsidRPr="00340706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552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EDF88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11 880.00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0207FB8" w14:textId="551AB96A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77FBEFE9" w14:textId="52E9DE3F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260A472" w14:textId="54077831" w:rsidR="00B37D5D" w:rsidRPr="00BB547B" w:rsidRDefault="00B37D5D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B37D5D" w:rsidRPr="00BB547B" w14:paraId="3C345B96" w14:textId="2786948E" w:rsidTr="00B22D92">
        <w:tc>
          <w:tcPr>
            <w:tcW w:w="851" w:type="dxa"/>
            <w:shd w:val="clear" w:color="auto" w:fill="auto"/>
            <w:vAlign w:val="center"/>
          </w:tcPr>
          <w:p w14:paraId="30233242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4BE98A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684B371F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40706">
              <w:rPr>
                <w:rFonts w:ascii="Arial" w:hAnsi="Arial" w:cs="Arial"/>
              </w:rPr>
              <w:t>Tiemed</w:t>
            </w:r>
            <w:proofErr w:type="spellEnd"/>
            <w:r w:rsidRPr="00340706">
              <w:rPr>
                <w:rFonts w:ascii="Arial" w:hAnsi="Arial" w:cs="Arial"/>
              </w:rPr>
              <w:t xml:space="preserve"> Sp. z o.o.</w:t>
            </w:r>
          </w:p>
          <w:p w14:paraId="288E9CA5" w14:textId="7A0C5FE7" w:rsidR="00B37D5D" w:rsidRPr="00BB547B" w:rsidRDefault="00B22D92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37D5D" w:rsidRPr="00340706">
              <w:rPr>
                <w:rFonts w:ascii="Arial" w:hAnsi="Arial" w:cs="Arial"/>
              </w:rPr>
              <w:t>Czorsztyńska</w:t>
            </w:r>
            <w:r w:rsidR="00B37D5D" w:rsidRPr="00BB547B">
              <w:rPr>
                <w:rFonts w:ascii="Arial" w:hAnsi="Arial" w:cs="Arial"/>
              </w:rPr>
              <w:t xml:space="preserve"> </w:t>
            </w:r>
            <w:r w:rsidR="00B37D5D" w:rsidRPr="00340706">
              <w:rPr>
                <w:rFonts w:ascii="Arial" w:hAnsi="Arial" w:cs="Arial"/>
              </w:rPr>
              <w:t>30</w:t>
            </w:r>
            <w:r w:rsidR="00B37D5D" w:rsidRPr="00BB547B">
              <w:rPr>
                <w:rFonts w:ascii="Arial" w:hAnsi="Arial" w:cs="Arial"/>
              </w:rPr>
              <w:t xml:space="preserve"> </w:t>
            </w:r>
          </w:p>
          <w:p w14:paraId="021C2D81" w14:textId="77777777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0A4CE3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11 988.00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4D6DACA" w14:textId="32518F9A" w:rsidR="00B37D5D" w:rsidRPr="00BB547B" w:rsidRDefault="00B22D92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23C53366" w14:textId="1AF487A3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0FDCF18" w14:textId="1163E285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B37D5D" w:rsidRPr="00BB547B" w14:paraId="03C6A4A0" w14:textId="7E0E8FC7" w:rsidTr="00B22D92">
        <w:tc>
          <w:tcPr>
            <w:tcW w:w="851" w:type="dxa"/>
            <w:shd w:val="clear" w:color="auto" w:fill="auto"/>
            <w:vAlign w:val="center"/>
          </w:tcPr>
          <w:p w14:paraId="3FAA6009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330B3F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6F43186C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40706">
              <w:rPr>
                <w:rFonts w:ascii="Arial" w:hAnsi="Arial" w:cs="Arial"/>
              </w:rPr>
              <w:t>Tiemed</w:t>
            </w:r>
            <w:proofErr w:type="spellEnd"/>
            <w:r w:rsidRPr="00340706">
              <w:rPr>
                <w:rFonts w:ascii="Arial" w:hAnsi="Arial" w:cs="Arial"/>
              </w:rPr>
              <w:t xml:space="preserve"> Sp. z o.o.</w:t>
            </w:r>
          </w:p>
          <w:p w14:paraId="7C0CCB56" w14:textId="5B475D7C" w:rsidR="00B37D5D" w:rsidRPr="00BB547B" w:rsidRDefault="00B22D92" w:rsidP="00272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37D5D" w:rsidRPr="00340706">
              <w:rPr>
                <w:rFonts w:ascii="Arial" w:hAnsi="Arial" w:cs="Arial"/>
              </w:rPr>
              <w:t>Czorsztyńska</w:t>
            </w:r>
            <w:r w:rsidR="00B37D5D" w:rsidRPr="00BB547B">
              <w:rPr>
                <w:rFonts w:ascii="Arial" w:hAnsi="Arial" w:cs="Arial"/>
              </w:rPr>
              <w:t xml:space="preserve"> </w:t>
            </w:r>
            <w:r w:rsidR="00B37D5D" w:rsidRPr="00340706">
              <w:rPr>
                <w:rFonts w:ascii="Arial" w:hAnsi="Arial" w:cs="Arial"/>
              </w:rPr>
              <w:t>30</w:t>
            </w:r>
            <w:r w:rsidR="00B37D5D" w:rsidRPr="00BB547B">
              <w:rPr>
                <w:rFonts w:ascii="Arial" w:hAnsi="Arial" w:cs="Arial"/>
              </w:rPr>
              <w:t xml:space="preserve"> </w:t>
            </w:r>
          </w:p>
          <w:p w14:paraId="11E195DC" w14:textId="77777777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ED6E4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2 484.00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5DE8276" w14:textId="1A2B88B0" w:rsidR="00B37D5D" w:rsidRPr="00BB547B" w:rsidRDefault="00B22D92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14:paraId="5209EB4A" w14:textId="005B477A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FAEAF78" w14:textId="4FAB3D18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B37D5D" w:rsidRPr="00BB547B" w14:paraId="00D2BFED" w14:textId="563E8B65" w:rsidTr="00B22D92">
        <w:trPr>
          <w:gridAfter w:val="1"/>
          <w:wAfter w:w="17" w:type="dxa"/>
        </w:trPr>
        <w:tc>
          <w:tcPr>
            <w:tcW w:w="851" w:type="dxa"/>
            <w:shd w:val="clear" w:color="auto" w:fill="auto"/>
            <w:vAlign w:val="center"/>
          </w:tcPr>
          <w:p w14:paraId="76A63FA6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E4C5FA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7D8BFFA1" w14:textId="77777777" w:rsidR="00B37D5D" w:rsidRPr="00BB547B" w:rsidRDefault="00B37D5D" w:rsidP="00272664">
            <w:pPr>
              <w:spacing w:before="80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 xml:space="preserve">PAWELMED Serwis Aparatury Medycznej Paweł </w:t>
            </w:r>
            <w:proofErr w:type="spellStart"/>
            <w:r w:rsidRPr="00340706">
              <w:rPr>
                <w:rFonts w:ascii="Arial" w:hAnsi="Arial" w:cs="Arial"/>
              </w:rPr>
              <w:t>Wojtalak</w:t>
            </w:r>
            <w:proofErr w:type="spellEnd"/>
          </w:p>
          <w:p w14:paraId="7EDAAE55" w14:textId="36FB7C47" w:rsidR="00B37D5D" w:rsidRPr="00BB547B" w:rsidRDefault="00B37D5D" w:rsidP="00272664">
            <w:pPr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 xml:space="preserve">ul. </w:t>
            </w:r>
            <w:r w:rsidR="00B22D92">
              <w:rPr>
                <w:rFonts w:ascii="Arial" w:hAnsi="Arial" w:cs="Arial"/>
              </w:rPr>
              <w:t>Staszica 3</w:t>
            </w:r>
            <w:r w:rsidRPr="00340706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5EF3FB" w14:textId="77777777" w:rsidR="00B37D5D" w:rsidRPr="00BB547B" w:rsidRDefault="00B37D5D" w:rsidP="00272664">
            <w:pPr>
              <w:spacing w:after="80"/>
              <w:jc w:val="both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706">
              <w:rPr>
                <w:rFonts w:ascii="Arial" w:hAnsi="Arial" w:cs="Arial"/>
              </w:rPr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2BCD3" w14:textId="77777777" w:rsidR="00B37D5D" w:rsidRPr="00BB547B" w:rsidRDefault="00B37D5D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706">
              <w:rPr>
                <w:rFonts w:ascii="Arial" w:hAnsi="Arial" w:cs="Arial"/>
              </w:rPr>
              <w:t>13 305.60 zł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50C327A" w14:textId="3CC28242" w:rsidR="00B37D5D" w:rsidRPr="00BB547B" w:rsidRDefault="00B22D92" w:rsidP="0027266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BD7D94" w14:textId="18D514F8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876983B" w14:textId="09D96EEE" w:rsidR="00B37D5D" w:rsidRPr="00BB547B" w:rsidRDefault="00B22D92" w:rsidP="00B37D5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</w:tbl>
    <w:p w14:paraId="0FA75CDA" w14:textId="77777777" w:rsidR="00B22D92" w:rsidRDefault="00B22D92" w:rsidP="00B22D92">
      <w:pPr>
        <w:spacing w:line="360" w:lineRule="auto"/>
        <w:ind w:left="3117" w:firstLine="423"/>
        <w:jc w:val="center"/>
        <w:rPr>
          <w:i/>
        </w:rPr>
      </w:pPr>
    </w:p>
    <w:p w14:paraId="33BAFC3A" w14:textId="77777777" w:rsidR="00B22D92" w:rsidRDefault="00B22D92" w:rsidP="00B22D92">
      <w:pPr>
        <w:spacing w:line="360" w:lineRule="auto"/>
        <w:ind w:left="3117" w:firstLine="423"/>
        <w:jc w:val="center"/>
        <w:rPr>
          <w:i/>
        </w:rPr>
      </w:pPr>
    </w:p>
    <w:p w14:paraId="3E25A6A1" w14:textId="22A1C979" w:rsidR="00B22D92" w:rsidRPr="00B22D92" w:rsidRDefault="00B22D92" w:rsidP="00B22D9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B22D92">
        <w:rPr>
          <w:i/>
          <w:sz w:val="24"/>
          <w:szCs w:val="24"/>
        </w:rPr>
        <w:t>Zamawiający</w:t>
      </w:r>
    </w:p>
    <w:p w14:paraId="457650A5" w14:textId="77777777" w:rsidR="00B22D92" w:rsidRDefault="00B22D92" w:rsidP="00B22D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00A1D5" w14:textId="77777777" w:rsidR="00B22D92" w:rsidRDefault="00B22D92" w:rsidP="00B22D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4D44B1" w14:textId="77777777" w:rsidR="00B22D92" w:rsidRDefault="00B22D92" w:rsidP="00B22D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0198F56" w14:textId="331B6CB2" w:rsidR="00A80738" w:rsidRPr="00BB547B" w:rsidRDefault="00A80738" w:rsidP="00B22D92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D306" w14:textId="77777777" w:rsidR="009473B3" w:rsidRDefault="009473B3">
      <w:r>
        <w:separator/>
      </w:r>
    </w:p>
  </w:endnote>
  <w:endnote w:type="continuationSeparator" w:id="0">
    <w:p w14:paraId="5D3504A7" w14:textId="77777777" w:rsidR="009473B3" w:rsidRDefault="0094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440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23E3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29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2021C4">
        <v:line id="_x0000_s1025" style="position:absolute;left:0;text-align:left;z-index:251657728" from="-3.85pt,8.7pt" to="455.15pt,8.7pt"/>
      </w:pict>
    </w:r>
  </w:p>
  <w:p w14:paraId="36E870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B83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9FB310" w14:textId="77777777" w:rsidR="009F189D" w:rsidRDefault="009F189D">
    <w:pPr>
      <w:pStyle w:val="Stopka"/>
      <w:tabs>
        <w:tab w:val="clear" w:pos="4536"/>
      </w:tabs>
      <w:jc w:val="center"/>
    </w:pPr>
  </w:p>
  <w:p w14:paraId="4EA533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48B5" w14:textId="77777777" w:rsidR="009473B3" w:rsidRDefault="009473B3">
      <w:r>
        <w:separator/>
      </w:r>
    </w:p>
  </w:footnote>
  <w:footnote w:type="continuationSeparator" w:id="0">
    <w:p w14:paraId="64D8F15E" w14:textId="77777777" w:rsidR="009473B3" w:rsidRDefault="00947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F558D" w14:textId="77777777" w:rsidR="00340706" w:rsidRDefault="00340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2AD8" w14:textId="77777777" w:rsidR="00340706" w:rsidRDefault="00340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D7F4" w14:textId="77777777" w:rsidR="00340706" w:rsidRDefault="00340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3B3"/>
    <w:rsid w:val="00007727"/>
    <w:rsid w:val="00017720"/>
    <w:rsid w:val="00035488"/>
    <w:rsid w:val="000D7F25"/>
    <w:rsid w:val="000E00E5"/>
    <w:rsid w:val="00173B20"/>
    <w:rsid w:val="001C69FF"/>
    <w:rsid w:val="0023318D"/>
    <w:rsid w:val="0034070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73B3"/>
    <w:rsid w:val="009D19BD"/>
    <w:rsid w:val="009F189D"/>
    <w:rsid w:val="00A80738"/>
    <w:rsid w:val="00B22D92"/>
    <w:rsid w:val="00B37D5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92530"/>
  <w15:chartTrackingRefBased/>
  <w15:docId w15:val="{77502473-1C29-41B7-8DF4-04A715F4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2022-11-14T07:36:00Z</cp:lastPrinted>
  <dcterms:created xsi:type="dcterms:W3CDTF">2022-11-14T07:37:00Z</dcterms:created>
  <dcterms:modified xsi:type="dcterms:W3CDTF">2022-11-14T07:37:00Z</dcterms:modified>
</cp:coreProperties>
</file>