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69AF" w14:textId="77777777" w:rsidR="00D665F5" w:rsidRPr="00062829" w:rsidRDefault="009C2B4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62829">
        <w:rPr>
          <w:sz w:val="24"/>
          <w:szCs w:val="24"/>
        </w:rPr>
        <w:t>Poznań</w:t>
      </w:r>
      <w:r w:rsidR="00D665F5" w:rsidRPr="00062829">
        <w:rPr>
          <w:sz w:val="24"/>
          <w:szCs w:val="24"/>
        </w:rPr>
        <w:t xml:space="preserve"> dnia: </w:t>
      </w:r>
      <w:r w:rsidRPr="00062829">
        <w:rPr>
          <w:sz w:val="24"/>
          <w:szCs w:val="24"/>
        </w:rPr>
        <w:t>2022-11-14</w:t>
      </w:r>
    </w:p>
    <w:p w14:paraId="554BCCE6" w14:textId="77777777" w:rsidR="009C2B41" w:rsidRPr="00062829" w:rsidRDefault="009C2B41" w:rsidP="00577BC6">
      <w:pPr>
        <w:spacing w:after="40"/>
        <w:rPr>
          <w:b/>
          <w:bCs/>
          <w:sz w:val="24"/>
          <w:szCs w:val="24"/>
        </w:rPr>
      </w:pPr>
      <w:r w:rsidRPr="00062829">
        <w:rPr>
          <w:b/>
          <w:bCs/>
          <w:sz w:val="24"/>
          <w:szCs w:val="24"/>
        </w:rPr>
        <w:t>Szpital Wojewódzki w Poznaniu</w:t>
      </w:r>
    </w:p>
    <w:p w14:paraId="580073C3" w14:textId="77777777" w:rsidR="00D665F5" w:rsidRPr="00062829" w:rsidRDefault="009C2B41" w:rsidP="00577BC6">
      <w:pPr>
        <w:spacing w:after="40"/>
        <w:rPr>
          <w:b/>
          <w:bCs/>
          <w:sz w:val="24"/>
          <w:szCs w:val="24"/>
        </w:rPr>
      </w:pPr>
      <w:r w:rsidRPr="00062829">
        <w:rPr>
          <w:b/>
          <w:bCs/>
          <w:sz w:val="24"/>
          <w:szCs w:val="24"/>
        </w:rPr>
        <w:t>Dział Zamówień Publicznych</w:t>
      </w:r>
    </w:p>
    <w:p w14:paraId="2465E25F" w14:textId="231ADCA6" w:rsidR="00D665F5" w:rsidRPr="00062829" w:rsidRDefault="00062829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9C2B41" w:rsidRPr="00062829">
        <w:rPr>
          <w:sz w:val="24"/>
          <w:szCs w:val="24"/>
        </w:rPr>
        <w:t>Juraszów</w:t>
      </w:r>
      <w:r w:rsidR="00D665F5" w:rsidRPr="00062829">
        <w:rPr>
          <w:sz w:val="24"/>
          <w:szCs w:val="24"/>
        </w:rPr>
        <w:t xml:space="preserve"> </w:t>
      </w:r>
      <w:r w:rsidR="009C2B41" w:rsidRPr="00062829">
        <w:rPr>
          <w:sz w:val="24"/>
          <w:szCs w:val="24"/>
        </w:rPr>
        <w:t>7/19</w:t>
      </w:r>
    </w:p>
    <w:p w14:paraId="73AA2AE1" w14:textId="77777777" w:rsidR="00D665F5" w:rsidRPr="00062829" w:rsidRDefault="009C2B41" w:rsidP="00D665F5">
      <w:pPr>
        <w:rPr>
          <w:sz w:val="24"/>
          <w:szCs w:val="24"/>
        </w:rPr>
      </w:pPr>
      <w:r w:rsidRPr="00062829">
        <w:rPr>
          <w:sz w:val="24"/>
          <w:szCs w:val="24"/>
        </w:rPr>
        <w:t>60-479</w:t>
      </w:r>
      <w:r w:rsidR="00D665F5" w:rsidRPr="00062829">
        <w:rPr>
          <w:sz w:val="24"/>
          <w:szCs w:val="24"/>
        </w:rPr>
        <w:t xml:space="preserve"> </w:t>
      </w:r>
      <w:r w:rsidRPr="00062829">
        <w:rPr>
          <w:sz w:val="24"/>
          <w:szCs w:val="24"/>
        </w:rPr>
        <w:t>Poznań</w:t>
      </w:r>
    </w:p>
    <w:p w14:paraId="2FB47E6E" w14:textId="77777777" w:rsidR="00D665F5" w:rsidRPr="0006282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62FE21" w14:textId="77777777" w:rsidR="00D665F5" w:rsidRPr="000628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2BC0C5D" w14:textId="77777777" w:rsidR="00A80738" w:rsidRPr="0006282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62829">
        <w:rPr>
          <w:sz w:val="24"/>
          <w:szCs w:val="24"/>
        </w:rPr>
        <w:t>Znak sprawy:</w:t>
      </w:r>
      <w:r w:rsidRPr="00062829">
        <w:rPr>
          <w:b/>
          <w:sz w:val="24"/>
          <w:szCs w:val="24"/>
        </w:rPr>
        <w:t xml:space="preserve"> </w:t>
      </w:r>
      <w:r w:rsidR="009C2B41" w:rsidRPr="00062829">
        <w:rPr>
          <w:b/>
          <w:sz w:val="24"/>
          <w:szCs w:val="24"/>
        </w:rPr>
        <w:t>SZW/DZP/72/2022</w:t>
      </w:r>
      <w:r w:rsidR="00A80738" w:rsidRPr="00062829">
        <w:rPr>
          <w:sz w:val="24"/>
          <w:szCs w:val="24"/>
        </w:rPr>
        <w:tab/>
        <w:t xml:space="preserve"> </w:t>
      </w:r>
    </w:p>
    <w:p w14:paraId="0332ED22" w14:textId="77777777" w:rsidR="00A80738" w:rsidRPr="0006282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BFDE4F" w14:textId="77777777" w:rsidR="00A80738" w:rsidRPr="0006282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C06CF1" w14:textId="77777777" w:rsidR="00A80738" w:rsidRPr="0006282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200922" w14:textId="77777777" w:rsidR="00A80738" w:rsidRPr="000628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62829">
        <w:rPr>
          <w:b/>
          <w:spacing w:val="20"/>
          <w:sz w:val="24"/>
          <w:szCs w:val="24"/>
        </w:rPr>
        <w:t>INFORMACJA Z OTWARCIA OFERT</w:t>
      </w:r>
    </w:p>
    <w:p w14:paraId="070B1DF2" w14:textId="77777777" w:rsidR="00A80738" w:rsidRPr="000628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088870F" w14:textId="77777777" w:rsidR="00C659E2" w:rsidRPr="0006282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62829">
        <w:rPr>
          <w:bCs/>
          <w:sz w:val="24"/>
          <w:szCs w:val="24"/>
        </w:rPr>
        <w:t xml:space="preserve">Dotyczy </w:t>
      </w:r>
      <w:r w:rsidRPr="00062829">
        <w:rPr>
          <w:sz w:val="24"/>
          <w:szCs w:val="24"/>
        </w:rPr>
        <w:t xml:space="preserve">postępowania o udzielenie zamówienia publicznego prowadzonego w trybie </w:t>
      </w:r>
      <w:r w:rsidR="009C2B41" w:rsidRPr="00062829">
        <w:rPr>
          <w:sz w:val="24"/>
          <w:szCs w:val="24"/>
        </w:rPr>
        <w:t>Tryb podstawowy bez negocjacji - art. 275 pkt. 1 ustawy Pzp</w:t>
      </w:r>
      <w:r w:rsidRPr="00062829">
        <w:rPr>
          <w:sz w:val="24"/>
          <w:szCs w:val="24"/>
        </w:rPr>
        <w:t xml:space="preserve"> na:</w:t>
      </w:r>
    </w:p>
    <w:p w14:paraId="20B2227E" w14:textId="77777777" w:rsidR="00A80738" w:rsidRPr="00062829" w:rsidRDefault="009C2B4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62829">
        <w:rPr>
          <w:b/>
          <w:szCs w:val="24"/>
        </w:rPr>
        <w:t>Przeglądy i naprawy inkubatorów</w:t>
      </w:r>
    </w:p>
    <w:p w14:paraId="6CE1FFA8" w14:textId="77777777" w:rsidR="00D665F5" w:rsidRPr="0006282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62829">
        <w:rPr>
          <w:sz w:val="24"/>
          <w:szCs w:val="24"/>
        </w:rPr>
        <w:t>Zamawiający, działając na podstawie art. 22</w:t>
      </w:r>
      <w:r w:rsidR="00FC7F5E" w:rsidRPr="00062829">
        <w:rPr>
          <w:sz w:val="24"/>
          <w:szCs w:val="24"/>
        </w:rPr>
        <w:t>2</w:t>
      </w:r>
      <w:r w:rsidRPr="00062829">
        <w:rPr>
          <w:sz w:val="24"/>
          <w:szCs w:val="24"/>
        </w:rPr>
        <w:t xml:space="preserve"> ust. 5 </w:t>
      </w:r>
      <w:r w:rsidRPr="00062829">
        <w:rPr>
          <w:bCs/>
          <w:sz w:val="24"/>
          <w:szCs w:val="24"/>
        </w:rPr>
        <w:t>ustawy z dnia 11 września 2019 r. Prawo zamówień publicznych</w:t>
      </w:r>
      <w:r w:rsidRPr="00062829">
        <w:rPr>
          <w:sz w:val="24"/>
          <w:szCs w:val="24"/>
        </w:rPr>
        <w:t xml:space="preserve"> </w:t>
      </w:r>
      <w:r w:rsidR="009C2B41" w:rsidRPr="00062829">
        <w:rPr>
          <w:sz w:val="24"/>
          <w:szCs w:val="24"/>
        </w:rPr>
        <w:t>(t.j. Dz. U. z 2022r. poz. 1710)</w:t>
      </w:r>
      <w:r w:rsidR="00490DC0" w:rsidRPr="00062829">
        <w:rPr>
          <w:sz w:val="24"/>
          <w:szCs w:val="24"/>
        </w:rPr>
        <w:t xml:space="preserve"> </w:t>
      </w:r>
      <w:r w:rsidRPr="00062829">
        <w:rPr>
          <w:sz w:val="24"/>
          <w:szCs w:val="24"/>
        </w:rPr>
        <w:t>udostępnia</w:t>
      </w:r>
      <w:r w:rsidR="00F95C33" w:rsidRPr="00062829">
        <w:rPr>
          <w:sz w:val="24"/>
          <w:szCs w:val="24"/>
        </w:rPr>
        <w:t xml:space="preserve"> </w:t>
      </w:r>
      <w:r w:rsidR="004C7E9B" w:rsidRPr="00062829">
        <w:rPr>
          <w:sz w:val="24"/>
          <w:szCs w:val="24"/>
        </w:rPr>
        <w:t>informacj</w:t>
      </w:r>
      <w:r w:rsidR="00577BC6" w:rsidRPr="00062829">
        <w:rPr>
          <w:sz w:val="24"/>
          <w:szCs w:val="24"/>
        </w:rPr>
        <w:t>ę</w:t>
      </w:r>
      <w:r w:rsidR="00035488" w:rsidRPr="00062829">
        <w:rPr>
          <w:sz w:val="24"/>
          <w:szCs w:val="24"/>
        </w:rPr>
        <w:t xml:space="preserve"> z otwarcia ofert</w:t>
      </w:r>
      <w:r w:rsidR="00577BC6" w:rsidRPr="00062829">
        <w:rPr>
          <w:sz w:val="24"/>
          <w:szCs w:val="24"/>
        </w:rPr>
        <w:t>.</w:t>
      </w:r>
    </w:p>
    <w:p w14:paraId="3519BF9A" w14:textId="00E1B139" w:rsidR="00A80738" w:rsidRPr="0006282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62829">
        <w:rPr>
          <w:sz w:val="24"/>
          <w:szCs w:val="24"/>
        </w:rPr>
        <w:t>Podczas otwarcia ofert, mającego miejsce</w:t>
      </w:r>
      <w:r w:rsidR="00FF4AB1" w:rsidRPr="00062829">
        <w:rPr>
          <w:sz w:val="24"/>
          <w:szCs w:val="24"/>
        </w:rPr>
        <w:t xml:space="preserve"> w dniu </w:t>
      </w:r>
      <w:r w:rsidR="009C2B41" w:rsidRPr="00062829">
        <w:rPr>
          <w:sz w:val="24"/>
          <w:szCs w:val="24"/>
        </w:rPr>
        <w:t>14/11/2022</w:t>
      </w:r>
      <w:r w:rsidR="00FF4AB1" w:rsidRPr="00062829">
        <w:rPr>
          <w:sz w:val="24"/>
          <w:szCs w:val="24"/>
        </w:rPr>
        <w:t xml:space="preserve"> o godz. </w:t>
      </w:r>
      <w:r w:rsidR="009C2B41" w:rsidRPr="00062829">
        <w:rPr>
          <w:sz w:val="24"/>
          <w:szCs w:val="24"/>
        </w:rPr>
        <w:t>10:00</w:t>
      </w:r>
      <w:r w:rsidRPr="00062829">
        <w:rPr>
          <w:sz w:val="24"/>
          <w:szCs w:val="24"/>
        </w:rPr>
        <w:t xml:space="preserve">, otwarte zostały oferty następujących </w:t>
      </w:r>
      <w:r w:rsidR="00062829">
        <w:rPr>
          <w:sz w:val="24"/>
          <w:szCs w:val="24"/>
        </w:rPr>
        <w:t>W</w:t>
      </w:r>
      <w:r w:rsidRPr="00062829">
        <w:rPr>
          <w:sz w:val="24"/>
          <w:szCs w:val="24"/>
        </w:rPr>
        <w:t>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410"/>
        <w:gridCol w:w="1276"/>
        <w:gridCol w:w="1134"/>
        <w:gridCol w:w="1460"/>
        <w:gridCol w:w="30"/>
        <w:gridCol w:w="1486"/>
      </w:tblGrid>
      <w:tr w:rsidR="00062829" w:rsidRPr="00BB547B" w14:paraId="7DEB7E8F" w14:textId="7284F29A" w:rsidTr="00062829">
        <w:tc>
          <w:tcPr>
            <w:tcW w:w="851" w:type="dxa"/>
            <w:shd w:val="clear" w:color="auto" w:fill="auto"/>
            <w:vAlign w:val="center"/>
          </w:tcPr>
          <w:p w14:paraId="37D83C41" w14:textId="77777777" w:rsidR="00062829" w:rsidRPr="00BB547B" w:rsidRDefault="0006282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8C6420" w14:textId="77777777" w:rsidR="00062829" w:rsidRPr="00BB547B" w:rsidRDefault="0006282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DEA09A7" w14:textId="760E6EF9" w:rsidR="00062829" w:rsidRPr="00BB547B" w:rsidRDefault="00062829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1000A" w14:textId="6F7EDEBE" w:rsidR="00062829" w:rsidRPr="00BB547B" w:rsidRDefault="0006282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14B0F" w14:textId="5C463F14" w:rsidR="00062829" w:rsidRPr="00BB547B" w:rsidRDefault="0006282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1AF13A8D" w14:textId="1B1441B3" w:rsidR="00062829" w:rsidRPr="00BB547B" w:rsidRDefault="0006282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715BEF76" w14:textId="729CA9E9" w:rsidR="00062829" w:rsidRPr="00BB547B" w:rsidRDefault="00062829" w:rsidP="00062829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062829" w:rsidRPr="00BB547B" w14:paraId="4656E511" w14:textId="4BE67DFC" w:rsidTr="00062829">
        <w:tc>
          <w:tcPr>
            <w:tcW w:w="851" w:type="dxa"/>
            <w:shd w:val="clear" w:color="auto" w:fill="auto"/>
            <w:vAlign w:val="center"/>
          </w:tcPr>
          <w:p w14:paraId="4E63289D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19E1D5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74F97733" w14:textId="29B49D2A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DUTCHMED PL </w:t>
            </w:r>
            <w:r>
              <w:rPr>
                <w:rFonts w:ascii="Arial" w:hAnsi="Arial" w:cs="Arial"/>
              </w:rPr>
              <w:br/>
              <w:t>Sp. z o. o.</w:t>
            </w:r>
          </w:p>
          <w:p w14:paraId="215EE307" w14:textId="1A21EA18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C2B41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3854FD" w14:textId="77777777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158C3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9 101.16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0619D" w14:textId="26E9D99C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26A5F8F1" w14:textId="23761C09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647C063C" w14:textId="6E61305A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062829" w:rsidRPr="00BB547B" w14:paraId="063B48B1" w14:textId="625C0CD8" w:rsidTr="00062829">
        <w:tc>
          <w:tcPr>
            <w:tcW w:w="851" w:type="dxa"/>
            <w:shd w:val="clear" w:color="auto" w:fill="auto"/>
            <w:vAlign w:val="center"/>
          </w:tcPr>
          <w:p w14:paraId="0E9E87CF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CCC060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12D3EDBC" w14:textId="77777777" w:rsidR="00062829" w:rsidRPr="00BB547B" w:rsidRDefault="00062829" w:rsidP="00062829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DUTCHMED PL </w:t>
            </w:r>
            <w:r>
              <w:rPr>
                <w:rFonts w:ascii="Arial" w:hAnsi="Arial" w:cs="Arial"/>
              </w:rPr>
              <w:br/>
              <w:t>Sp. z o. o.</w:t>
            </w:r>
          </w:p>
          <w:p w14:paraId="67540296" w14:textId="77777777" w:rsidR="00062829" w:rsidRPr="00BB547B" w:rsidRDefault="00062829" w:rsidP="00062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C2B41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8B2CCC" w14:textId="1CF424AA" w:rsidR="00062829" w:rsidRPr="00BB547B" w:rsidRDefault="00062829" w:rsidP="00062829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2797A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5 476.68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DEFC3" w14:textId="470B470B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1F41059B" w14:textId="5D00E01F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0065979C" w14:textId="09AA9D82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062829" w:rsidRPr="00BB547B" w14:paraId="0DEB18D1" w14:textId="57653108" w:rsidTr="00062829">
        <w:tc>
          <w:tcPr>
            <w:tcW w:w="851" w:type="dxa"/>
            <w:shd w:val="clear" w:color="auto" w:fill="auto"/>
            <w:vAlign w:val="center"/>
          </w:tcPr>
          <w:p w14:paraId="2B605C15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B96ACC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2642CD6E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C2B41">
              <w:rPr>
                <w:rFonts w:ascii="Arial" w:hAnsi="Arial" w:cs="Arial"/>
              </w:rPr>
              <w:t>Tiemed</w:t>
            </w:r>
            <w:proofErr w:type="spellEnd"/>
            <w:r w:rsidRPr="009C2B41">
              <w:rPr>
                <w:rFonts w:ascii="Arial" w:hAnsi="Arial" w:cs="Arial"/>
              </w:rPr>
              <w:t xml:space="preserve"> Sp. z o.o.</w:t>
            </w:r>
          </w:p>
          <w:p w14:paraId="6BCFCD13" w14:textId="0770A260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C2B4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FB431F" w14:textId="77777777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4AC16C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8 532.00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98E435" w14:textId="58B9FB79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38F7ADA8" w14:textId="4FEE50B3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6016E1B0" w14:textId="17A5B187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3DA39A93" w14:textId="1395914D" w:rsidTr="00062829">
        <w:tc>
          <w:tcPr>
            <w:tcW w:w="851" w:type="dxa"/>
            <w:shd w:val="clear" w:color="auto" w:fill="auto"/>
            <w:vAlign w:val="center"/>
          </w:tcPr>
          <w:p w14:paraId="0F23AF78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0F4224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4F695E15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C2B41">
              <w:rPr>
                <w:rFonts w:ascii="Arial" w:hAnsi="Arial" w:cs="Arial"/>
              </w:rPr>
              <w:t>Tiemed</w:t>
            </w:r>
            <w:proofErr w:type="spellEnd"/>
            <w:r w:rsidRPr="009C2B41">
              <w:rPr>
                <w:rFonts w:ascii="Arial" w:hAnsi="Arial" w:cs="Arial"/>
              </w:rPr>
              <w:t xml:space="preserve"> Sp. z o.o.</w:t>
            </w:r>
          </w:p>
          <w:p w14:paraId="184B20E6" w14:textId="6E368404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C2B4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39E628" w14:textId="77777777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3F54C3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3 348.00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2777CA" w14:textId="424896F4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549594E7" w14:textId="6CA1A329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6BF3F371" w14:textId="287633B7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580A5BAE" w14:textId="61A068CD" w:rsidTr="00062829">
        <w:tc>
          <w:tcPr>
            <w:tcW w:w="851" w:type="dxa"/>
            <w:shd w:val="clear" w:color="auto" w:fill="auto"/>
            <w:vAlign w:val="center"/>
          </w:tcPr>
          <w:p w14:paraId="486DDC28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A3D3CE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5D01678A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PAWELMED Serwis Aparatury Medycznej </w:t>
            </w:r>
            <w:r w:rsidRPr="009C2B41">
              <w:rPr>
                <w:rFonts w:ascii="Arial" w:hAnsi="Arial" w:cs="Arial"/>
              </w:rPr>
              <w:lastRenderedPageBreak/>
              <w:t xml:space="preserve">Paweł </w:t>
            </w:r>
            <w:proofErr w:type="spellStart"/>
            <w:r w:rsidRPr="009C2B41">
              <w:rPr>
                <w:rFonts w:ascii="Arial" w:hAnsi="Arial" w:cs="Arial"/>
              </w:rPr>
              <w:t>Wojtalak</w:t>
            </w:r>
            <w:proofErr w:type="spellEnd"/>
          </w:p>
          <w:p w14:paraId="19EE13F1" w14:textId="7BFFA4BF" w:rsidR="00062829" w:rsidRPr="00BB547B" w:rsidRDefault="00062829" w:rsidP="00537986">
            <w:pPr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Staszica 3</w:t>
            </w:r>
            <w:r w:rsidRPr="009C2B41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7FD339" w14:textId="77777777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72746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lastRenderedPageBreak/>
              <w:t>3 628.80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03AE2" w14:textId="0C5DEB95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  <w:r>
              <w:rPr>
                <w:rFonts w:ascii="Arial" w:hAnsi="Arial" w:cs="Arial"/>
              </w:rPr>
              <w:lastRenderedPageBreak/>
              <w:t>miesiące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36825669" w14:textId="5D53EA78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61E16387" w14:textId="27FE9380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034398E0" w14:textId="74D4566D" w:rsidTr="00062829">
        <w:tc>
          <w:tcPr>
            <w:tcW w:w="851" w:type="dxa"/>
            <w:shd w:val="clear" w:color="auto" w:fill="auto"/>
            <w:vAlign w:val="center"/>
          </w:tcPr>
          <w:p w14:paraId="206C0558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15C05B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3C815686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PAWELMED Serwis Aparatury Medycznej Paweł </w:t>
            </w:r>
            <w:proofErr w:type="spellStart"/>
            <w:r w:rsidRPr="009C2B41">
              <w:rPr>
                <w:rFonts w:ascii="Arial" w:hAnsi="Arial" w:cs="Arial"/>
              </w:rPr>
              <w:t>Wojtalak</w:t>
            </w:r>
            <w:proofErr w:type="spellEnd"/>
          </w:p>
          <w:p w14:paraId="48E12912" w14:textId="13FBA2C0" w:rsidR="00062829" w:rsidRPr="00BB547B" w:rsidRDefault="00062829" w:rsidP="00537986">
            <w:pPr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Staszica 3</w:t>
            </w:r>
            <w:r w:rsidRPr="009C2B41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F181F1" w14:textId="77777777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12AB54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1 814.40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AFE5A" w14:textId="289C03FF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490" w:type="dxa"/>
            <w:gridSpan w:val="2"/>
            <w:shd w:val="clear" w:color="auto" w:fill="auto"/>
            <w:vAlign w:val="center"/>
          </w:tcPr>
          <w:p w14:paraId="4906A33E" w14:textId="002AFCA3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110496F3" w14:textId="1095D149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7747EC04" w14:textId="1741EE91" w:rsidTr="00062829">
        <w:tc>
          <w:tcPr>
            <w:tcW w:w="851" w:type="dxa"/>
            <w:shd w:val="clear" w:color="auto" w:fill="auto"/>
            <w:vAlign w:val="center"/>
          </w:tcPr>
          <w:p w14:paraId="534C82C5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419EA7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25704A68" w14:textId="689612A6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ANMEDIQ </w:t>
            </w:r>
            <w:r>
              <w:rPr>
                <w:rFonts w:ascii="Arial" w:hAnsi="Arial" w:cs="Arial"/>
              </w:rPr>
              <w:t>Sp. z o. o.</w:t>
            </w:r>
          </w:p>
          <w:p w14:paraId="5FE3342C" w14:textId="715E3B30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Zachodnia 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556543" w14:textId="1BAA385C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  <w:r w:rsidRPr="009C2B4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552Wola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1A76AF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16 416.00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4C98A" w14:textId="7D9D34C0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0AAB46DB" w14:textId="4F48D7FE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5769F8D5" w14:textId="238EF3CB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79BA9473" w14:textId="15B2F34A" w:rsidTr="00062829">
        <w:tc>
          <w:tcPr>
            <w:tcW w:w="851" w:type="dxa"/>
            <w:shd w:val="clear" w:color="auto" w:fill="auto"/>
            <w:vAlign w:val="center"/>
          </w:tcPr>
          <w:p w14:paraId="1D364A7E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D4931F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2D37AE78" w14:textId="77777777" w:rsidR="00062829" w:rsidRPr="00BB547B" w:rsidRDefault="00062829" w:rsidP="00062829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ANMEDIQ </w:t>
            </w:r>
            <w:r>
              <w:rPr>
                <w:rFonts w:ascii="Arial" w:hAnsi="Arial" w:cs="Arial"/>
              </w:rPr>
              <w:t>Sp. z o. o.</w:t>
            </w:r>
          </w:p>
          <w:p w14:paraId="4C2D0224" w14:textId="77777777" w:rsidR="00062829" w:rsidRPr="00BB547B" w:rsidRDefault="00062829" w:rsidP="00062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Zachodnia 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221B47" w14:textId="75B80308" w:rsidR="00062829" w:rsidRPr="00BB547B" w:rsidRDefault="00062829" w:rsidP="00062829">
            <w:pPr>
              <w:spacing w:after="80"/>
              <w:jc w:val="both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  <w:r w:rsidRPr="009C2B4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552Wola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7D5F38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4 320.00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0C96A" w14:textId="03B6D3FF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593B55BD" w14:textId="30E26DCB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0D2C2AD6" w14:textId="403F6F4D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062829" w:rsidRPr="00BB547B" w14:paraId="53378713" w14:textId="2A89BD21" w:rsidTr="00062829">
        <w:tc>
          <w:tcPr>
            <w:tcW w:w="851" w:type="dxa"/>
            <w:shd w:val="clear" w:color="auto" w:fill="auto"/>
            <w:vAlign w:val="center"/>
          </w:tcPr>
          <w:p w14:paraId="05DDE6F5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F1FD20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5A889056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 xml:space="preserve">MEDILAND Grażyna </w:t>
            </w:r>
            <w:proofErr w:type="spellStart"/>
            <w:r w:rsidRPr="009C2B41">
              <w:rPr>
                <w:rFonts w:ascii="Arial" w:hAnsi="Arial" w:cs="Arial"/>
              </w:rPr>
              <w:t>Wykland</w:t>
            </w:r>
            <w:proofErr w:type="spellEnd"/>
          </w:p>
          <w:p w14:paraId="441619AB" w14:textId="46E0EEA1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C2B41">
              <w:rPr>
                <w:rFonts w:ascii="Arial" w:hAnsi="Arial" w:cs="Arial"/>
              </w:rPr>
              <w:t>Chrzanowskiego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C2B41">
              <w:rPr>
                <w:rFonts w:ascii="Arial" w:hAnsi="Arial" w:cs="Arial"/>
              </w:rPr>
              <w:t>64B1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E39A94" w14:textId="5AE09AA1" w:rsidR="00062829" w:rsidRPr="00BB547B" w:rsidRDefault="00062829" w:rsidP="0053798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80-278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DD0FF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3 952.80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52798" w14:textId="0D3683A0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06CA9C26" w14:textId="6A120177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012968D8" w14:textId="4FCF12D0" w:rsidR="00062829" w:rsidRPr="00BB547B" w:rsidRDefault="00062829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62829" w:rsidRPr="00BB547B" w14:paraId="394400A2" w14:textId="7DEE0A85" w:rsidTr="00062829">
        <w:tc>
          <w:tcPr>
            <w:tcW w:w="851" w:type="dxa"/>
            <w:shd w:val="clear" w:color="auto" w:fill="auto"/>
            <w:vAlign w:val="center"/>
          </w:tcPr>
          <w:p w14:paraId="1445C5D6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C365BA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0A227940" w14:textId="77777777" w:rsidR="00062829" w:rsidRPr="00BB547B" w:rsidRDefault="00062829" w:rsidP="0053798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C2B41">
              <w:rPr>
                <w:rFonts w:ascii="Arial" w:hAnsi="Arial" w:cs="Arial"/>
              </w:rPr>
              <w:t>Drager</w:t>
            </w:r>
            <w:proofErr w:type="spellEnd"/>
            <w:r w:rsidRPr="009C2B41">
              <w:rPr>
                <w:rFonts w:ascii="Arial" w:hAnsi="Arial" w:cs="Arial"/>
              </w:rPr>
              <w:t xml:space="preserve"> Polska sp. z o.o.</w:t>
            </w:r>
          </w:p>
          <w:p w14:paraId="67923635" w14:textId="13503070" w:rsidR="00062829" w:rsidRPr="00BB547B" w:rsidRDefault="00062829" w:rsidP="00537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Posag 7 Panien 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3684AA" w14:textId="441C58D0" w:rsidR="00062829" w:rsidRPr="00BB547B" w:rsidRDefault="006D4ED0" w:rsidP="0053798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062829" w:rsidRPr="009C2B4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495</w:t>
            </w:r>
            <w:r w:rsidR="00062829"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8C5FCD" w14:textId="77777777" w:rsidR="00062829" w:rsidRPr="00BB547B" w:rsidRDefault="00062829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C2B41">
              <w:rPr>
                <w:rFonts w:ascii="Arial" w:hAnsi="Arial" w:cs="Arial"/>
              </w:rPr>
              <w:t>116 596.42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AD7BB" w14:textId="7E3B3C3B" w:rsidR="00062829" w:rsidRPr="00BB547B" w:rsidRDefault="006D4ED0" w:rsidP="0053798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3B124CC5" w14:textId="2DD283B0" w:rsidR="00062829" w:rsidRPr="00BB547B" w:rsidRDefault="006D4ED0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30167A6B" w14:textId="2BF19E64" w:rsidR="00062829" w:rsidRPr="00BB547B" w:rsidRDefault="006D4ED0" w:rsidP="0006282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</w:tbl>
    <w:p w14:paraId="61981356" w14:textId="77777777" w:rsidR="006D4ED0" w:rsidRDefault="006D4ED0" w:rsidP="006D4ED0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B554F3C" w14:textId="77777777" w:rsidR="006D4ED0" w:rsidRDefault="006D4ED0" w:rsidP="006D4ED0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B532751" w14:textId="222AB458" w:rsidR="006D4ED0" w:rsidRPr="006D4ED0" w:rsidRDefault="006D4ED0" w:rsidP="006D4ED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6D4ED0">
        <w:rPr>
          <w:i/>
          <w:sz w:val="24"/>
          <w:szCs w:val="24"/>
        </w:rPr>
        <w:t>Zamawiający</w:t>
      </w:r>
    </w:p>
    <w:p w14:paraId="7018506C" w14:textId="77777777" w:rsidR="006D4ED0" w:rsidRPr="006D4ED0" w:rsidRDefault="006D4ED0" w:rsidP="006D4ED0">
      <w:pPr>
        <w:ind w:firstLine="425"/>
        <w:jc w:val="center"/>
        <w:rPr>
          <w:sz w:val="22"/>
          <w:szCs w:val="22"/>
        </w:rPr>
      </w:pPr>
      <w:r w:rsidRPr="006D4ED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FD24521" w14:textId="77777777" w:rsidR="006D4ED0" w:rsidRPr="006D4ED0" w:rsidRDefault="006D4ED0" w:rsidP="006D4ED0">
      <w:pPr>
        <w:ind w:firstLine="425"/>
        <w:jc w:val="center"/>
        <w:rPr>
          <w:sz w:val="22"/>
          <w:szCs w:val="22"/>
        </w:rPr>
      </w:pPr>
      <w:r w:rsidRPr="006D4ED0">
        <w:rPr>
          <w:sz w:val="22"/>
          <w:szCs w:val="22"/>
        </w:rPr>
        <w:t xml:space="preserve">                                                          w Poznaniu</w:t>
      </w:r>
    </w:p>
    <w:p w14:paraId="70B2F39A" w14:textId="77777777" w:rsidR="006D4ED0" w:rsidRPr="006D4ED0" w:rsidRDefault="006D4ED0" w:rsidP="006D4ED0">
      <w:pPr>
        <w:ind w:firstLine="425"/>
        <w:jc w:val="center"/>
        <w:rPr>
          <w:sz w:val="22"/>
          <w:szCs w:val="22"/>
        </w:rPr>
      </w:pPr>
      <w:r w:rsidRPr="006D4ED0">
        <w:rPr>
          <w:sz w:val="22"/>
          <w:szCs w:val="22"/>
        </w:rPr>
        <w:t xml:space="preserve">                                                             Piotr Nowicki</w:t>
      </w:r>
    </w:p>
    <w:p w14:paraId="00D9136F" w14:textId="431081DF" w:rsidR="00A80738" w:rsidRPr="00BB547B" w:rsidRDefault="00A80738" w:rsidP="006D4ED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D1E09" w14:textId="77777777" w:rsidR="00311A17" w:rsidRDefault="00311A17">
      <w:r>
        <w:separator/>
      </w:r>
    </w:p>
  </w:endnote>
  <w:endnote w:type="continuationSeparator" w:id="0">
    <w:p w14:paraId="7062AB03" w14:textId="77777777" w:rsidR="00311A17" w:rsidRDefault="0031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6F0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8DF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91E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0C2965">
        <v:line id="_x0000_s1025" style="position:absolute;left:0;text-align:left;z-index:251657728" from="-3.85pt,8.7pt" to="455.15pt,8.7pt"/>
      </w:pict>
    </w:r>
  </w:p>
  <w:p w14:paraId="6A089E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045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4DC30D" w14:textId="77777777" w:rsidR="009F189D" w:rsidRDefault="009F189D">
    <w:pPr>
      <w:pStyle w:val="Stopka"/>
      <w:tabs>
        <w:tab w:val="clear" w:pos="4536"/>
      </w:tabs>
      <w:jc w:val="center"/>
    </w:pPr>
  </w:p>
  <w:p w14:paraId="6840AD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22862" w14:textId="77777777" w:rsidR="00311A17" w:rsidRDefault="00311A17">
      <w:r>
        <w:separator/>
      </w:r>
    </w:p>
  </w:footnote>
  <w:footnote w:type="continuationSeparator" w:id="0">
    <w:p w14:paraId="5538D5DF" w14:textId="77777777" w:rsidR="00311A17" w:rsidRDefault="00311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DAD3" w14:textId="77777777" w:rsidR="009C2B41" w:rsidRDefault="009C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DBDED" w14:textId="77777777" w:rsidR="009C2B41" w:rsidRDefault="009C2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16364" w14:textId="77777777" w:rsidR="009C2B41" w:rsidRDefault="009C2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A17"/>
    <w:rsid w:val="00007727"/>
    <w:rsid w:val="00017720"/>
    <w:rsid w:val="00035488"/>
    <w:rsid w:val="00062829"/>
    <w:rsid w:val="000D7F25"/>
    <w:rsid w:val="000E00E5"/>
    <w:rsid w:val="00173B20"/>
    <w:rsid w:val="001C69FF"/>
    <w:rsid w:val="0023318D"/>
    <w:rsid w:val="00311A1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4ED0"/>
    <w:rsid w:val="00843263"/>
    <w:rsid w:val="00861E75"/>
    <w:rsid w:val="009C2B4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513269"/>
  <w15:chartTrackingRefBased/>
  <w15:docId w15:val="{6A934FFB-BB9C-4104-B0B8-46A19B93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2022-11-14T12:48:00Z</cp:lastPrinted>
  <dcterms:created xsi:type="dcterms:W3CDTF">2022-11-14T12:49:00Z</dcterms:created>
  <dcterms:modified xsi:type="dcterms:W3CDTF">2022-11-14T12:49:00Z</dcterms:modified>
</cp:coreProperties>
</file>