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5FDC2" w14:textId="58E8362A" w:rsidR="00FB7F50" w:rsidRPr="002245BE" w:rsidRDefault="00E574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574D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574DD">
        <w:rPr>
          <w:sz w:val="22"/>
          <w:szCs w:val="22"/>
        </w:rPr>
        <w:t>2022-1</w:t>
      </w:r>
      <w:r w:rsidR="006E150A">
        <w:rPr>
          <w:sz w:val="22"/>
          <w:szCs w:val="22"/>
        </w:rPr>
        <w:t>1</w:t>
      </w:r>
      <w:r w:rsidRPr="00E574DD">
        <w:rPr>
          <w:sz w:val="22"/>
          <w:szCs w:val="22"/>
        </w:rPr>
        <w:t>-</w:t>
      </w:r>
      <w:r w:rsidR="006E150A">
        <w:rPr>
          <w:sz w:val="22"/>
          <w:szCs w:val="22"/>
        </w:rPr>
        <w:t>15</w:t>
      </w:r>
    </w:p>
    <w:p w14:paraId="5084E64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581F8DF" w14:textId="77777777" w:rsidR="00E574DD" w:rsidRPr="00E574DD" w:rsidRDefault="00E574DD" w:rsidP="00FB7F50">
      <w:pPr>
        <w:spacing w:after="40"/>
        <w:rPr>
          <w:b/>
          <w:bCs/>
          <w:sz w:val="22"/>
          <w:szCs w:val="22"/>
        </w:rPr>
      </w:pPr>
      <w:r w:rsidRPr="00E574DD">
        <w:rPr>
          <w:b/>
          <w:bCs/>
          <w:sz w:val="22"/>
          <w:szCs w:val="22"/>
        </w:rPr>
        <w:t>Szpital Wojewódzki w Poznaniu</w:t>
      </w:r>
    </w:p>
    <w:p w14:paraId="363551C3" w14:textId="77777777" w:rsidR="00FB7F50" w:rsidRPr="002245BE" w:rsidRDefault="00E574DD" w:rsidP="00FB7F50">
      <w:pPr>
        <w:spacing w:after="40"/>
        <w:rPr>
          <w:b/>
          <w:bCs/>
          <w:sz w:val="22"/>
          <w:szCs w:val="22"/>
        </w:rPr>
      </w:pPr>
      <w:r w:rsidRPr="00E574DD">
        <w:rPr>
          <w:b/>
          <w:bCs/>
          <w:sz w:val="22"/>
          <w:szCs w:val="22"/>
        </w:rPr>
        <w:t>Dział Zamówień Publicznych</w:t>
      </w:r>
    </w:p>
    <w:p w14:paraId="368E7C02" w14:textId="1D82EBF9" w:rsidR="00FB7F50" w:rsidRPr="002245BE" w:rsidRDefault="006E150A" w:rsidP="00FB7F50">
      <w:pPr>
        <w:rPr>
          <w:sz w:val="22"/>
          <w:szCs w:val="22"/>
        </w:rPr>
      </w:pPr>
      <w:r>
        <w:rPr>
          <w:sz w:val="22"/>
          <w:szCs w:val="22"/>
        </w:rPr>
        <w:t>ul</w:t>
      </w:r>
      <w:r w:rsidR="00AD0D5B">
        <w:rPr>
          <w:sz w:val="22"/>
          <w:szCs w:val="22"/>
        </w:rPr>
        <w:t xml:space="preserve">. </w:t>
      </w:r>
      <w:r w:rsidR="00E574DD" w:rsidRPr="00E574D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E574DD" w:rsidRPr="00E574DD">
        <w:rPr>
          <w:sz w:val="22"/>
          <w:szCs w:val="22"/>
        </w:rPr>
        <w:t>7/19</w:t>
      </w:r>
    </w:p>
    <w:p w14:paraId="13382E39" w14:textId="77777777" w:rsidR="00FB7F50" w:rsidRPr="002245BE" w:rsidRDefault="00E574DD" w:rsidP="00FB7F50">
      <w:pPr>
        <w:rPr>
          <w:sz w:val="22"/>
          <w:szCs w:val="22"/>
        </w:rPr>
      </w:pPr>
      <w:r w:rsidRPr="00E574D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574DD">
        <w:rPr>
          <w:sz w:val="22"/>
          <w:szCs w:val="22"/>
        </w:rPr>
        <w:t>Poznań</w:t>
      </w:r>
    </w:p>
    <w:p w14:paraId="580054BF" w14:textId="77777777" w:rsidR="00FB7F50" w:rsidRPr="002245BE" w:rsidRDefault="00FB7F50" w:rsidP="00FB7F50">
      <w:pPr>
        <w:rPr>
          <w:sz w:val="22"/>
          <w:szCs w:val="22"/>
        </w:rPr>
      </w:pPr>
    </w:p>
    <w:p w14:paraId="1FC0029F" w14:textId="77777777" w:rsidR="00FB7F50" w:rsidRPr="002245BE" w:rsidRDefault="00FB7F50" w:rsidP="00FB7F50">
      <w:pPr>
        <w:rPr>
          <w:sz w:val="22"/>
          <w:szCs w:val="22"/>
        </w:rPr>
      </w:pPr>
    </w:p>
    <w:p w14:paraId="2431626F" w14:textId="71F6E78C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574DD" w:rsidRPr="00E574DD">
        <w:rPr>
          <w:bCs/>
          <w:sz w:val="22"/>
          <w:szCs w:val="22"/>
        </w:rPr>
        <w:t>SZW/DZP/41/2022</w:t>
      </w:r>
    </w:p>
    <w:p w14:paraId="1599F98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F070C55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C70F39E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43ECCF6" w14:textId="14A0B3C3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  <w:r w:rsidR="006E150A">
        <w:rPr>
          <w:sz w:val="28"/>
        </w:rPr>
        <w:t xml:space="preserve"> 2</w:t>
      </w:r>
    </w:p>
    <w:p w14:paraId="2849EE0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574DD" w:rsidRPr="00607F9B" w14:paraId="684D561D" w14:textId="77777777" w:rsidTr="0053675E">
        <w:trPr>
          <w:trHeight w:val="638"/>
        </w:trPr>
        <w:tc>
          <w:tcPr>
            <w:tcW w:w="959" w:type="dxa"/>
            <w:shd w:val="clear" w:color="auto" w:fill="auto"/>
          </w:tcPr>
          <w:p w14:paraId="373D7BB4" w14:textId="77777777" w:rsidR="00E574DD" w:rsidRPr="00607F9B" w:rsidRDefault="00E574DD" w:rsidP="005367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BF7737" w14:textId="7E2EF609" w:rsidR="00E574DD" w:rsidRPr="00607F9B" w:rsidRDefault="00E574DD" w:rsidP="005367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74D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74DD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74DD">
              <w:rPr>
                <w:b/>
                <w:sz w:val="22"/>
                <w:szCs w:val="22"/>
              </w:rPr>
              <w:t>SZW/DZP/41/2022</w:t>
            </w:r>
          </w:p>
        </w:tc>
      </w:tr>
    </w:tbl>
    <w:p w14:paraId="79ED8E44" w14:textId="77777777" w:rsidR="00E574DD" w:rsidRPr="00E574D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574DD" w:rsidRPr="00E574DD">
        <w:rPr>
          <w:b/>
          <w:sz w:val="22"/>
          <w:szCs w:val="22"/>
        </w:rPr>
        <w:t>Szpital Wojewódzki w Poznaniu</w:t>
      </w:r>
    </w:p>
    <w:p w14:paraId="2977D0F3" w14:textId="46A9EA81" w:rsidR="008642B3" w:rsidRDefault="00E574D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574D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574DD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AD0D5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574DD" w14:paraId="6DB82BBE" w14:textId="77777777" w:rsidTr="00AD0D5B">
        <w:trPr>
          <w:cantSplit/>
        </w:trPr>
        <w:tc>
          <w:tcPr>
            <w:tcW w:w="9498" w:type="dxa"/>
          </w:tcPr>
          <w:p w14:paraId="3077E818" w14:textId="319718FC" w:rsidR="00E574DD" w:rsidRPr="00D26ED6" w:rsidRDefault="006E150A" w:rsidP="005367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Teleflex</w:t>
            </w:r>
            <w:proofErr w:type="spellEnd"/>
            <w:r>
              <w:rPr>
                <w:b/>
                <w:sz w:val="22"/>
                <w:szCs w:val="22"/>
              </w:rPr>
              <w:t xml:space="preserve"> Polska Sp. z o. o.</w:t>
            </w:r>
          </w:p>
          <w:p w14:paraId="030FC101" w14:textId="789B4E08" w:rsidR="00E574DD" w:rsidRPr="009F0E5C" w:rsidRDefault="00AD0D5B" w:rsidP="005367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E150A">
              <w:rPr>
                <w:bCs/>
                <w:sz w:val="22"/>
                <w:szCs w:val="22"/>
              </w:rPr>
              <w:t>Żwirki i Wigury 16A</w:t>
            </w:r>
            <w:r w:rsidR="00E574DD">
              <w:rPr>
                <w:bCs/>
                <w:sz w:val="22"/>
                <w:szCs w:val="22"/>
              </w:rPr>
              <w:t xml:space="preserve"> </w:t>
            </w:r>
          </w:p>
          <w:p w14:paraId="0E6C0681" w14:textId="5AEDDAB9" w:rsidR="00E574DD" w:rsidRPr="009F0E5C" w:rsidRDefault="00E574DD" w:rsidP="0053675E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 w:rsidR="006E150A">
              <w:rPr>
                <w:bCs/>
                <w:sz w:val="22"/>
                <w:szCs w:val="22"/>
              </w:rPr>
              <w:t>2</w:t>
            </w:r>
            <w:r w:rsidRPr="00E574DD">
              <w:rPr>
                <w:bCs/>
                <w:sz w:val="22"/>
                <w:szCs w:val="22"/>
              </w:rPr>
              <w:t>-</w:t>
            </w:r>
            <w:r w:rsidR="006E150A">
              <w:rPr>
                <w:bCs/>
                <w:sz w:val="22"/>
                <w:szCs w:val="22"/>
              </w:rPr>
              <w:t>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61422CC0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BBA0D6" w14:textId="55670C5A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="006E150A">
              <w:rPr>
                <w:sz w:val="22"/>
                <w:szCs w:val="22"/>
                <w:u w:val="single"/>
              </w:rPr>
              <w:t>1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6E150A" w:rsidRPr="006E150A">
              <w:rPr>
                <w:bCs/>
              </w:rPr>
              <w:t>Sprzęt do PCI</w:t>
            </w:r>
            <w:r w:rsidR="006E150A" w:rsidRPr="00211A34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6E150A" w:rsidRPr="006E150A">
              <w:rPr>
                <w:b/>
                <w:bCs/>
                <w:sz w:val="22"/>
                <w:szCs w:val="22"/>
              </w:rPr>
              <w:t>6</w:t>
            </w:r>
            <w:r w:rsidR="006E150A">
              <w:rPr>
                <w:b/>
                <w:bCs/>
                <w:sz w:val="22"/>
                <w:szCs w:val="22"/>
              </w:rPr>
              <w:t> </w:t>
            </w:r>
            <w:r w:rsidR="006E150A" w:rsidRPr="006E150A">
              <w:rPr>
                <w:b/>
                <w:bCs/>
                <w:sz w:val="22"/>
                <w:szCs w:val="22"/>
              </w:rPr>
              <w:t>264</w:t>
            </w:r>
            <w:r w:rsidR="006E150A">
              <w:rPr>
                <w:b/>
                <w:bCs/>
                <w:sz w:val="22"/>
                <w:szCs w:val="22"/>
              </w:rPr>
              <w:t>,</w:t>
            </w:r>
            <w:r w:rsidRPr="00E574DD">
              <w:rPr>
                <w:b/>
                <w:sz w:val="22"/>
                <w:szCs w:val="22"/>
              </w:rPr>
              <w:t>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15F87A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EA25C7" w14:textId="5123F8D6" w:rsidR="00E574DD" w:rsidRPr="00AD0D5B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2632EB63" w14:textId="77777777" w:rsidTr="00AD0D5B">
        <w:trPr>
          <w:cantSplit/>
        </w:trPr>
        <w:tc>
          <w:tcPr>
            <w:tcW w:w="9498" w:type="dxa"/>
          </w:tcPr>
          <w:p w14:paraId="4D72F9F4" w14:textId="301D0004" w:rsidR="00E574DD" w:rsidRPr="00D26ED6" w:rsidRDefault="006E150A" w:rsidP="005367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Aesculap </w:t>
            </w:r>
            <w:proofErr w:type="spellStart"/>
            <w:r>
              <w:rPr>
                <w:b/>
                <w:sz w:val="22"/>
                <w:szCs w:val="22"/>
              </w:rPr>
              <w:t>Chifa</w:t>
            </w:r>
            <w:proofErr w:type="spellEnd"/>
            <w:r>
              <w:rPr>
                <w:b/>
                <w:sz w:val="22"/>
                <w:szCs w:val="22"/>
              </w:rPr>
              <w:t xml:space="preserve"> Sp. z o. o.</w:t>
            </w:r>
          </w:p>
          <w:p w14:paraId="4EEBEF10" w14:textId="20282D3A" w:rsidR="00E574DD" w:rsidRPr="009F0E5C" w:rsidRDefault="00E574DD" w:rsidP="0053675E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 xml:space="preserve">ul. </w:t>
            </w:r>
            <w:r w:rsidR="006E150A">
              <w:rPr>
                <w:bCs/>
                <w:sz w:val="22"/>
                <w:szCs w:val="22"/>
              </w:rPr>
              <w:t>Tysiąclecia 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3F2875" w14:textId="34F44DD1" w:rsidR="00E574DD" w:rsidRPr="009F0E5C" w:rsidRDefault="006E150A" w:rsidP="005367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64</w:t>
            </w:r>
            <w:r w:rsidR="00E574DD" w:rsidRPr="00E574DD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300</w:t>
            </w:r>
            <w:r w:rsidR="00E574DD"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Nowy Tomyśl</w:t>
            </w:r>
          </w:p>
          <w:p w14:paraId="2DFFDCB5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C2DB2D" w14:textId="09A842D7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="006E150A">
              <w:rPr>
                <w:sz w:val="22"/>
                <w:szCs w:val="22"/>
                <w:u w:val="single"/>
              </w:rPr>
              <w:t>2a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6E150A" w:rsidRPr="006E150A">
              <w:rPr>
                <w:bCs/>
              </w:rPr>
              <w:t>Urządzenia do leczenia powikłań</w:t>
            </w:r>
            <w:r w:rsidRPr="006E150A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6E150A" w:rsidRPr="006E150A">
              <w:rPr>
                <w:b/>
                <w:bCs/>
                <w:sz w:val="22"/>
                <w:szCs w:val="22"/>
              </w:rPr>
              <w:t>2 149,20</w:t>
            </w:r>
            <w:r w:rsidRPr="00E574DD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5F3BDF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888A6B" w14:textId="14AFCE71" w:rsidR="00E574DD" w:rsidRPr="00AD0D5B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29386283" w14:textId="77777777" w:rsidTr="00AD0D5B">
        <w:trPr>
          <w:cantSplit/>
        </w:trPr>
        <w:tc>
          <w:tcPr>
            <w:tcW w:w="9498" w:type="dxa"/>
          </w:tcPr>
          <w:p w14:paraId="0E135ED9" w14:textId="4ECEBFE5" w:rsidR="00AD0D5B" w:rsidRPr="00D26ED6" w:rsidRDefault="006E150A" w:rsidP="00AD0D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Polimed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AD0D5B" w:rsidRPr="00E574DD">
              <w:rPr>
                <w:b/>
                <w:sz w:val="22"/>
                <w:szCs w:val="22"/>
              </w:rPr>
              <w:t>Sp. z o .o.</w:t>
            </w:r>
          </w:p>
          <w:p w14:paraId="182A673A" w14:textId="7D111876" w:rsidR="00AD0D5B" w:rsidRPr="009F0E5C" w:rsidRDefault="00AD0D5B" w:rsidP="00AD0D5B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 xml:space="preserve">ul. </w:t>
            </w:r>
            <w:r w:rsidR="006E150A">
              <w:rPr>
                <w:bCs/>
                <w:sz w:val="22"/>
                <w:szCs w:val="22"/>
              </w:rPr>
              <w:t>Poleczki 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C6DEFC" w14:textId="6C753A63" w:rsidR="00AD0D5B" w:rsidRPr="009F0E5C" w:rsidRDefault="00AD0D5B" w:rsidP="00AD0D5B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 w:rsidR="00227500">
              <w:rPr>
                <w:bCs/>
                <w:sz w:val="22"/>
                <w:szCs w:val="22"/>
              </w:rPr>
              <w:t>2</w:t>
            </w:r>
            <w:r w:rsidRPr="00E574DD">
              <w:rPr>
                <w:bCs/>
                <w:sz w:val="22"/>
                <w:szCs w:val="22"/>
              </w:rPr>
              <w:t>-</w:t>
            </w:r>
            <w:r w:rsidR="006E150A">
              <w:rPr>
                <w:bCs/>
                <w:sz w:val="22"/>
                <w:szCs w:val="22"/>
              </w:rPr>
              <w:t>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184406B7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C262DE" w14:textId="453D8DD8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="006E150A">
              <w:rPr>
                <w:sz w:val="22"/>
                <w:szCs w:val="22"/>
                <w:u w:val="single"/>
              </w:rPr>
              <w:t>3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6E150A" w:rsidRPr="006E150A">
              <w:rPr>
                <w:sz w:val="22"/>
                <w:szCs w:val="22"/>
              </w:rPr>
              <w:t>Okludery zbudowane z dwóch dysków do zamykania nieprawidłowej komunikacji międzyprzedsionkowej typu ASD i PFO</w:t>
            </w:r>
            <w:r w:rsidR="006E150A" w:rsidRPr="006E150A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6E150A" w:rsidRPr="006E150A">
              <w:rPr>
                <w:b/>
                <w:bCs/>
                <w:sz w:val="22"/>
                <w:szCs w:val="22"/>
              </w:rPr>
              <w:t>117 504,00</w:t>
            </w:r>
            <w:r w:rsidRPr="00E574DD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578BF6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A139F0" w14:textId="3B99C9FD" w:rsidR="00E574DD" w:rsidRPr="00E574DD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30195E0B" w14:textId="77777777" w:rsidTr="00AD0D5B">
        <w:trPr>
          <w:cantSplit/>
        </w:trPr>
        <w:tc>
          <w:tcPr>
            <w:tcW w:w="9498" w:type="dxa"/>
          </w:tcPr>
          <w:p w14:paraId="416524E4" w14:textId="3C32E71E" w:rsidR="00AD0D5B" w:rsidRPr="00D26ED6" w:rsidRDefault="006E150A" w:rsidP="00AD0D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bookmarkStart w:id="1" w:name="_Hlk119391639"/>
            <w:r>
              <w:rPr>
                <w:b/>
                <w:sz w:val="22"/>
                <w:szCs w:val="22"/>
              </w:rPr>
              <w:t xml:space="preserve">Medtronic Poland </w:t>
            </w:r>
            <w:r w:rsidR="00AD0D5B" w:rsidRPr="00E574DD">
              <w:rPr>
                <w:b/>
                <w:sz w:val="22"/>
                <w:szCs w:val="22"/>
              </w:rPr>
              <w:t>Sp. z o .o.</w:t>
            </w:r>
          </w:p>
          <w:p w14:paraId="60451345" w14:textId="7C9E3BB0" w:rsidR="00AD0D5B" w:rsidRPr="009F0E5C" w:rsidRDefault="00AD0D5B" w:rsidP="00AD0D5B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 xml:space="preserve">ul. </w:t>
            </w:r>
            <w:r w:rsidR="006E150A">
              <w:rPr>
                <w:bCs/>
                <w:sz w:val="22"/>
                <w:szCs w:val="22"/>
              </w:rPr>
              <w:t>Polna 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01331A" w14:textId="3FEA563F" w:rsidR="00AD0D5B" w:rsidRPr="009F0E5C" w:rsidRDefault="00AD0D5B" w:rsidP="00AD0D5B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 w:rsidR="006E150A">
              <w:rPr>
                <w:bCs/>
                <w:sz w:val="22"/>
                <w:szCs w:val="22"/>
              </w:rPr>
              <w:t>0</w:t>
            </w:r>
            <w:r w:rsidRPr="00E574DD">
              <w:rPr>
                <w:bCs/>
                <w:sz w:val="22"/>
                <w:szCs w:val="22"/>
              </w:rPr>
              <w:t>-</w:t>
            </w:r>
            <w:r w:rsidR="006E150A">
              <w:rPr>
                <w:bCs/>
                <w:sz w:val="22"/>
                <w:szCs w:val="22"/>
              </w:rPr>
              <w:t>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bookmarkEnd w:id="1"/>
          <w:p w14:paraId="2BFAA662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CDB5DF" w14:textId="54110DC6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="006E150A">
              <w:rPr>
                <w:sz w:val="22"/>
                <w:szCs w:val="22"/>
                <w:u w:val="single"/>
              </w:rPr>
              <w:t>4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6E150A" w:rsidRPr="006E150A">
              <w:rPr>
                <w:sz w:val="22"/>
                <w:szCs w:val="22"/>
              </w:rPr>
              <w:t>Stenty kobaltowo-chromowe pokryte substancją antymitotyczną do naczyń krętych i zmian trudno dostępnych</w:t>
            </w:r>
            <w:r w:rsidR="006E150A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6E150A" w:rsidRPr="006E150A">
              <w:rPr>
                <w:b/>
                <w:bCs/>
                <w:sz w:val="22"/>
                <w:szCs w:val="22"/>
              </w:rPr>
              <w:t>85 860,00</w:t>
            </w:r>
            <w:r w:rsidRPr="00E574DD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C715A8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96D295" w14:textId="128ABFAF" w:rsidR="00E574DD" w:rsidRPr="00E574DD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7AF1E157" w14:textId="77777777" w:rsidTr="00AD0D5B">
        <w:trPr>
          <w:cantSplit/>
        </w:trPr>
        <w:tc>
          <w:tcPr>
            <w:tcW w:w="9498" w:type="dxa"/>
          </w:tcPr>
          <w:p w14:paraId="5839A383" w14:textId="25C15833" w:rsidR="00E574DD" w:rsidRPr="00D26ED6" w:rsidRDefault="00204F58" w:rsidP="005367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bookmarkStart w:id="2" w:name="_Hlk119391491"/>
            <w:r>
              <w:rPr>
                <w:b/>
                <w:sz w:val="22"/>
                <w:szCs w:val="22"/>
              </w:rPr>
              <w:t>Abbott Medical Sp. z o. o.</w:t>
            </w:r>
          </w:p>
          <w:p w14:paraId="3642B86D" w14:textId="723E73DB" w:rsidR="00E574DD" w:rsidRPr="009F0E5C" w:rsidRDefault="00AD0D5B" w:rsidP="005367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4F58">
              <w:rPr>
                <w:bCs/>
                <w:sz w:val="22"/>
                <w:szCs w:val="22"/>
              </w:rPr>
              <w:t>Postępu 21B</w:t>
            </w:r>
            <w:r w:rsidR="00E574DD">
              <w:rPr>
                <w:bCs/>
                <w:sz w:val="22"/>
                <w:szCs w:val="22"/>
              </w:rPr>
              <w:t xml:space="preserve"> </w:t>
            </w:r>
          </w:p>
          <w:p w14:paraId="38A9ED4A" w14:textId="54840BEF" w:rsidR="00E574DD" w:rsidRPr="009F0E5C" w:rsidRDefault="00E574DD" w:rsidP="0053675E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 w:rsidR="00204F58">
              <w:rPr>
                <w:bCs/>
                <w:sz w:val="22"/>
                <w:szCs w:val="22"/>
              </w:rPr>
              <w:t>2</w:t>
            </w:r>
            <w:r w:rsidR="00AD0D5B">
              <w:rPr>
                <w:bCs/>
                <w:sz w:val="22"/>
                <w:szCs w:val="22"/>
              </w:rPr>
              <w:t>-</w:t>
            </w:r>
            <w:r w:rsidR="00204F58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6A00F27E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63B7F8" w14:textId="5A5D47A3" w:rsidR="00E574DD" w:rsidRPr="00211A34" w:rsidRDefault="00E574DD" w:rsidP="00204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="00204F58">
              <w:rPr>
                <w:sz w:val="22"/>
                <w:szCs w:val="22"/>
                <w:u w:val="single"/>
              </w:rPr>
              <w:t>11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204F58" w:rsidRPr="00204F58">
              <w:rPr>
                <w:sz w:val="22"/>
                <w:szCs w:val="22"/>
              </w:rPr>
              <w:t xml:space="preserve">Dla osób kachektycznych dostawa </w:t>
            </w:r>
            <w:proofErr w:type="spellStart"/>
            <w:r w:rsidR="00204F58" w:rsidRPr="00204F58">
              <w:rPr>
                <w:sz w:val="22"/>
                <w:szCs w:val="22"/>
              </w:rPr>
              <w:t>kardiowertów</w:t>
            </w:r>
            <w:proofErr w:type="spellEnd"/>
            <w:r w:rsidR="00204F58" w:rsidRPr="00204F58">
              <w:rPr>
                <w:sz w:val="22"/>
                <w:szCs w:val="22"/>
              </w:rPr>
              <w:t xml:space="preserve"> - defibrylatorów dwujamowych ICD DR z możliwością skanowania MRI całego ciała z elektrodą defibrylacyjną DF4 (opcjonalnie DF1)</w:t>
            </w:r>
            <w:r w:rsidR="00204F5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204F58" w:rsidRPr="00204F58">
              <w:rPr>
                <w:b/>
                <w:bCs/>
                <w:sz w:val="22"/>
                <w:szCs w:val="22"/>
              </w:rPr>
              <w:t>115 884,00</w:t>
            </w:r>
            <w:r w:rsidRPr="00E574DD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958A06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DCD55B" w14:textId="2D30B3AC" w:rsidR="00E574DD" w:rsidRPr="00E574DD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3654FCFA" w14:textId="77777777" w:rsidTr="00AD0D5B">
        <w:trPr>
          <w:cantSplit/>
        </w:trPr>
        <w:tc>
          <w:tcPr>
            <w:tcW w:w="9498" w:type="dxa"/>
          </w:tcPr>
          <w:p w14:paraId="2C5ECC47" w14:textId="1B06D1AE" w:rsidR="00E574DD" w:rsidRPr="00D26ED6" w:rsidRDefault="00204F58" w:rsidP="005367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bookmarkStart w:id="3" w:name="_Hlk119391476"/>
            <w:proofErr w:type="spellStart"/>
            <w:r>
              <w:rPr>
                <w:b/>
                <w:sz w:val="22"/>
                <w:szCs w:val="22"/>
              </w:rPr>
              <w:lastRenderedPageBreak/>
              <w:t>ProCardia</w:t>
            </w:r>
            <w:proofErr w:type="spellEnd"/>
            <w:r>
              <w:rPr>
                <w:b/>
                <w:sz w:val="22"/>
                <w:szCs w:val="22"/>
              </w:rPr>
              <w:t xml:space="preserve"> Medical</w:t>
            </w:r>
            <w:r w:rsidR="00E574DD" w:rsidRPr="00E574DD">
              <w:rPr>
                <w:b/>
                <w:sz w:val="22"/>
                <w:szCs w:val="22"/>
              </w:rPr>
              <w:t xml:space="preserve"> </w:t>
            </w:r>
            <w:r w:rsidR="00AD0D5B">
              <w:rPr>
                <w:b/>
                <w:sz w:val="22"/>
                <w:szCs w:val="22"/>
              </w:rPr>
              <w:t>S</w:t>
            </w:r>
            <w:r w:rsidR="00E574DD" w:rsidRPr="00E574DD">
              <w:rPr>
                <w:b/>
                <w:sz w:val="22"/>
                <w:szCs w:val="22"/>
              </w:rPr>
              <w:t>p. z.o.o.</w:t>
            </w:r>
          </w:p>
          <w:p w14:paraId="4BCF9B6E" w14:textId="5FBA926E" w:rsidR="00E574DD" w:rsidRPr="009F0E5C" w:rsidRDefault="00AD0D5B" w:rsidP="005367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4F58">
              <w:rPr>
                <w:bCs/>
                <w:sz w:val="22"/>
                <w:szCs w:val="22"/>
              </w:rPr>
              <w:t>rtm. W. Pileckiego 63</w:t>
            </w:r>
          </w:p>
          <w:p w14:paraId="768AAA6B" w14:textId="3205DA96" w:rsidR="00E574DD" w:rsidRPr="009F0E5C" w:rsidRDefault="00204F58" w:rsidP="005367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</w:t>
            </w:r>
            <w:r w:rsidR="00E574DD" w:rsidRPr="00E574DD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781</w:t>
            </w:r>
            <w:r w:rsidR="00E574DD"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Warszawa</w:t>
            </w:r>
          </w:p>
          <w:p w14:paraId="40B8B472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EF50B6" w14:textId="28E121D6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>Zadanie nr 1</w:t>
            </w:r>
            <w:r w:rsidR="00204F58">
              <w:rPr>
                <w:sz w:val="22"/>
                <w:szCs w:val="22"/>
                <w:u w:val="single"/>
              </w:rPr>
              <w:t>3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204F58" w:rsidRPr="00204F58">
              <w:rPr>
                <w:sz w:val="22"/>
                <w:szCs w:val="22"/>
              </w:rPr>
              <w:t>Prowadniki podstawowe i specjalistyczne do angioplastyki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204F58" w:rsidRPr="00204F58">
              <w:rPr>
                <w:b/>
                <w:bCs/>
                <w:sz w:val="22"/>
                <w:szCs w:val="22"/>
              </w:rPr>
              <w:t>555 012,00</w:t>
            </w:r>
            <w:r w:rsidRPr="00E574DD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F7FAAE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58D7A0" w14:textId="0C58BAFD" w:rsidR="00E574DD" w:rsidRPr="00E574DD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  <w:bookmarkEnd w:id="3"/>
          </w:p>
        </w:tc>
      </w:tr>
      <w:bookmarkEnd w:id="2"/>
      <w:tr w:rsidR="00204F58" w:rsidRPr="00E574DD" w14:paraId="4A9D49C2" w14:textId="77777777" w:rsidTr="00E76A68">
        <w:trPr>
          <w:cantSplit/>
        </w:trPr>
        <w:tc>
          <w:tcPr>
            <w:tcW w:w="9498" w:type="dxa"/>
          </w:tcPr>
          <w:p w14:paraId="1938B3C7" w14:textId="77777777" w:rsidR="00F277FC" w:rsidRPr="00D26ED6" w:rsidRDefault="00F277FC" w:rsidP="00F277F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Medtronic Poland </w:t>
            </w:r>
            <w:r w:rsidRPr="00E574DD">
              <w:rPr>
                <w:b/>
                <w:sz w:val="22"/>
                <w:szCs w:val="22"/>
              </w:rPr>
              <w:t>Sp. z o .o.</w:t>
            </w:r>
          </w:p>
          <w:p w14:paraId="2F55879A" w14:textId="77777777" w:rsidR="00F277FC" w:rsidRPr="009F0E5C" w:rsidRDefault="00F277FC" w:rsidP="00F277FC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Polna 11 </w:t>
            </w:r>
          </w:p>
          <w:p w14:paraId="7F3FDC28" w14:textId="77777777" w:rsidR="00F277FC" w:rsidRPr="009F0E5C" w:rsidRDefault="00F277FC" w:rsidP="00F277FC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0</w:t>
            </w:r>
            <w:r w:rsidRPr="00E574DD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427DCF83" w14:textId="77777777" w:rsidR="00204F58" w:rsidRDefault="00204F58" w:rsidP="00E76A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8EAAD4" w14:textId="1EF0FCAA" w:rsidR="00204F58" w:rsidRPr="00211A34" w:rsidRDefault="00204F58" w:rsidP="00F277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="00F277FC">
              <w:rPr>
                <w:sz w:val="22"/>
                <w:szCs w:val="22"/>
                <w:u w:val="single"/>
              </w:rPr>
              <w:t>14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F277FC" w:rsidRPr="00F277FC">
              <w:rPr>
                <w:sz w:val="22"/>
                <w:szCs w:val="22"/>
              </w:rPr>
              <w:t>Cewnik balonowy do zmian ciasnych, trudnodostępnych, w naczyniach krętych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F277FC" w:rsidRPr="00F277FC">
              <w:rPr>
                <w:b/>
                <w:bCs/>
                <w:sz w:val="22"/>
                <w:szCs w:val="22"/>
              </w:rPr>
              <w:t>117 180,00</w:t>
            </w:r>
            <w:r w:rsidRPr="00E574DD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3C89D7" w14:textId="77777777" w:rsidR="00204F58" w:rsidRPr="00D26ED6" w:rsidRDefault="00204F58" w:rsidP="00E76A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80DCA3" w14:textId="77777777" w:rsidR="00204F58" w:rsidRPr="00E574DD" w:rsidRDefault="00204F58" w:rsidP="00E76A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204F58" w:rsidRPr="00E574DD" w14:paraId="45CDACF9" w14:textId="77777777" w:rsidTr="00E76A68">
        <w:trPr>
          <w:cantSplit/>
        </w:trPr>
        <w:tc>
          <w:tcPr>
            <w:tcW w:w="9498" w:type="dxa"/>
          </w:tcPr>
          <w:p w14:paraId="43B17C6E" w14:textId="77777777" w:rsidR="00F277FC" w:rsidRPr="00D26ED6" w:rsidRDefault="00F277FC" w:rsidP="00F277F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Medtronic Poland </w:t>
            </w:r>
            <w:r w:rsidRPr="00E574DD">
              <w:rPr>
                <w:b/>
                <w:sz w:val="22"/>
                <w:szCs w:val="22"/>
              </w:rPr>
              <w:t>Sp. z o .o.</w:t>
            </w:r>
          </w:p>
          <w:p w14:paraId="0AFF7057" w14:textId="77777777" w:rsidR="00F277FC" w:rsidRPr="009F0E5C" w:rsidRDefault="00F277FC" w:rsidP="00F277FC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Polna 11 </w:t>
            </w:r>
          </w:p>
          <w:p w14:paraId="3EFF1850" w14:textId="04857C72" w:rsidR="00204F58" w:rsidRPr="009F0E5C" w:rsidRDefault="00F277FC" w:rsidP="00F277FC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0</w:t>
            </w:r>
            <w:r w:rsidRPr="00E574DD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5B5487EF" w14:textId="77777777" w:rsidR="00204F58" w:rsidRDefault="00204F58" w:rsidP="00E76A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EFB19E" w14:textId="4BAFF7A7" w:rsidR="00204F58" w:rsidRPr="00211A34" w:rsidRDefault="00204F58" w:rsidP="00E76A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="00F277FC">
              <w:rPr>
                <w:sz w:val="22"/>
                <w:szCs w:val="22"/>
                <w:u w:val="single"/>
              </w:rPr>
              <w:t>15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F277FC" w:rsidRPr="00F277FC">
              <w:rPr>
                <w:sz w:val="22"/>
                <w:szCs w:val="22"/>
              </w:rPr>
              <w:t>Cewniki balonowe wysokociśnieniowe z możliwością stosowania bardzo wysokich ciśnień</w:t>
            </w:r>
            <w:r w:rsidR="00F277FC" w:rsidRPr="00F277F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F277FC" w:rsidRPr="00F277FC">
              <w:rPr>
                <w:b/>
                <w:bCs/>
                <w:sz w:val="22"/>
                <w:szCs w:val="22"/>
              </w:rPr>
              <w:t>100 440,00</w:t>
            </w:r>
            <w:r w:rsidRPr="00E574DD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7DD36B" w14:textId="77777777" w:rsidR="00204F58" w:rsidRPr="00D26ED6" w:rsidRDefault="00204F58" w:rsidP="00E76A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8245B42" w14:textId="77777777" w:rsidR="00204F58" w:rsidRPr="00E574DD" w:rsidRDefault="00204F58" w:rsidP="00E76A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204F58" w:rsidRPr="00E574DD" w14:paraId="6D56EBB3" w14:textId="77777777" w:rsidTr="00E76A68">
        <w:trPr>
          <w:cantSplit/>
        </w:trPr>
        <w:tc>
          <w:tcPr>
            <w:tcW w:w="9498" w:type="dxa"/>
          </w:tcPr>
          <w:p w14:paraId="5A80653B" w14:textId="75D25129" w:rsidR="00204F58" w:rsidRPr="00D26ED6" w:rsidRDefault="00F277FC" w:rsidP="00E76A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Agencja Naukowo – Techniczna SYMICO Sp. z o. o.</w:t>
            </w:r>
          </w:p>
          <w:p w14:paraId="0AB86BCB" w14:textId="2436198F" w:rsidR="00204F58" w:rsidRPr="009F0E5C" w:rsidRDefault="00204F58" w:rsidP="00E76A6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77FC">
              <w:rPr>
                <w:bCs/>
                <w:sz w:val="22"/>
                <w:szCs w:val="22"/>
              </w:rPr>
              <w:t>Powstańców Śląskich 54a/2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0BF8AD" w14:textId="38D46658" w:rsidR="00204F58" w:rsidRPr="009F0E5C" w:rsidRDefault="00F277FC" w:rsidP="00E76A6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53</w:t>
            </w:r>
            <w:r w:rsidR="00204F58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333</w:t>
            </w:r>
            <w:r w:rsidR="00204F58"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Wrocław</w:t>
            </w:r>
          </w:p>
          <w:p w14:paraId="464FEBF3" w14:textId="77777777" w:rsidR="00204F58" w:rsidRDefault="00204F58" w:rsidP="00E76A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1BA0B9" w14:textId="5E76B20B" w:rsidR="00204F58" w:rsidRPr="00211A34" w:rsidRDefault="00204F58" w:rsidP="00E76A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>Zadanie nr</w:t>
            </w:r>
            <w:r w:rsidR="00F277FC">
              <w:rPr>
                <w:sz w:val="22"/>
                <w:szCs w:val="22"/>
                <w:u w:val="single"/>
              </w:rPr>
              <w:t>16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F277FC" w:rsidRPr="00F277FC">
              <w:rPr>
                <w:sz w:val="22"/>
                <w:szCs w:val="22"/>
              </w:rPr>
              <w:t>Sprzęt do PCI (II)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F277FC" w:rsidRPr="00F277FC">
              <w:rPr>
                <w:b/>
                <w:bCs/>
                <w:sz w:val="22"/>
                <w:szCs w:val="22"/>
              </w:rPr>
              <w:t>189 216,00</w:t>
            </w:r>
            <w:r w:rsidRPr="00F277FC">
              <w:rPr>
                <w:b/>
                <w:bCs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F18BB5" w14:textId="77777777" w:rsidR="00204F58" w:rsidRPr="00D26ED6" w:rsidRDefault="00204F58" w:rsidP="00E76A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8988EE" w14:textId="77777777" w:rsidR="00204F58" w:rsidRPr="00E574DD" w:rsidRDefault="00204F58" w:rsidP="00E76A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6892DC3B" w14:textId="13333962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66B28A0" w14:textId="77777777" w:rsidTr="00AD0D5B">
        <w:tc>
          <w:tcPr>
            <w:tcW w:w="2169" w:type="dxa"/>
            <w:shd w:val="clear" w:color="auto" w:fill="F3F3F3"/>
          </w:tcPr>
          <w:p w14:paraId="6517A96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7CB03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244B92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17EBE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574DD" w:rsidRPr="00834EF4" w14:paraId="6AF40FEC" w14:textId="77777777" w:rsidTr="00AD0D5B">
        <w:tc>
          <w:tcPr>
            <w:tcW w:w="2169" w:type="dxa"/>
            <w:shd w:val="clear" w:color="auto" w:fill="auto"/>
          </w:tcPr>
          <w:p w14:paraId="357CB549" w14:textId="6067206B" w:rsidR="00E574DD" w:rsidRPr="00211A34" w:rsidRDefault="00E00222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74DD" w:rsidRPr="00211A34">
              <w:rPr>
                <w:sz w:val="20"/>
                <w:szCs w:val="20"/>
              </w:rPr>
              <w:t xml:space="preserve"> - </w:t>
            </w:r>
            <w:r w:rsidRPr="00E00222">
              <w:rPr>
                <w:sz w:val="20"/>
                <w:szCs w:val="20"/>
              </w:rPr>
              <w:t>Sprzęt do PCI</w:t>
            </w:r>
          </w:p>
        </w:tc>
        <w:tc>
          <w:tcPr>
            <w:tcW w:w="2793" w:type="dxa"/>
            <w:shd w:val="clear" w:color="auto" w:fill="auto"/>
          </w:tcPr>
          <w:p w14:paraId="0C437123" w14:textId="05487647" w:rsidR="00E574DD" w:rsidRPr="00211A34" w:rsidRDefault="00E00222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</w:t>
            </w:r>
            <w:r w:rsidR="00E574DD" w:rsidRPr="00E574DD">
              <w:rPr>
                <w:b/>
                <w:bCs/>
                <w:sz w:val="20"/>
                <w:szCs w:val="20"/>
              </w:rPr>
              <w:t>Sp. z o.o.</w:t>
            </w:r>
          </w:p>
          <w:p w14:paraId="1258075C" w14:textId="0E99855D" w:rsidR="00E574DD" w:rsidRPr="00211A34" w:rsidRDefault="00AD0D5B" w:rsidP="00536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0222">
              <w:rPr>
                <w:sz w:val="20"/>
                <w:szCs w:val="20"/>
              </w:rPr>
              <w:t>Żwirki i Wigury 16A</w:t>
            </w:r>
          </w:p>
          <w:p w14:paraId="561F1E60" w14:textId="143C243A" w:rsidR="00E574DD" w:rsidRPr="00211A34" w:rsidRDefault="00E574DD" w:rsidP="0053675E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</w:t>
            </w:r>
            <w:r w:rsidR="00E00222">
              <w:rPr>
                <w:sz w:val="20"/>
                <w:szCs w:val="20"/>
              </w:rPr>
              <w:t>2</w:t>
            </w:r>
            <w:r w:rsidRPr="00E574DD">
              <w:rPr>
                <w:sz w:val="20"/>
                <w:szCs w:val="20"/>
              </w:rPr>
              <w:t>-</w:t>
            </w:r>
            <w:r w:rsidR="00E00222">
              <w:rPr>
                <w:sz w:val="20"/>
                <w:szCs w:val="20"/>
              </w:rPr>
              <w:t>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EEE3A9E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02DD2D6F" w14:textId="0E7C3AF3" w:rsidR="00E574DD" w:rsidRPr="00211A34" w:rsidRDefault="00AD0D5B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24A5A8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2B2F18C0" w14:textId="77777777" w:rsidTr="00AD0D5B">
        <w:tc>
          <w:tcPr>
            <w:tcW w:w="2169" w:type="dxa"/>
            <w:shd w:val="clear" w:color="auto" w:fill="auto"/>
          </w:tcPr>
          <w:p w14:paraId="3013C540" w14:textId="47A25645" w:rsidR="00E574DD" w:rsidRPr="00211A34" w:rsidRDefault="00060155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2a</w:t>
            </w:r>
            <w:r w:rsidR="00E574DD" w:rsidRPr="00211A34">
              <w:rPr>
                <w:sz w:val="20"/>
                <w:szCs w:val="20"/>
              </w:rPr>
              <w:t xml:space="preserve"> - </w:t>
            </w:r>
            <w:r w:rsidRPr="00060155">
              <w:rPr>
                <w:sz w:val="20"/>
                <w:szCs w:val="20"/>
              </w:rPr>
              <w:t>Urządzenia do leczenia powikłań</w:t>
            </w:r>
          </w:p>
        </w:tc>
        <w:tc>
          <w:tcPr>
            <w:tcW w:w="2793" w:type="dxa"/>
            <w:shd w:val="clear" w:color="auto" w:fill="auto"/>
          </w:tcPr>
          <w:p w14:paraId="0182ED1D" w14:textId="641A9940" w:rsidR="00E574DD" w:rsidRPr="00211A34" w:rsidRDefault="00060155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="00E574DD" w:rsidRPr="00E574DD">
              <w:rPr>
                <w:b/>
                <w:bCs/>
                <w:sz w:val="20"/>
                <w:szCs w:val="20"/>
              </w:rPr>
              <w:t xml:space="preserve"> Sp. z o .o.</w:t>
            </w:r>
          </w:p>
          <w:p w14:paraId="16CF223E" w14:textId="371AD1E3" w:rsidR="00E574DD" w:rsidRPr="00211A34" w:rsidRDefault="00E574DD" w:rsidP="0053675E">
            <w:pPr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ul. </w:t>
            </w:r>
            <w:r w:rsidR="00060155">
              <w:rPr>
                <w:sz w:val="20"/>
                <w:szCs w:val="20"/>
              </w:rPr>
              <w:t>Tysiąclecia 14</w:t>
            </w:r>
          </w:p>
          <w:p w14:paraId="23615A8D" w14:textId="7857E324" w:rsidR="00E574DD" w:rsidRPr="00211A34" w:rsidRDefault="00060155" w:rsidP="0053675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64</w:t>
            </w:r>
            <w:r w:rsidR="00E574DD" w:rsidRPr="00E574D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300</w:t>
            </w:r>
            <w:r w:rsidR="00E574DD"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3FA828F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68DB90C6" w14:textId="244B9E09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B9EEC5" w14:textId="77777777" w:rsidR="00371DC4" w:rsidRDefault="00371DC4" w:rsidP="0053675E">
            <w:pPr>
              <w:jc w:val="center"/>
              <w:rPr>
                <w:sz w:val="20"/>
                <w:szCs w:val="20"/>
              </w:rPr>
            </w:pPr>
          </w:p>
          <w:p w14:paraId="4A4DF14E" w14:textId="3C6F5FC5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60BD267B" w14:textId="77777777" w:rsidTr="00AD0D5B">
        <w:tc>
          <w:tcPr>
            <w:tcW w:w="2169" w:type="dxa"/>
            <w:shd w:val="clear" w:color="auto" w:fill="auto"/>
          </w:tcPr>
          <w:p w14:paraId="48D5484E" w14:textId="06193D52" w:rsidR="00E574DD" w:rsidRPr="00211A34" w:rsidRDefault="00060155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574DD" w:rsidRPr="00211A34">
              <w:rPr>
                <w:sz w:val="20"/>
                <w:szCs w:val="20"/>
              </w:rPr>
              <w:t xml:space="preserve"> - </w:t>
            </w:r>
            <w:r w:rsidRPr="00060155">
              <w:rPr>
                <w:sz w:val="20"/>
                <w:szCs w:val="20"/>
              </w:rPr>
              <w:t>Okludery zbudowane z dwóch dysków do zamykania nieprawidłowej komunikacji międzyprzedsionkowej typu ASD i PFO</w:t>
            </w:r>
          </w:p>
        </w:tc>
        <w:tc>
          <w:tcPr>
            <w:tcW w:w="2793" w:type="dxa"/>
            <w:shd w:val="clear" w:color="auto" w:fill="auto"/>
          </w:tcPr>
          <w:p w14:paraId="1D88DDB2" w14:textId="37982A22" w:rsidR="00227500" w:rsidRPr="00211A34" w:rsidRDefault="00060155" w:rsidP="002275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Polimed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227500" w:rsidRPr="00E574DD">
              <w:rPr>
                <w:b/>
                <w:bCs/>
                <w:sz w:val="20"/>
                <w:szCs w:val="20"/>
              </w:rPr>
              <w:t>Sp. z o .o.</w:t>
            </w:r>
          </w:p>
          <w:p w14:paraId="26ADB116" w14:textId="66F4C882" w:rsidR="00227500" w:rsidRPr="00211A34" w:rsidRDefault="00227500" w:rsidP="00227500">
            <w:pPr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ul. </w:t>
            </w:r>
            <w:r w:rsidR="00060155">
              <w:rPr>
                <w:sz w:val="20"/>
                <w:szCs w:val="20"/>
              </w:rPr>
              <w:t>Poleczki 12</w:t>
            </w:r>
          </w:p>
          <w:p w14:paraId="136B0030" w14:textId="1B1913D4" w:rsidR="00E574DD" w:rsidRPr="00211A34" w:rsidRDefault="00227500" w:rsidP="00227500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E574DD">
              <w:rPr>
                <w:sz w:val="20"/>
                <w:szCs w:val="20"/>
              </w:rPr>
              <w:t>-</w:t>
            </w:r>
            <w:r w:rsidR="00060155">
              <w:rPr>
                <w:sz w:val="20"/>
                <w:szCs w:val="20"/>
              </w:rPr>
              <w:t>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9E8587D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4FD8CD7D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0AF2F2B4" w14:textId="4B500ED9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559EE3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12754C2C" w14:textId="77777777" w:rsidTr="00AD0D5B">
        <w:tc>
          <w:tcPr>
            <w:tcW w:w="2169" w:type="dxa"/>
            <w:shd w:val="clear" w:color="auto" w:fill="auto"/>
          </w:tcPr>
          <w:p w14:paraId="537A297B" w14:textId="28E7DD52" w:rsidR="00E574DD" w:rsidRPr="00211A34" w:rsidRDefault="00060155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574DD" w:rsidRPr="00211A34">
              <w:rPr>
                <w:sz w:val="20"/>
                <w:szCs w:val="20"/>
              </w:rPr>
              <w:t xml:space="preserve"> - </w:t>
            </w:r>
            <w:r w:rsidRPr="00060155">
              <w:rPr>
                <w:sz w:val="20"/>
                <w:szCs w:val="20"/>
              </w:rPr>
              <w:t>Stenty kobaltowo-chromowe pokryte substancją antymitotyczną do naczyń krętych i zmian trudno dostępnych</w:t>
            </w:r>
          </w:p>
        </w:tc>
        <w:tc>
          <w:tcPr>
            <w:tcW w:w="2793" w:type="dxa"/>
            <w:shd w:val="clear" w:color="auto" w:fill="auto"/>
          </w:tcPr>
          <w:p w14:paraId="3770F92D" w14:textId="2658918B" w:rsidR="00227500" w:rsidRPr="00211A34" w:rsidRDefault="00060155" w:rsidP="002275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Medtronic Poland </w:t>
            </w:r>
            <w:r w:rsidR="00227500" w:rsidRPr="00E574DD">
              <w:rPr>
                <w:b/>
                <w:bCs/>
                <w:sz w:val="20"/>
                <w:szCs w:val="20"/>
              </w:rPr>
              <w:t>Sp. z o .o.</w:t>
            </w:r>
          </w:p>
          <w:p w14:paraId="0414173B" w14:textId="156DF428" w:rsidR="00227500" w:rsidRPr="00211A34" w:rsidRDefault="00227500" w:rsidP="00227500">
            <w:pPr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ul. </w:t>
            </w:r>
            <w:r w:rsidR="00060155">
              <w:rPr>
                <w:sz w:val="20"/>
                <w:szCs w:val="20"/>
              </w:rPr>
              <w:t>Polna 11</w:t>
            </w:r>
          </w:p>
          <w:p w14:paraId="74059F84" w14:textId="430558CF" w:rsidR="00E574DD" w:rsidRPr="00211A34" w:rsidRDefault="00227500" w:rsidP="00227500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</w:t>
            </w:r>
            <w:r w:rsidR="00060155">
              <w:rPr>
                <w:sz w:val="20"/>
                <w:szCs w:val="20"/>
              </w:rPr>
              <w:t>0</w:t>
            </w:r>
            <w:r w:rsidRPr="00E574D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</w:t>
            </w:r>
            <w:r w:rsidR="00060155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3020479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13A23D82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16C57488" w14:textId="6F726BE6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143656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22FCB56F" w14:textId="77777777" w:rsidTr="00AD0D5B">
        <w:tc>
          <w:tcPr>
            <w:tcW w:w="2169" w:type="dxa"/>
            <w:shd w:val="clear" w:color="auto" w:fill="auto"/>
          </w:tcPr>
          <w:p w14:paraId="38F8000A" w14:textId="2608D190" w:rsidR="00E574DD" w:rsidRPr="00211A34" w:rsidRDefault="00060155" w:rsidP="0006015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E574DD" w:rsidRPr="00211A34">
              <w:rPr>
                <w:sz w:val="20"/>
                <w:szCs w:val="20"/>
              </w:rPr>
              <w:t xml:space="preserve"> - </w:t>
            </w:r>
            <w:r w:rsidRPr="00060155">
              <w:rPr>
                <w:sz w:val="20"/>
                <w:szCs w:val="20"/>
              </w:rPr>
              <w:t xml:space="preserve">Dla osób kachektycznych dostawa </w:t>
            </w:r>
            <w:proofErr w:type="spellStart"/>
            <w:r w:rsidRPr="00060155">
              <w:rPr>
                <w:sz w:val="20"/>
                <w:szCs w:val="20"/>
              </w:rPr>
              <w:t>kardiowertów</w:t>
            </w:r>
            <w:proofErr w:type="spellEnd"/>
            <w:r w:rsidRPr="00060155">
              <w:rPr>
                <w:sz w:val="20"/>
                <w:szCs w:val="20"/>
              </w:rPr>
              <w:t xml:space="preserve"> - defibrylatorów dwujamowych ICD DR z możliwością skanowania MRI całego ciała z elektrodą defibrylacyjną DF4 (opcjonalnie DF1)</w:t>
            </w:r>
          </w:p>
        </w:tc>
        <w:tc>
          <w:tcPr>
            <w:tcW w:w="2793" w:type="dxa"/>
            <w:shd w:val="clear" w:color="auto" w:fill="auto"/>
          </w:tcPr>
          <w:p w14:paraId="1D26411F" w14:textId="782B5967" w:rsidR="00E574DD" w:rsidRPr="00211A34" w:rsidRDefault="0050554F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Abbott Medical Sp. z o. o.</w:t>
            </w:r>
          </w:p>
          <w:p w14:paraId="5F9D12A8" w14:textId="5BC01578" w:rsidR="00E574DD" w:rsidRPr="00211A34" w:rsidRDefault="00227500" w:rsidP="00536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</w:t>
            </w:r>
            <w:r w:rsidR="0050554F">
              <w:rPr>
                <w:sz w:val="20"/>
                <w:szCs w:val="20"/>
              </w:rPr>
              <w:t xml:space="preserve"> Postępu 21B</w:t>
            </w:r>
          </w:p>
          <w:p w14:paraId="27E1B36A" w14:textId="5A2243F3" w:rsidR="00E574DD" w:rsidRPr="00211A34" w:rsidRDefault="00E574DD" w:rsidP="0053675E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</w:t>
            </w:r>
            <w:r w:rsidR="0050554F">
              <w:rPr>
                <w:sz w:val="20"/>
                <w:szCs w:val="20"/>
              </w:rPr>
              <w:t>2</w:t>
            </w:r>
            <w:r w:rsidR="00227500">
              <w:rPr>
                <w:sz w:val="20"/>
                <w:szCs w:val="20"/>
              </w:rPr>
              <w:t>-</w:t>
            </w:r>
            <w:r w:rsidR="0050554F"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46A3FC7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2EE24E36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20B71CD8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723EB3C7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18ACB111" w14:textId="2BDA56BF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119E8F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47D11506" w14:textId="77777777" w:rsidTr="00AD0D5B">
        <w:tc>
          <w:tcPr>
            <w:tcW w:w="2169" w:type="dxa"/>
            <w:shd w:val="clear" w:color="auto" w:fill="auto"/>
          </w:tcPr>
          <w:p w14:paraId="53C922DD" w14:textId="45953295" w:rsidR="00E574DD" w:rsidRPr="00211A34" w:rsidRDefault="0050554F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bookmarkStart w:id="4" w:name="_Hlk119392914"/>
            <w:r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0155">
              <w:rPr>
                <w:sz w:val="20"/>
                <w:szCs w:val="20"/>
              </w:rPr>
              <w:t xml:space="preserve">Dla osób kachektycznych dostawa </w:t>
            </w:r>
            <w:proofErr w:type="spellStart"/>
            <w:r w:rsidRPr="00060155">
              <w:rPr>
                <w:sz w:val="20"/>
                <w:szCs w:val="20"/>
              </w:rPr>
              <w:t>kardiowertów</w:t>
            </w:r>
            <w:proofErr w:type="spellEnd"/>
            <w:r w:rsidRPr="00060155">
              <w:rPr>
                <w:sz w:val="20"/>
                <w:szCs w:val="20"/>
              </w:rPr>
              <w:t xml:space="preserve"> - defibrylatorów dwujamowych ICD DR z możliwością skanowania MRI całego ciała z elektrodą defibrylacyjną DF4 (opcjonalnie DF1)</w:t>
            </w:r>
          </w:p>
        </w:tc>
        <w:tc>
          <w:tcPr>
            <w:tcW w:w="2793" w:type="dxa"/>
            <w:shd w:val="clear" w:color="auto" w:fill="auto"/>
          </w:tcPr>
          <w:p w14:paraId="664B5352" w14:textId="24B99F60" w:rsidR="00E574DD" w:rsidRPr="00211A34" w:rsidRDefault="0050554F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Biotronik Polska </w:t>
            </w:r>
            <w:r w:rsidR="00E574DD" w:rsidRPr="00E574DD">
              <w:rPr>
                <w:b/>
                <w:bCs/>
                <w:sz w:val="20"/>
                <w:szCs w:val="20"/>
              </w:rPr>
              <w:t>Sp. z o.o.</w:t>
            </w:r>
          </w:p>
          <w:p w14:paraId="72C8653A" w14:textId="650AA615" w:rsidR="00E574DD" w:rsidRPr="00211A34" w:rsidRDefault="00227500" w:rsidP="00536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</w:t>
            </w:r>
            <w:r w:rsidR="0050554F">
              <w:rPr>
                <w:sz w:val="20"/>
                <w:szCs w:val="20"/>
              </w:rPr>
              <w:t xml:space="preserve"> Murawa 12-18</w:t>
            </w:r>
          </w:p>
          <w:p w14:paraId="0CE04641" w14:textId="79B60FFB" w:rsidR="00E574DD" w:rsidRPr="00211A34" w:rsidRDefault="0050554F" w:rsidP="0053675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  <w:r w:rsidR="00E574DD" w:rsidRPr="00E574D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655</w:t>
            </w:r>
            <w:r w:rsidR="00E574DD"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CE2B1DD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749E0C8E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40D445DA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56A59548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12F3D98C" w14:textId="2A88A16D" w:rsidR="00E574DD" w:rsidRPr="00211A34" w:rsidRDefault="00371DC4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="00E574DD" w:rsidRPr="00E574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72.41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ED9099" w14:textId="087BC1EB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</w:t>
            </w:r>
            <w:r w:rsidR="00371DC4">
              <w:rPr>
                <w:sz w:val="20"/>
                <w:szCs w:val="20"/>
              </w:rPr>
              <w:t>72.41</w:t>
            </w:r>
          </w:p>
        </w:tc>
      </w:tr>
      <w:bookmarkEnd w:id="4"/>
      <w:tr w:rsidR="00E574DD" w:rsidRPr="00834EF4" w14:paraId="645BCFB9" w14:textId="77777777" w:rsidTr="00AD0D5B">
        <w:tc>
          <w:tcPr>
            <w:tcW w:w="2169" w:type="dxa"/>
            <w:shd w:val="clear" w:color="auto" w:fill="auto"/>
          </w:tcPr>
          <w:p w14:paraId="3B20600C" w14:textId="0A5C1D88" w:rsidR="00E574DD" w:rsidRPr="00211A34" w:rsidRDefault="0050554F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0155">
              <w:rPr>
                <w:sz w:val="20"/>
                <w:szCs w:val="20"/>
              </w:rPr>
              <w:t xml:space="preserve">Dla osób kachektycznych dostawa </w:t>
            </w:r>
            <w:proofErr w:type="spellStart"/>
            <w:r w:rsidRPr="00060155">
              <w:rPr>
                <w:sz w:val="20"/>
                <w:szCs w:val="20"/>
              </w:rPr>
              <w:t>kardiowertów</w:t>
            </w:r>
            <w:proofErr w:type="spellEnd"/>
            <w:r w:rsidRPr="00060155">
              <w:rPr>
                <w:sz w:val="20"/>
                <w:szCs w:val="20"/>
              </w:rPr>
              <w:t xml:space="preserve"> - defibrylatorów dwujamowych ICD DR z możliwością skanowania MRI całego ciała z elektrodą defibrylacyjną DF4 (opcjonalnie DF1)</w:t>
            </w:r>
          </w:p>
        </w:tc>
        <w:tc>
          <w:tcPr>
            <w:tcW w:w="2793" w:type="dxa"/>
            <w:shd w:val="clear" w:color="auto" w:fill="auto"/>
          </w:tcPr>
          <w:p w14:paraId="2F305281" w14:textId="6BD9EDE9" w:rsidR="0050554F" w:rsidRDefault="0050554F" w:rsidP="005055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Boston </w:t>
            </w:r>
            <w:proofErr w:type="spellStart"/>
            <w:r>
              <w:rPr>
                <w:b/>
                <w:bCs/>
                <w:sz w:val="20"/>
                <w:szCs w:val="20"/>
              </w:rPr>
              <w:t>Scientific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</w:t>
            </w:r>
            <w:r>
              <w:rPr>
                <w:b/>
                <w:bCs/>
                <w:sz w:val="20"/>
                <w:szCs w:val="20"/>
              </w:rPr>
              <w:br/>
              <w:t>Sp. z o. o.</w:t>
            </w:r>
          </w:p>
          <w:p w14:paraId="0C090A39" w14:textId="45A1960D" w:rsidR="00E574DD" w:rsidRPr="00211A34" w:rsidRDefault="00227500" w:rsidP="005055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0554F">
              <w:rPr>
                <w:sz w:val="20"/>
                <w:szCs w:val="20"/>
              </w:rPr>
              <w:t>Aleja Jana Pawła II</w:t>
            </w:r>
          </w:p>
          <w:p w14:paraId="51D9F610" w14:textId="0A80B7E1" w:rsidR="00E574DD" w:rsidRPr="00211A34" w:rsidRDefault="0050554F" w:rsidP="0053675E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  <w:r w:rsidR="00E574DD" w:rsidRPr="00E574D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133</w:t>
            </w:r>
            <w:r w:rsidR="00E574DD"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8655795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2E2969A9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47941D08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37CA8F03" w14:textId="77777777" w:rsidR="00371DC4" w:rsidRDefault="00371DC4" w:rsidP="0053675E">
            <w:pPr>
              <w:spacing w:before="40" w:after="40"/>
              <w:rPr>
                <w:sz w:val="20"/>
                <w:szCs w:val="20"/>
              </w:rPr>
            </w:pPr>
          </w:p>
          <w:p w14:paraId="31C196FC" w14:textId="182AAA0E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 xml:space="preserve">1 - Cena oferty brutto </w:t>
            </w:r>
            <w:r w:rsidR="00371DC4">
              <w:rPr>
                <w:sz w:val="20"/>
                <w:szCs w:val="20"/>
              </w:rPr>
              <w:t>–</w:t>
            </w:r>
            <w:r w:rsidR="00E574DD" w:rsidRPr="00E574DD">
              <w:rPr>
                <w:sz w:val="20"/>
                <w:szCs w:val="20"/>
              </w:rPr>
              <w:t xml:space="preserve"> </w:t>
            </w:r>
            <w:r w:rsidR="00371DC4">
              <w:rPr>
                <w:sz w:val="20"/>
                <w:szCs w:val="20"/>
              </w:rPr>
              <w:t>92.50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CA0CD9" w14:textId="6EB287F2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</w:t>
            </w:r>
            <w:r w:rsidR="00371DC4">
              <w:rPr>
                <w:sz w:val="20"/>
                <w:szCs w:val="20"/>
              </w:rPr>
              <w:t>92.50</w:t>
            </w:r>
          </w:p>
        </w:tc>
      </w:tr>
      <w:tr w:rsidR="0050554F" w:rsidRPr="00211A34" w14:paraId="5539DB64" w14:textId="77777777" w:rsidTr="0050554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C9BC4" w14:textId="710B0E25" w:rsidR="0050554F" w:rsidRPr="0050554F" w:rsidRDefault="0050554F" w:rsidP="00E76A68">
            <w:pPr>
              <w:spacing w:before="40" w:after="40"/>
              <w:rPr>
                <w:sz w:val="20"/>
                <w:szCs w:val="20"/>
              </w:rPr>
            </w:pPr>
            <w:bookmarkStart w:id="5" w:name="_Hlk119392957"/>
            <w:r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0155">
              <w:rPr>
                <w:sz w:val="20"/>
                <w:szCs w:val="20"/>
              </w:rPr>
              <w:t xml:space="preserve">Dla osób kachektycznych dostawa </w:t>
            </w:r>
            <w:proofErr w:type="spellStart"/>
            <w:r w:rsidRPr="00060155">
              <w:rPr>
                <w:sz w:val="20"/>
                <w:szCs w:val="20"/>
              </w:rPr>
              <w:t>kardiowertów</w:t>
            </w:r>
            <w:proofErr w:type="spellEnd"/>
            <w:r w:rsidRPr="00060155">
              <w:rPr>
                <w:sz w:val="20"/>
                <w:szCs w:val="20"/>
              </w:rPr>
              <w:t xml:space="preserve"> - defibrylatorów dwujamowych ICD DR z możliwością skanowania MRI całego ciała z elektrodą defibrylacyjną DF4 (opcjonalnie DF1)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8246" w14:textId="096D4662" w:rsidR="0050554F" w:rsidRPr="00211A34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Medtronic Poland </w:t>
            </w:r>
            <w:r w:rsidR="0050554F" w:rsidRPr="00E574DD">
              <w:rPr>
                <w:b/>
                <w:bCs/>
                <w:sz w:val="20"/>
                <w:szCs w:val="20"/>
              </w:rPr>
              <w:t>Sp. z o.o.</w:t>
            </w:r>
          </w:p>
          <w:p w14:paraId="7A52899F" w14:textId="5767C9D4" w:rsidR="0050554F" w:rsidRPr="0050554F" w:rsidRDefault="0050554F" w:rsidP="005055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ul.</w:t>
            </w:r>
            <w:r w:rsidR="00B57A48">
              <w:rPr>
                <w:b/>
                <w:bCs/>
                <w:sz w:val="20"/>
                <w:szCs w:val="20"/>
              </w:rPr>
              <w:t xml:space="preserve"> Polna 11</w:t>
            </w:r>
          </w:p>
          <w:p w14:paraId="4B76A2EE" w14:textId="6E0BF986" w:rsidR="0050554F" w:rsidRPr="0050554F" w:rsidRDefault="0050554F" w:rsidP="005055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0</w:t>
            </w:r>
            <w:r w:rsidR="00B57A48">
              <w:rPr>
                <w:b/>
                <w:bCs/>
                <w:sz w:val="20"/>
                <w:szCs w:val="20"/>
              </w:rPr>
              <w:t>0</w:t>
            </w:r>
            <w:r w:rsidRPr="0050554F">
              <w:rPr>
                <w:b/>
                <w:bCs/>
                <w:sz w:val="20"/>
                <w:szCs w:val="20"/>
              </w:rPr>
              <w:t>-</w:t>
            </w:r>
            <w:r w:rsidR="00B57A48">
              <w:rPr>
                <w:b/>
                <w:bCs/>
                <w:sz w:val="20"/>
                <w:szCs w:val="20"/>
              </w:rPr>
              <w:t>633</w:t>
            </w:r>
            <w:r w:rsidRPr="0050554F">
              <w:rPr>
                <w:b/>
                <w:bCs/>
                <w:sz w:val="20"/>
                <w:szCs w:val="20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2B4B" w14:textId="77777777" w:rsidR="00371DC4" w:rsidRDefault="00371DC4" w:rsidP="00E76A68">
            <w:pPr>
              <w:spacing w:before="40" w:after="40"/>
              <w:rPr>
                <w:sz w:val="20"/>
                <w:szCs w:val="20"/>
              </w:rPr>
            </w:pPr>
          </w:p>
          <w:p w14:paraId="0D0F9DF5" w14:textId="77777777" w:rsidR="00371DC4" w:rsidRDefault="00371DC4" w:rsidP="00E76A68">
            <w:pPr>
              <w:spacing w:before="40" w:after="40"/>
              <w:rPr>
                <w:sz w:val="20"/>
                <w:szCs w:val="20"/>
              </w:rPr>
            </w:pPr>
          </w:p>
          <w:p w14:paraId="3C911C14" w14:textId="77777777" w:rsidR="00371DC4" w:rsidRDefault="00371DC4" w:rsidP="00E76A68">
            <w:pPr>
              <w:spacing w:before="40" w:after="40"/>
              <w:rPr>
                <w:sz w:val="20"/>
                <w:szCs w:val="20"/>
              </w:rPr>
            </w:pPr>
          </w:p>
          <w:p w14:paraId="5A3E25A3" w14:textId="77777777" w:rsidR="00371DC4" w:rsidRDefault="00371DC4" w:rsidP="00E76A68">
            <w:pPr>
              <w:spacing w:before="40" w:after="40"/>
              <w:rPr>
                <w:sz w:val="20"/>
                <w:szCs w:val="20"/>
              </w:rPr>
            </w:pPr>
          </w:p>
          <w:p w14:paraId="21555C34" w14:textId="25EEEE71" w:rsidR="0050554F" w:rsidRPr="0050554F" w:rsidRDefault="00B57A48" w:rsidP="00E76A6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0554F" w:rsidRPr="00E574DD">
              <w:rPr>
                <w:sz w:val="20"/>
                <w:szCs w:val="20"/>
              </w:rPr>
              <w:t xml:space="preserve">1 - Cena oferty brutto </w:t>
            </w:r>
            <w:r w:rsidR="00371DC4">
              <w:rPr>
                <w:sz w:val="20"/>
                <w:szCs w:val="20"/>
              </w:rPr>
              <w:t>–</w:t>
            </w:r>
            <w:r w:rsidR="0050554F" w:rsidRPr="00E574DD">
              <w:rPr>
                <w:sz w:val="20"/>
                <w:szCs w:val="20"/>
              </w:rPr>
              <w:t xml:space="preserve"> </w:t>
            </w:r>
            <w:r w:rsidR="00371DC4">
              <w:rPr>
                <w:sz w:val="20"/>
                <w:szCs w:val="20"/>
              </w:rPr>
              <w:t>97.99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0544" w14:textId="0BCAA6B0" w:rsidR="0050554F" w:rsidRPr="0050554F" w:rsidRDefault="0050554F" w:rsidP="00E76A68">
            <w:pPr>
              <w:jc w:val="center"/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</w:t>
            </w:r>
            <w:r w:rsidR="00371DC4">
              <w:rPr>
                <w:sz w:val="20"/>
                <w:szCs w:val="20"/>
              </w:rPr>
              <w:t>97.99</w:t>
            </w:r>
          </w:p>
        </w:tc>
      </w:tr>
      <w:bookmarkEnd w:id="5"/>
      <w:tr w:rsidR="0050554F" w:rsidRPr="0050554F" w14:paraId="7312D26D" w14:textId="77777777" w:rsidTr="0050554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5B348" w14:textId="77777777" w:rsidR="0050554F" w:rsidRPr="0050554F" w:rsidRDefault="0050554F" w:rsidP="00E76A6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0554F">
              <w:rPr>
                <w:sz w:val="20"/>
                <w:szCs w:val="20"/>
              </w:rPr>
              <w:t>Prowadniki podstawowe i specjalistyczne do angioplastyki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AF6A" w14:textId="77777777" w:rsidR="0050554F" w:rsidRPr="00211A34" w:rsidRDefault="0050554F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ProCardia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Medical </w:t>
            </w:r>
            <w:r w:rsidRPr="00E574DD">
              <w:rPr>
                <w:b/>
                <w:bCs/>
                <w:sz w:val="20"/>
                <w:szCs w:val="20"/>
              </w:rPr>
              <w:t>Sp. z o.o.</w:t>
            </w:r>
          </w:p>
          <w:p w14:paraId="61C562AD" w14:textId="77777777" w:rsidR="0050554F" w:rsidRPr="0050554F" w:rsidRDefault="0050554F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ul. rtm. W. Pileckiego 63</w:t>
            </w:r>
          </w:p>
          <w:p w14:paraId="6C6779A3" w14:textId="77777777" w:rsidR="0050554F" w:rsidRPr="0050554F" w:rsidRDefault="0050554F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DCBC" w14:textId="77777777" w:rsidR="00371DC4" w:rsidRDefault="00371DC4" w:rsidP="00E76A68">
            <w:pPr>
              <w:spacing w:before="40" w:after="40"/>
              <w:rPr>
                <w:sz w:val="20"/>
                <w:szCs w:val="20"/>
              </w:rPr>
            </w:pPr>
          </w:p>
          <w:p w14:paraId="58B2468B" w14:textId="1D36CE16" w:rsidR="0050554F" w:rsidRPr="0050554F" w:rsidRDefault="00B57A48" w:rsidP="00E76A6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0554F" w:rsidRPr="00E574DD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="0050554F" w:rsidRPr="00E574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24BA" w14:textId="54787980" w:rsidR="0050554F" w:rsidRPr="0050554F" w:rsidRDefault="0050554F" w:rsidP="00E76A68">
            <w:pPr>
              <w:jc w:val="center"/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</w:t>
            </w:r>
            <w:r w:rsidR="00B57A48">
              <w:rPr>
                <w:sz w:val="20"/>
                <w:szCs w:val="20"/>
              </w:rPr>
              <w:t>100.00</w:t>
            </w:r>
          </w:p>
        </w:tc>
      </w:tr>
    </w:tbl>
    <w:p w14:paraId="2443CFAB" w14:textId="77777777" w:rsidR="00E85D70" w:rsidRDefault="00E85D70" w:rsidP="00211A34">
      <w:pPr>
        <w:spacing w:before="120"/>
        <w:jc w:val="both"/>
        <w:rPr>
          <w:color w:val="00000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57A48" w:rsidRPr="0050554F" w14:paraId="42D10C16" w14:textId="77777777" w:rsidTr="00E76A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01C63" w14:textId="77777777" w:rsidR="00B57A48" w:rsidRPr="00B57A48" w:rsidRDefault="00B57A48" w:rsidP="00B57A48">
            <w:pPr>
              <w:spacing w:before="40" w:after="40"/>
              <w:rPr>
                <w:sz w:val="20"/>
                <w:szCs w:val="20"/>
              </w:rPr>
            </w:pPr>
            <w:bookmarkStart w:id="6" w:name="_Hlk119393597"/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57A48">
              <w:rPr>
                <w:sz w:val="20"/>
                <w:szCs w:val="20"/>
              </w:rPr>
              <w:t xml:space="preserve">Cewnik balonowy do zmian ciasnych, trudnodostępnych, </w:t>
            </w:r>
          </w:p>
          <w:p w14:paraId="73C59714" w14:textId="18FDF163" w:rsidR="00B57A48" w:rsidRPr="0050554F" w:rsidRDefault="00B57A48" w:rsidP="00B57A48">
            <w:pPr>
              <w:spacing w:before="40" w:after="40"/>
              <w:rPr>
                <w:sz w:val="20"/>
                <w:szCs w:val="20"/>
              </w:rPr>
            </w:pPr>
            <w:r w:rsidRPr="00B57A48">
              <w:rPr>
                <w:sz w:val="20"/>
                <w:szCs w:val="20"/>
              </w:rPr>
              <w:t>w naczyniach krętych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1DB70" w14:textId="77777777" w:rsidR="00B57A48" w:rsidRPr="00211A34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Medtronic Poland </w:t>
            </w:r>
            <w:r w:rsidRPr="00E574DD">
              <w:rPr>
                <w:b/>
                <w:bCs/>
                <w:sz w:val="20"/>
                <w:szCs w:val="20"/>
              </w:rPr>
              <w:t>Sp. z o.o.</w:t>
            </w:r>
          </w:p>
          <w:p w14:paraId="3F8C5D96" w14:textId="77777777" w:rsidR="00B57A48" w:rsidRPr="0050554F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Polna 11</w:t>
            </w:r>
          </w:p>
          <w:p w14:paraId="06EF0DC0" w14:textId="77777777" w:rsidR="00B57A48" w:rsidRPr="0050554F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50554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633</w:t>
            </w:r>
            <w:r w:rsidRPr="0050554F">
              <w:rPr>
                <w:b/>
                <w:bCs/>
                <w:sz w:val="20"/>
                <w:szCs w:val="20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7DF7D" w14:textId="77777777" w:rsidR="00371DC4" w:rsidRDefault="00371DC4" w:rsidP="00E76A68">
            <w:pPr>
              <w:spacing w:before="40" w:after="40"/>
              <w:rPr>
                <w:sz w:val="20"/>
                <w:szCs w:val="20"/>
              </w:rPr>
            </w:pPr>
          </w:p>
          <w:p w14:paraId="1BEF3274" w14:textId="68FD01B8" w:rsidR="00B57A48" w:rsidRPr="0050554F" w:rsidRDefault="00B57A48" w:rsidP="00E76A6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574DD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E574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4C5B" w14:textId="2D65AEB8" w:rsidR="00B57A48" w:rsidRPr="0050554F" w:rsidRDefault="00B57A48" w:rsidP="00E76A68">
            <w:pPr>
              <w:jc w:val="center"/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100.00</w:t>
            </w:r>
          </w:p>
        </w:tc>
      </w:tr>
      <w:tr w:rsidR="00B57A48" w:rsidRPr="0050554F" w14:paraId="341B91CC" w14:textId="77777777" w:rsidTr="00E76A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B1513" w14:textId="3AEA8DD8" w:rsidR="00B57A48" w:rsidRPr="0050554F" w:rsidRDefault="00B57A48" w:rsidP="00E76A68">
            <w:pPr>
              <w:spacing w:before="40" w:after="40"/>
              <w:rPr>
                <w:sz w:val="20"/>
                <w:szCs w:val="20"/>
              </w:rPr>
            </w:pPr>
            <w:bookmarkStart w:id="7" w:name="_Hlk119393643"/>
            <w:bookmarkEnd w:id="6"/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57A48">
              <w:rPr>
                <w:sz w:val="20"/>
                <w:szCs w:val="20"/>
              </w:rPr>
              <w:t>Cewniki balonowe wysokociśnieniowe z możliwością stosowania bardzo wysokich ciśnień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4663F" w14:textId="77777777" w:rsidR="00B57A48" w:rsidRPr="00211A34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Medtronic Poland </w:t>
            </w:r>
            <w:r w:rsidRPr="00E574DD">
              <w:rPr>
                <w:b/>
                <w:bCs/>
                <w:sz w:val="20"/>
                <w:szCs w:val="20"/>
              </w:rPr>
              <w:t>Sp. z o.o.</w:t>
            </w:r>
          </w:p>
          <w:p w14:paraId="1A4371C1" w14:textId="77777777" w:rsidR="00B57A48" w:rsidRPr="0050554F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Polna 11</w:t>
            </w:r>
          </w:p>
          <w:p w14:paraId="286FBE0D" w14:textId="77777777" w:rsidR="00B57A48" w:rsidRPr="0050554F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50554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633</w:t>
            </w:r>
            <w:r w:rsidRPr="0050554F">
              <w:rPr>
                <w:b/>
                <w:bCs/>
                <w:sz w:val="20"/>
                <w:szCs w:val="20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075D" w14:textId="77777777" w:rsidR="00AD357A" w:rsidRDefault="00AD357A" w:rsidP="00E76A68">
            <w:pPr>
              <w:spacing w:before="40" w:after="40"/>
              <w:rPr>
                <w:sz w:val="20"/>
                <w:szCs w:val="20"/>
              </w:rPr>
            </w:pPr>
          </w:p>
          <w:p w14:paraId="45B0190D" w14:textId="77777777" w:rsidR="00AD357A" w:rsidRDefault="00AD357A" w:rsidP="00E76A68">
            <w:pPr>
              <w:spacing w:before="40" w:after="40"/>
              <w:rPr>
                <w:sz w:val="20"/>
                <w:szCs w:val="20"/>
              </w:rPr>
            </w:pPr>
          </w:p>
          <w:p w14:paraId="61DAB065" w14:textId="01C6E0F0" w:rsidR="00B57A48" w:rsidRPr="0050554F" w:rsidRDefault="00B57A48" w:rsidP="00E76A6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574DD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E574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EAF6" w14:textId="77777777" w:rsidR="00B57A48" w:rsidRPr="0050554F" w:rsidRDefault="00B57A48" w:rsidP="00E76A68">
            <w:pPr>
              <w:jc w:val="center"/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100.00</w:t>
            </w:r>
          </w:p>
        </w:tc>
      </w:tr>
      <w:bookmarkEnd w:id="7"/>
      <w:tr w:rsidR="00B57A48" w:rsidRPr="0050554F" w14:paraId="5C480473" w14:textId="77777777" w:rsidTr="00E76A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03B53" w14:textId="617E3BC1" w:rsidR="00B57A48" w:rsidRPr="0050554F" w:rsidRDefault="00B57A48" w:rsidP="00E76A6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57A48">
              <w:rPr>
                <w:sz w:val="20"/>
                <w:szCs w:val="20"/>
              </w:rPr>
              <w:t>Sprzęt do PCI (II)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0AEF4" w14:textId="3CFC8D98" w:rsidR="00B57A48" w:rsidRPr="00211A34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Agencja naukowo – Techniczna SYMICO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E574DD">
              <w:rPr>
                <w:b/>
                <w:bCs/>
                <w:sz w:val="20"/>
                <w:szCs w:val="20"/>
              </w:rPr>
              <w:t>Sp. z o.o.</w:t>
            </w:r>
          </w:p>
          <w:p w14:paraId="78448B46" w14:textId="645B63BC" w:rsidR="00B57A48" w:rsidRPr="0050554F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554F">
              <w:rPr>
                <w:b/>
                <w:bCs/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Powstańców Śląskich 54a/2</w:t>
            </w:r>
          </w:p>
          <w:p w14:paraId="789FE4F4" w14:textId="5C94E2EE" w:rsidR="00B57A48" w:rsidRPr="0050554F" w:rsidRDefault="00B57A48" w:rsidP="00E76A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</w:t>
            </w:r>
            <w:r w:rsidRPr="0050554F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33</w:t>
            </w:r>
            <w:r w:rsidRPr="0050554F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Wrocław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1F05D" w14:textId="77777777" w:rsidR="00AD357A" w:rsidRDefault="00AD357A" w:rsidP="00E76A68">
            <w:pPr>
              <w:spacing w:before="40" w:after="40"/>
              <w:rPr>
                <w:sz w:val="20"/>
                <w:szCs w:val="20"/>
              </w:rPr>
            </w:pPr>
          </w:p>
          <w:p w14:paraId="2AA9ECC5" w14:textId="77777777" w:rsidR="00AD357A" w:rsidRDefault="00AD357A" w:rsidP="00E76A68">
            <w:pPr>
              <w:spacing w:before="40" w:after="40"/>
              <w:rPr>
                <w:sz w:val="20"/>
                <w:szCs w:val="20"/>
              </w:rPr>
            </w:pPr>
          </w:p>
          <w:p w14:paraId="291F4D78" w14:textId="79BEE025" w:rsidR="00B57A48" w:rsidRPr="0050554F" w:rsidRDefault="00B57A48" w:rsidP="00E76A6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574DD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E574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BAC91" w14:textId="77777777" w:rsidR="00B57A48" w:rsidRPr="0050554F" w:rsidRDefault="00B57A48" w:rsidP="00E76A68">
            <w:pPr>
              <w:jc w:val="center"/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100.00</w:t>
            </w:r>
          </w:p>
        </w:tc>
      </w:tr>
    </w:tbl>
    <w:p w14:paraId="4D57C979" w14:textId="77777777" w:rsidR="0050554F" w:rsidRDefault="0050554F" w:rsidP="004E7234">
      <w:pPr>
        <w:spacing w:after="120"/>
        <w:jc w:val="both"/>
        <w:rPr>
          <w:color w:val="000000"/>
          <w:sz w:val="22"/>
          <w:szCs w:val="22"/>
        </w:rPr>
      </w:pPr>
    </w:p>
    <w:p w14:paraId="5882943C" w14:textId="3BD8F27C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227500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504DDC5" w14:textId="77777777" w:rsidTr="00596EA3">
        <w:tc>
          <w:tcPr>
            <w:tcW w:w="871" w:type="dxa"/>
            <w:shd w:val="clear" w:color="auto" w:fill="F3F3F3"/>
            <w:vAlign w:val="center"/>
          </w:tcPr>
          <w:p w14:paraId="247D95B8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0E5781C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E3D697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76A568E2" w14:textId="77777777" w:rsidTr="00596EA3">
        <w:tc>
          <w:tcPr>
            <w:tcW w:w="871" w:type="dxa"/>
            <w:vAlign w:val="center"/>
          </w:tcPr>
          <w:p w14:paraId="76BC893B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9E9A541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3757C2A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D293105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104A7DE3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14CC249D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42B59BBD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D79FC8A" w14:textId="77777777" w:rsidR="00227500" w:rsidRDefault="00227500" w:rsidP="00D8427E">
      <w:pPr>
        <w:spacing w:after="40" w:line="276" w:lineRule="auto"/>
        <w:jc w:val="both"/>
      </w:pPr>
    </w:p>
    <w:p w14:paraId="4C248264" w14:textId="7B664535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FAB2346" w14:textId="4E766088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227500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574DD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3751250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D4C77C1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57CE8CD" w14:textId="77777777" w:rsidR="00E9371A" w:rsidRDefault="00E9371A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1913AE2D" w14:textId="77777777" w:rsidR="00E9371A" w:rsidRPr="00021EFF" w:rsidRDefault="00E9371A" w:rsidP="00E9371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230DC1AD" w14:textId="77777777" w:rsidR="00E9371A" w:rsidRPr="00021EFF" w:rsidRDefault="00E9371A" w:rsidP="00E9371A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1CBCEB4" w14:textId="77777777" w:rsidR="00E9371A" w:rsidRPr="00021EFF" w:rsidRDefault="00E9371A" w:rsidP="00E9371A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62C5CCD2" w14:textId="77777777" w:rsidR="00E9371A" w:rsidRPr="00021EFF" w:rsidRDefault="00E9371A" w:rsidP="00E9371A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bookmarkEnd w:id="0"/>
    <w:p w14:paraId="099B0826" w14:textId="0BECDE2A" w:rsidR="00B464D3" w:rsidRPr="004229DE" w:rsidRDefault="00B464D3" w:rsidP="00E9371A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71086" w14:textId="77777777" w:rsidR="002B1D2D" w:rsidRDefault="002B1D2D">
      <w:r>
        <w:separator/>
      </w:r>
    </w:p>
  </w:endnote>
  <w:endnote w:type="continuationSeparator" w:id="0">
    <w:p w14:paraId="5F79B043" w14:textId="77777777" w:rsidR="002B1D2D" w:rsidRDefault="002B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81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7913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DA2DD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1D628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13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9E26F" w14:textId="77777777" w:rsidR="002B1D2D" w:rsidRDefault="002B1D2D">
      <w:r>
        <w:separator/>
      </w:r>
    </w:p>
  </w:footnote>
  <w:footnote w:type="continuationSeparator" w:id="0">
    <w:p w14:paraId="71CD4E4F" w14:textId="77777777" w:rsidR="002B1D2D" w:rsidRDefault="002B1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213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A83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4BB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D4D"/>
    <w:rsid w:val="00022322"/>
    <w:rsid w:val="00042497"/>
    <w:rsid w:val="00060155"/>
    <w:rsid w:val="000C1E6F"/>
    <w:rsid w:val="000E4E56"/>
    <w:rsid w:val="001A1468"/>
    <w:rsid w:val="001B7815"/>
    <w:rsid w:val="00204F58"/>
    <w:rsid w:val="00211A34"/>
    <w:rsid w:val="00227500"/>
    <w:rsid w:val="002B1D2D"/>
    <w:rsid w:val="002B1E4F"/>
    <w:rsid w:val="002B6761"/>
    <w:rsid w:val="003445A0"/>
    <w:rsid w:val="00371DC4"/>
    <w:rsid w:val="003A0AFC"/>
    <w:rsid w:val="003D611C"/>
    <w:rsid w:val="00431C0B"/>
    <w:rsid w:val="00437CAD"/>
    <w:rsid w:val="004657DA"/>
    <w:rsid w:val="00487C53"/>
    <w:rsid w:val="004B2665"/>
    <w:rsid w:val="004C3459"/>
    <w:rsid w:val="004E324A"/>
    <w:rsid w:val="004E7234"/>
    <w:rsid w:val="0050554F"/>
    <w:rsid w:val="0054734E"/>
    <w:rsid w:val="00596EA3"/>
    <w:rsid w:val="00596FD7"/>
    <w:rsid w:val="005E5BFF"/>
    <w:rsid w:val="00607F9B"/>
    <w:rsid w:val="00644DCB"/>
    <w:rsid w:val="00657C1E"/>
    <w:rsid w:val="006E150A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0D5B"/>
    <w:rsid w:val="00AD357A"/>
    <w:rsid w:val="00B32D12"/>
    <w:rsid w:val="00B464D3"/>
    <w:rsid w:val="00B57A48"/>
    <w:rsid w:val="00B8185B"/>
    <w:rsid w:val="00BC6F7F"/>
    <w:rsid w:val="00BD2174"/>
    <w:rsid w:val="00BF3519"/>
    <w:rsid w:val="00C3583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0222"/>
    <w:rsid w:val="00E30B2D"/>
    <w:rsid w:val="00E574DD"/>
    <w:rsid w:val="00E62859"/>
    <w:rsid w:val="00E85D70"/>
    <w:rsid w:val="00E9371A"/>
    <w:rsid w:val="00F277FC"/>
    <w:rsid w:val="00F33C66"/>
    <w:rsid w:val="00F960D7"/>
    <w:rsid w:val="00FB7F50"/>
    <w:rsid w:val="00FC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545A2F"/>
  <w15:chartTrackingRefBased/>
  <w15:docId w15:val="{8A51A1C8-D41D-4E90-B3A1-3A86C9AC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5</Pages>
  <Words>1242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5</cp:revision>
  <cp:lastPrinted>2022-10-27T05:47:00Z</cp:lastPrinted>
  <dcterms:created xsi:type="dcterms:W3CDTF">2022-11-15T06:37:00Z</dcterms:created>
  <dcterms:modified xsi:type="dcterms:W3CDTF">2022-11-15T07:41:00Z</dcterms:modified>
</cp:coreProperties>
</file>