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FCE7C" w14:textId="7E016B74" w:rsidR="00A02E94" w:rsidRPr="00460B30" w:rsidRDefault="005835B6" w:rsidP="00A02E94">
      <w:pPr>
        <w:spacing w:after="240"/>
        <w:jc w:val="right"/>
      </w:pPr>
      <w:bookmarkStart w:id="0" w:name="_Hlk53520193"/>
      <w:r w:rsidRPr="00460B30">
        <w:t>Poznań</w:t>
      </w:r>
      <w:r w:rsidR="00A02E94" w:rsidRPr="00460B30">
        <w:t xml:space="preserve"> dnia: </w:t>
      </w:r>
      <w:r w:rsidRPr="00460B30">
        <w:t>2022-1</w:t>
      </w:r>
      <w:r w:rsidR="00A6769B">
        <w:t>1</w:t>
      </w:r>
      <w:r w:rsidRPr="00460B30">
        <w:t>-</w:t>
      </w:r>
      <w:r w:rsidR="00BC1DFA">
        <w:t>1</w:t>
      </w:r>
      <w:r w:rsidR="009D527B">
        <w:t>4</w:t>
      </w:r>
    </w:p>
    <w:p w14:paraId="57474286" w14:textId="77777777" w:rsidR="005835B6" w:rsidRPr="00460B30" w:rsidRDefault="005835B6" w:rsidP="00A02E94">
      <w:pPr>
        <w:spacing w:after="40"/>
        <w:rPr>
          <w:b/>
          <w:bCs/>
        </w:rPr>
      </w:pPr>
      <w:r w:rsidRPr="00460B30">
        <w:rPr>
          <w:b/>
          <w:bCs/>
        </w:rPr>
        <w:t>Szpital Wojewódzki w Poznaniu</w:t>
      </w:r>
    </w:p>
    <w:p w14:paraId="63CFE1EC" w14:textId="77777777" w:rsidR="00A02E94" w:rsidRPr="00460B30" w:rsidRDefault="005835B6" w:rsidP="00A02E94">
      <w:pPr>
        <w:spacing w:after="40"/>
        <w:rPr>
          <w:b/>
          <w:bCs/>
        </w:rPr>
      </w:pPr>
      <w:r w:rsidRPr="00460B30">
        <w:rPr>
          <w:b/>
          <w:bCs/>
        </w:rPr>
        <w:t>Dział Zamówień Publicznych</w:t>
      </w:r>
    </w:p>
    <w:p w14:paraId="391B135F" w14:textId="77777777" w:rsidR="00A02E94" w:rsidRPr="00460B30" w:rsidRDefault="005835B6" w:rsidP="00A02E94">
      <w:r w:rsidRPr="00460B30">
        <w:t>Juraszów</w:t>
      </w:r>
      <w:r w:rsidR="00A02E94" w:rsidRPr="00460B30">
        <w:t xml:space="preserve"> </w:t>
      </w:r>
      <w:r w:rsidRPr="00460B30">
        <w:t>7/19</w:t>
      </w:r>
    </w:p>
    <w:p w14:paraId="5EC2E7EB" w14:textId="77777777" w:rsidR="00A02E94" w:rsidRPr="00460B30" w:rsidRDefault="005835B6" w:rsidP="00A02E94">
      <w:r w:rsidRPr="00460B30">
        <w:t>60-479</w:t>
      </w:r>
      <w:r w:rsidR="00A02E94" w:rsidRPr="00460B30">
        <w:t xml:space="preserve"> </w:t>
      </w:r>
      <w:r w:rsidRPr="00460B30">
        <w:t>Poznań</w:t>
      </w:r>
    </w:p>
    <w:p w14:paraId="5FD6E471" w14:textId="77777777" w:rsidR="00A02E94" w:rsidRPr="00460B3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460B30">
        <w:rPr>
          <w:b/>
        </w:rPr>
        <w:t>WYKONAWCY</w:t>
      </w:r>
    </w:p>
    <w:p w14:paraId="52069F83" w14:textId="77777777" w:rsidR="00A02E94" w:rsidRPr="00460B3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460B30">
        <w:t>ubiegający się o zamówienie</w:t>
      </w:r>
    </w:p>
    <w:p w14:paraId="632243F9" w14:textId="77777777" w:rsidR="00A02E94" w:rsidRPr="00460B30" w:rsidRDefault="00A02E94" w:rsidP="00A02E94">
      <w:pPr>
        <w:pStyle w:val="Nagwek1"/>
        <w:spacing w:before="600"/>
        <w:rPr>
          <w:szCs w:val="24"/>
        </w:rPr>
      </w:pPr>
      <w:r w:rsidRPr="00460B30">
        <w:rPr>
          <w:szCs w:val="24"/>
        </w:rPr>
        <w:t>ZAWIADOMIENIE</w:t>
      </w:r>
    </w:p>
    <w:p w14:paraId="34968A10" w14:textId="50372C58" w:rsidR="00A02E94" w:rsidRPr="00460B30" w:rsidRDefault="00A02E94" w:rsidP="00A02E94">
      <w:pPr>
        <w:spacing w:after="480"/>
        <w:jc w:val="center"/>
        <w:rPr>
          <w:b/>
        </w:rPr>
      </w:pPr>
      <w:r w:rsidRPr="00460B30">
        <w:rPr>
          <w:b/>
        </w:rPr>
        <w:t>o wyborze najkorzystniejszej oferty</w:t>
      </w:r>
      <w:r w:rsidR="003E2A7A">
        <w:rPr>
          <w:b/>
        </w:rPr>
        <w:t xml:space="preserve"> – </w:t>
      </w:r>
      <w:r w:rsidR="003E2A7A" w:rsidRPr="003E2A7A">
        <w:rPr>
          <w:bCs/>
        </w:rPr>
        <w:t>Pakiet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5835B6" w:rsidRPr="00460B30" w14:paraId="15A5C9D0" w14:textId="77777777" w:rsidTr="00BF6C13">
        <w:trPr>
          <w:trHeight w:val="638"/>
        </w:trPr>
        <w:tc>
          <w:tcPr>
            <w:tcW w:w="959" w:type="dxa"/>
            <w:hideMark/>
          </w:tcPr>
          <w:p w14:paraId="0E3B6327" w14:textId="77777777" w:rsidR="005835B6" w:rsidRPr="00460B30" w:rsidRDefault="005835B6" w:rsidP="00BF6C13">
            <w:pPr>
              <w:spacing w:after="60" w:line="276" w:lineRule="auto"/>
              <w:jc w:val="both"/>
            </w:pPr>
            <w:r w:rsidRPr="00460B30">
              <w:t>Dotyczy:</w:t>
            </w:r>
          </w:p>
        </w:tc>
        <w:tc>
          <w:tcPr>
            <w:tcW w:w="9261" w:type="dxa"/>
            <w:hideMark/>
          </w:tcPr>
          <w:p w14:paraId="175792C2" w14:textId="756C56B3" w:rsidR="005835B6" w:rsidRPr="00460B30" w:rsidRDefault="005835B6" w:rsidP="00BF6C13">
            <w:pPr>
              <w:spacing w:after="60" w:line="276" w:lineRule="auto"/>
              <w:jc w:val="both"/>
            </w:pPr>
            <w:r w:rsidRPr="00460B30">
              <w:t>postępowania o udzielenie zamówienia publicznego, prowadzonego w trybie podstawowy</w:t>
            </w:r>
            <w:r w:rsidR="00460B30">
              <w:t>m</w:t>
            </w:r>
            <w:r w:rsidRPr="00460B30">
              <w:t xml:space="preserve"> bez negocjacji - art. 275 pkt. 1 ustawy </w:t>
            </w:r>
            <w:proofErr w:type="spellStart"/>
            <w:r w:rsidRPr="00460B30">
              <w:t>Pzp</w:t>
            </w:r>
            <w:proofErr w:type="spellEnd"/>
            <w:r w:rsidRPr="00460B30">
              <w:rPr>
                <w:b/>
              </w:rPr>
              <w:t xml:space="preserve"> </w:t>
            </w:r>
            <w:r w:rsidRPr="00460B30">
              <w:rPr>
                <w:bCs/>
              </w:rPr>
              <w:t>na</w:t>
            </w:r>
            <w:r w:rsidRPr="00460B30">
              <w:rPr>
                <w:b/>
              </w:rPr>
              <w:t xml:space="preserve"> </w:t>
            </w:r>
            <w:r w:rsidRPr="00460B30">
              <w:rPr>
                <w:bCs/>
              </w:rPr>
              <w:t>”</w:t>
            </w:r>
            <w:r w:rsidRPr="00460B30">
              <w:rPr>
                <w:b/>
                <w:bCs/>
              </w:rPr>
              <w:t>Zakup sprzętu medycznego oraz wyposażenia meblowego dla Oddziału Anestezjologii i Intensywnej Terapii" - Część II tj. Wykonanie wraz z dostawą i montażem mebli pod wymiar oraz zakup wyposażenia meblowego dla Oddziału Anestezjologii i Intensywnej Terapii "</w:t>
            </w:r>
            <w:r w:rsidRPr="00460B30">
              <w:rPr>
                <w:bCs/>
              </w:rPr>
              <w:t>”</w:t>
            </w:r>
            <w:r w:rsidRPr="00460B30">
              <w:rPr>
                <w:b/>
              </w:rPr>
              <w:t xml:space="preserve"> </w:t>
            </w:r>
            <w:r w:rsidRPr="00460B30">
              <w:rPr>
                <w:bCs/>
              </w:rPr>
              <w:t>– znak sprawy</w:t>
            </w:r>
            <w:r w:rsidRPr="00460B30">
              <w:rPr>
                <w:b/>
              </w:rPr>
              <w:t xml:space="preserve"> SZW/DZP/76/2022</w:t>
            </w:r>
            <w:r w:rsidRPr="00460B30">
              <w:rPr>
                <w:bCs/>
              </w:rPr>
              <w:t>.</w:t>
            </w:r>
          </w:p>
        </w:tc>
      </w:tr>
    </w:tbl>
    <w:p w14:paraId="143BDFEC" w14:textId="77777777" w:rsidR="00A02E94" w:rsidRPr="00460B30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460B30">
        <w:t xml:space="preserve">Zamawiający, działając na podstawie art. 253 ust. 1 ustawy z dnia 11 września 2019r. Prawo zamówień publicznych </w:t>
      </w:r>
      <w:r w:rsidR="005835B6" w:rsidRPr="00460B30">
        <w:t>(</w:t>
      </w:r>
      <w:proofErr w:type="spellStart"/>
      <w:r w:rsidR="005835B6" w:rsidRPr="00460B30">
        <w:t>t.j</w:t>
      </w:r>
      <w:proofErr w:type="spellEnd"/>
      <w:r w:rsidR="005835B6" w:rsidRPr="00460B30">
        <w:t>. Dz. U. z 2022r. poz. 1710)</w:t>
      </w:r>
      <w:r w:rsidRPr="00460B30">
        <w:t xml:space="preserve">, zwanej dalej „ustawą </w:t>
      </w:r>
      <w:proofErr w:type="spellStart"/>
      <w:r w:rsidRPr="00460B30">
        <w:t>Pzp</w:t>
      </w:r>
      <w:proofErr w:type="spellEnd"/>
      <w:r w:rsidRPr="00460B30">
        <w:t>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B36423" w:rsidRPr="00460B30" w14:paraId="42783832" w14:textId="77777777" w:rsidTr="008B606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F8C6D" w14:textId="77777777" w:rsidR="00B36423" w:rsidRDefault="00B36423" w:rsidP="00B36423">
            <w:pPr>
              <w:jc w:val="both"/>
            </w:pPr>
            <w:proofErr w:type="spellStart"/>
            <w:r>
              <w:t>Meblostyl</w:t>
            </w:r>
            <w:proofErr w:type="spellEnd"/>
            <w:r>
              <w:t xml:space="preserve"> Meble Na Wymiar Przemysław Martyniuk</w:t>
            </w:r>
          </w:p>
          <w:p w14:paraId="5A0B2044" w14:textId="77777777" w:rsidR="00B36423" w:rsidRDefault="00B36423" w:rsidP="00B36423">
            <w:pPr>
              <w:jc w:val="both"/>
            </w:pPr>
            <w:r>
              <w:t>Nowa Wieś 13a</w:t>
            </w:r>
          </w:p>
          <w:p w14:paraId="69C9770C" w14:textId="77777777" w:rsidR="00B36423" w:rsidRDefault="00B36423" w:rsidP="00B36423">
            <w:pPr>
              <w:jc w:val="both"/>
            </w:pPr>
            <w:r>
              <w:t>67-400 Wschowa</w:t>
            </w:r>
          </w:p>
          <w:p w14:paraId="2332ED54" w14:textId="77777777" w:rsidR="00B36423" w:rsidRDefault="00B36423" w:rsidP="00B36423">
            <w:pPr>
              <w:jc w:val="both"/>
            </w:pPr>
            <w:r>
              <w:t>na:</w:t>
            </w:r>
          </w:p>
          <w:p w14:paraId="482ACB60" w14:textId="77777777" w:rsidR="00B36423" w:rsidRDefault="00B36423" w:rsidP="00B36423">
            <w:pPr>
              <w:jc w:val="both"/>
              <w:rPr>
                <w:u w:val="single"/>
              </w:rPr>
            </w:pPr>
            <w:r w:rsidRPr="00B36423">
              <w:rPr>
                <w:u w:val="single"/>
              </w:rPr>
              <w:t xml:space="preserve">Zadanie nr 2 za cenę </w:t>
            </w:r>
            <w:r w:rsidRPr="00B36423">
              <w:rPr>
                <w:b/>
                <w:bCs/>
                <w:u w:val="single"/>
              </w:rPr>
              <w:t>10 184,40 zł</w:t>
            </w:r>
            <w:r w:rsidRPr="00B36423">
              <w:rPr>
                <w:u w:val="single"/>
              </w:rPr>
              <w:t xml:space="preserve"> </w:t>
            </w:r>
          </w:p>
          <w:p w14:paraId="197EF27E" w14:textId="77777777" w:rsidR="00B36423" w:rsidRPr="009A20E3" w:rsidRDefault="00B36423" w:rsidP="00B36423">
            <w:pPr>
              <w:jc w:val="both"/>
            </w:pPr>
            <w:r w:rsidRPr="009A20E3">
              <w:t>Uzasadnienie wyboru:</w:t>
            </w:r>
          </w:p>
          <w:p w14:paraId="4DE417F7" w14:textId="36297D4D" w:rsidR="00B36423" w:rsidRPr="00B36423" w:rsidRDefault="00B36423" w:rsidP="00B36423">
            <w:pPr>
              <w:jc w:val="both"/>
              <w:rPr>
                <w:u w:val="single"/>
              </w:rPr>
            </w:pPr>
            <w:r w:rsidRPr="00792A9B">
              <w:t xml:space="preserve">Oferta otrzymała największą ilość punktów spośród ofert podlegających ocenie - łącznie </w:t>
            </w:r>
            <w:r>
              <w:t>10</w:t>
            </w:r>
            <w:r w:rsidRPr="00792A9B">
              <w:t xml:space="preserve">0,00 pkt. - w oparciu o określone przez Zamawiającego w SWZ kryteria oceny ofert tj. przyznano: cena oferty brutto - </w:t>
            </w:r>
            <w:r>
              <w:t>7</w:t>
            </w:r>
            <w:r w:rsidRPr="00792A9B">
              <w:t xml:space="preserve">0,00 pkt., </w:t>
            </w:r>
            <w:r>
              <w:t>skrócenie terminu wykonania</w:t>
            </w:r>
            <w:r w:rsidRPr="00792A9B">
              <w:t xml:space="preserve"> - </w:t>
            </w:r>
            <w:r>
              <w:t>1</w:t>
            </w:r>
            <w:r w:rsidRPr="00792A9B">
              <w:t xml:space="preserve">0,00 pkt.,  </w:t>
            </w:r>
            <w:r>
              <w:t xml:space="preserve">Gwarancja </w:t>
            </w:r>
            <w:r w:rsidRPr="00792A9B">
              <w:t xml:space="preserve">- </w:t>
            </w:r>
            <w:r>
              <w:t>20</w:t>
            </w:r>
            <w:r w:rsidRPr="00792A9B">
              <w:t xml:space="preserve">,00 pkt. Oferta spełnia wszystkie wymagania </w:t>
            </w:r>
            <w:proofErr w:type="spellStart"/>
            <w:r w:rsidRPr="00792A9B">
              <w:t>formalno</w:t>
            </w:r>
            <w:proofErr w:type="spellEnd"/>
            <w:r w:rsidRPr="00792A9B">
              <w:t xml:space="preserve"> - prawne i jest zgodna z zapisami SWZ.</w:t>
            </w:r>
          </w:p>
        </w:tc>
      </w:tr>
    </w:tbl>
    <w:p w14:paraId="7877AF68" w14:textId="77777777" w:rsidR="00A02E94" w:rsidRPr="00460B30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460B30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268"/>
        <w:gridCol w:w="708"/>
        <w:gridCol w:w="1560"/>
      </w:tblGrid>
      <w:tr w:rsidR="00A02E94" w:rsidRPr="005D453D" w14:paraId="02020F71" w14:textId="77777777" w:rsidTr="005D453D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29131AD" w14:textId="77777777" w:rsidR="00A02E94" w:rsidRPr="005D453D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5D453D">
              <w:rPr>
                <w:b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72B8E4B" w14:textId="77777777" w:rsidR="00A02E94" w:rsidRPr="005D453D" w:rsidRDefault="00A02E94" w:rsidP="005C35EA">
            <w:pPr>
              <w:spacing w:before="120" w:after="120"/>
              <w:jc w:val="center"/>
              <w:rPr>
                <w:b/>
              </w:rPr>
            </w:pPr>
            <w:r w:rsidRPr="005D453D">
              <w:rPr>
                <w:b/>
              </w:rPr>
              <w:t>Nazwa i adres wykonawcy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CFEA1EC" w14:textId="77777777" w:rsidR="00A02E94" w:rsidRPr="005D453D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5D453D">
              <w:rPr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F96A9EE" w14:textId="77777777" w:rsidR="00A02E94" w:rsidRPr="005D453D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5D453D">
              <w:rPr>
                <w:b/>
                <w:color w:val="000000"/>
              </w:rPr>
              <w:t>Razem</w:t>
            </w:r>
          </w:p>
        </w:tc>
      </w:tr>
      <w:tr w:rsidR="008B606E" w:rsidRPr="005D453D" w14:paraId="34B69184" w14:textId="77777777" w:rsidTr="0064526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33784" w14:textId="77777777" w:rsidR="008B606E" w:rsidRPr="005D453D" w:rsidRDefault="008B606E" w:rsidP="00BF6C13">
            <w:pPr>
              <w:spacing w:before="40" w:after="40"/>
              <w:rPr>
                <w:color w:val="000000"/>
              </w:rPr>
            </w:pPr>
            <w:r w:rsidRPr="005D453D">
              <w:t>2 - Zakup 3x kanapa (obicie zmywalne)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58AD0" w14:textId="3AE85E77" w:rsidR="008B606E" w:rsidRPr="005D453D" w:rsidRDefault="008B606E" w:rsidP="00BF6C13">
            <w:pPr>
              <w:spacing w:before="40" w:after="40"/>
              <w:rPr>
                <w:b/>
                <w:bCs/>
              </w:rPr>
            </w:pPr>
            <w:r w:rsidRPr="005D453D">
              <w:rPr>
                <w:b/>
                <w:bCs/>
              </w:rPr>
              <w:t>MK MEBLE Krzysztof Maćkowiak</w:t>
            </w:r>
          </w:p>
          <w:p w14:paraId="51CB0875" w14:textId="6BA91880" w:rsidR="008B606E" w:rsidRPr="005D453D" w:rsidRDefault="008B606E" w:rsidP="00BF6C13">
            <w:r w:rsidRPr="005D453D">
              <w:t>Ul. Sandomierska 33</w:t>
            </w:r>
          </w:p>
          <w:p w14:paraId="75104180" w14:textId="1CEC3CFE" w:rsidR="008B606E" w:rsidRPr="005D453D" w:rsidRDefault="008B606E" w:rsidP="00BF6C13">
            <w:pPr>
              <w:spacing w:after="40"/>
              <w:rPr>
                <w:color w:val="000000"/>
              </w:rPr>
            </w:pPr>
            <w:r w:rsidRPr="005D453D">
              <w:t>61-351 Poznań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508B" w14:textId="77777777" w:rsidR="008B606E" w:rsidRDefault="008B606E" w:rsidP="00BF6C1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223914E" w14:textId="77777777" w:rsidR="008B606E" w:rsidRDefault="008B606E" w:rsidP="00BF6C1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96722FF" w14:textId="17458C49" w:rsidR="008B606E" w:rsidRPr="005D453D" w:rsidRDefault="008B606E" w:rsidP="00BF6C13">
            <w:pPr>
              <w:jc w:val="center"/>
              <w:rPr>
                <w:color w:val="000000"/>
              </w:rPr>
            </w:pPr>
            <w:r w:rsidRPr="005D453D"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1A7436" w:rsidRPr="005D453D" w14:paraId="4D79E5F0" w14:textId="77777777" w:rsidTr="008D49EF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9389D" w14:textId="77777777" w:rsidR="001A7436" w:rsidRPr="005D453D" w:rsidRDefault="001A7436" w:rsidP="00BF6C13">
            <w:pPr>
              <w:spacing w:before="40" w:after="40"/>
              <w:rPr>
                <w:color w:val="000000"/>
              </w:rPr>
            </w:pPr>
            <w:r w:rsidRPr="005D453D">
              <w:lastRenderedPageBreak/>
              <w:t>2 - Zakup 3x kanapa (obicie zmywalne)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DB9B3" w14:textId="77777777" w:rsidR="001A7436" w:rsidRPr="005D453D" w:rsidRDefault="001A7436" w:rsidP="00BF6C13">
            <w:pPr>
              <w:spacing w:before="40" w:after="40"/>
              <w:rPr>
                <w:b/>
                <w:bCs/>
              </w:rPr>
            </w:pPr>
            <w:proofErr w:type="spellStart"/>
            <w:r w:rsidRPr="005D453D">
              <w:rPr>
                <w:b/>
                <w:bCs/>
              </w:rPr>
              <w:t>Meblostyl</w:t>
            </w:r>
            <w:proofErr w:type="spellEnd"/>
            <w:r w:rsidRPr="005D453D">
              <w:rPr>
                <w:b/>
                <w:bCs/>
              </w:rPr>
              <w:t xml:space="preserve"> Meble Na Wymiar Przemysław Martyniuk</w:t>
            </w:r>
          </w:p>
          <w:p w14:paraId="11C9D9A1" w14:textId="77777777" w:rsidR="001A7436" w:rsidRPr="005D453D" w:rsidRDefault="001A7436" w:rsidP="00BF6C13">
            <w:r w:rsidRPr="005D453D">
              <w:t>Nowa Wieś 13a</w:t>
            </w:r>
          </w:p>
          <w:p w14:paraId="07AEA18D" w14:textId="77777777" w:rsidR="001A7436" w:rsidRPr="005D453D" w:rsidRDefault="001A7436" w:rsidP="00BF6C13">
            <w:pPr>
              <w:spacing w:after="40"/>
              <w:rPr>
                <w:color w:val="000000"/>
              </w:rPr>
            </w:pPr>
            <w:r w:rsidRPr="005D453D">
              <w:t>67-400 Wschowa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2845" w14:textId="77777777" w:rsidR="001A7436" w:rsidRPr="001A7436" w:rsidRDefault="001A7436" w:rsidP="001A7436">
            <w:pPr>
              <w:spacing w:before="40" w:after="40"/>
            </w:pPr>
            <w:r w:rsidRPr="001A7436">
              <w:t>1 - Cena - 70.00</w:t>
            </w:r>
          </w:p>
          <w:p w14:paraId="3434AA12" w14:textId="77777777" w:rsidR="001A7436" w:rsidRPr="001A7436" w:rsidRDefault="001A7436" w:rsidP="001A7436">
            <w:pPr>
              <w:spacing w:before="40" w:after="40"/>
            </w:pPr>
            <w:r w:rsidRPr="001A7436">
              <w:t>2 - Skrócenie terminu wykonania  - 10.00</w:t>
            </w:r>
          </w:p>
          <w:p w14:paraId="2D642D91" w14:textId="0093840E" w:rsidR="001A7436" w:rsidRPr="005D453D" w:rsidRDefault="001A7436" w:rsidP="001A743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A7436">
              <w:t>3 - Gwarancja -20.00</w:t>
            </w:r>
            <w:r w:rsidRPr="001A7436">
              <w:rPr>
                <w:color w:val="000000"/>
                <w:sz w:val="20"/>
                <w:szCs w:val="20"/>
              </w:rPr>
              <w:tab/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979B3" w14:textId="77777777" w:rsidR="001A7436" w:rsidRDefault="001A7436" w:rsidP="005D453D">
            <w:pPr>
              <w:jc w:val="center"/>
              <w:rPr>
                <w:color w:val="000000"/>
              </w:rPr>
            </w:pPr>
          </w:p>
          <w:p w14:paraId="6B745D68" w14:textId="77777777" w:rsidR="001A7436" w:rsidRDefault="001A7436" w:rsidP="005D453D">
            <w:pPr>
              <w:jc w:val="center"/>
              <w:rPr>
                <w:color w:val="000000"/>
              </w:rPr>
            </w:pPr>
          </w:p>
          <w:p w14:paraId="5E1457D1" w14:textId="40BE9C06" w:rsidR="001A7436" w:rsidRPr="005D453D" w:rsidRDefault="001A7436" w:rsidP="005D45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5D453D" w:rsidRPr="00460B30" w14:paraId="43433300" w14:textId="77777777" w:rsidTr="003E6C5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6F48A" w14:textId="77777777" w:rsidR="005D453D" w:rsidRPr="005D453D" w:rsidRDefault="005D453D" w:rsidP="00BF6C13">
            <w:pPr>
              <w:spacing w:before="40" w:after="40"/>
              <w:rPr>
                <w:color w:val="000000"/>
              </w:rPr>
            </w:pPr>
            <w:r w:rsidRPr="005D453D">
              <w:t>2 - Zakup 3x kanapa (obicie zmywalne)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02F7E" w14:textId="7FF2790B" w:rsidR="005D453D" w:rsidRPr="005D453D" w:rsidRDefault="005D453D" w:rsidP="00BF6C13">
            <w:pPr>
              <w:spacing w:before="40" w:after="40"/>
              <w:rPr>
                <w:b/>
                <w:bCs/>
              </w:rPr>
            </w:pPr>
            <w:r w:rsidRPr="005D453D">
              <w:rPr>
                <w:b/>
                <w:bCs/>
              </w:rPr>
              <w:t>P.H.U. BMS SP.J. Z. Bielecki</w:t>
            </w:r>
          </w:p>
          <w:p w14:paraId="447ADB0D" w14:textId="22611DFC" w:rsidR="005D453D" w:rsidRPr="005D453D" w:rsidRDefault="00D70EB8" w:rsidP="00BF6C13">
            <w:r>
              <w:t>u</w:t>
            </w:r>
            <w:r w:rsidR="005D453D" w:rsidRPr="005D453D">
              <w:t>l. Staszica 22</w:t>
            </w:r>
          </w:p>
          <w:p w14:paraId="3832593D" w14:textId="5C1A62D1" w:rsidR="005D453D" w:rsidRPr="005D453D" w:rsidRDefault="005D453D" w:rsidP="00BF6C13">
            <w:pPr>
              <w:spacing w:after="40"/>
              <w:rPr>
                <w:color w:val="000000"/>
              </w:rPr>
            </w:pPr>
            <w:r w:rsidRPr="005D453D">
              <w:t>82-500 Kwidzyn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8EB7" w14:textId="77777777" w:rsidR="005D453D" w:rsidRPr="005D453D" w:rsidRDefault="005D453D" w:rsidP="005D453D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30D3AA90" w14:textId="1F67E337" w:rsidR="005D453D" w:rsidRPr="005D453D" w:rsidRDefault="005D453D" w:rsidP="005D453D">
            <w:pPr>
              <w:jc w:val="center"/>
              <w:rPr>
                <w:color w:val="000000"/>
              </w:rPr>
            </w:pPr>
            <w:r w:rsidRPr="005D453D"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</w:tbl>
    <w:p w14:paraId="040854EE" w14:textId="77777777" w:rsidR="00A02E94" w:rsidRPr="00460B30" w:rsidRDefault="00A02E94" w:rsidP="00A02E94">
      <w:pPr>
        <w:spacing w:before="120"/>
        <w:jc w:val="both"/>
        <w:rPr>
          <w:color w:val="000000"/>
        </w:rPr>
      </w:pPr>
    </w:p>
    <w:p w14:paraId="4EAEDE57" w14:textId="77777777" w:rsidR="00A02E94" w:rsidRPr="00460B30" w:rsidRDefault="00A02E94" w:rsidP="00A02E94">
      <w:pPr>
        <w:spacing w:after="120"/>
        <w:jc w:val="both"/>
        <w:rPr>
          <w:color w:val="000000"/>
        </w:rPr>
      </w:pPr>
      <w:r w:rsidRPr="00460B30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460B30" w14:paraId="31D9F1ED" w14:textId="77777777" w:rsidTr="000D1B8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5948C12" w14:textId="77777777" w:rsidR="00A02E94" w:rsidRPr="00460B30" w:rsidRDefault="00A02E94" w:rsidP="005C35EA">
            <w:pPr>
              <w:spacing w:before="60" w:after="60"/>
              <w:jc w:val="center"/>
              <w:rPr>
                <w:b/>
              </w:rPr>
            </w:pPr>
            <w:r w:rsidRPr="00460B30">
              <w:rPr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ECE478F" w14:textId="77777777" w:rsidR="00A02E94" w:rsidRPr="00460B30" w:rsidRDefault="00A02E94" w:rsidP="005C35EA">
            <w:pPr>
              <w:spacing w:before="60" w:after="60"/>
              <w:jc w:val="center"/>
              <w:rPr>
                <w:b/>
              </w:rPr>
            </w:pPr>
            <w:r w:rsidRPr="00460B30">
              <w:rPr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A9C1B8E" w14:textId="77777777" w:rsidR="00A02E94" w:rsidRPr="00460B30" w:rsidRDefault="00A02E94" w:rsidP="005C35EA">
            <w:pPr>
              <w:spacing w:before="60" w:after="60"/>
              <w:jc w:val="center"/>
              <w:rPr>
                <w:b/>
              </w:rPr>
            </w:pPr>
            <w:r w:rsidRPr="00460B30">
              <w:rPr>
                <w:b/>
              </w:rPr>
              <w:t>Uzasadnienie odrzucenia oferty</w:t>
            </w:r>
          </w:p>
        </w:tc>
      </w:tr>
      <w:tr w:rsidR="005D453D" w:rsidRPr="00460B30" w14:paraId="2EF994F4" w14:textId="77777777" w:rsidTr="000D1B8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4D514C" w14:textId="42E64618" w:rsidR="005D453D" w:rsidRDefault="005D453D" w:rsidP="005C35EA">
            <w:pPr>
              <w:spacing w:before="40"/>
              <w:jc w:val="center"/>
            </w:pPr>
            <w:r>
              <w:t>2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071221" w14:textId="77777777" w:rsidR="005D453D" w:rsidRPr="005D453D" w:rsidRDefault="005D453D" w:rsidP="005D453D">
            <w:pPr>
              <w:spacing w:before="40" w:after="40"/>
              <w:rPr>
                <w:b/>
                <w:bCs/>
              </w:rPr>
            </w:pPr>
            <w:r w:rsidRPr="005D453D">
              <w:rPr>
                <w:b/>
                <w:bCs/>
              </w:rPr>
              <w:t>P.H.U. BMS SP.J. Z. Bielecki</w:t>
            </w:r>
          </w:p>
          <w:p w14:paraId="2B4F8063" w14:textId="77777777" w:rsidR="005D453D" w:rsidRPr="005D453D" w:rsidRDefault="005D453D" w:rsidP="005D453D">
            <w:r w:rsidRPr="005D453D">
              <w:t>ul. Staszica 22</w:t>
            </w:r>
          </w:p>
          <w:p w14:paraId="4D34AF65" w14:textId="23FD2E4F" w:rsidR="005D453D" w:rsidRPr="005D453D" w:rsidRDefault="005D453D" w:rsidP="005D453D">
            <w:pPr>
              <w:spacing w:before="40" w:after="40"/>
              <w:rPr>
                <w:b/>
                <w:bCs/>
              </w:rPr>
            </w:pPr>
            <w:r w:rsidRPr="005D453D">
              <w:t>82-500 Kwidzyn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737E47" w14:textId="77777777" w:rsidR="001801F1" w:rsidRPr="008C34D6" w:rsidRDefault="001801F1" w:rsidP="001801F1">
            <w:pPr>
              <w:spacing w:before="40" w:after="40"/>
            </w:pPr>
            <w:r w:rsidRPr="00F74C2C">
              <w:rPr>
                <w:b/>
                <w:bCs/>
              </w:rPr>
              <w:t xml:space="preserve">Art. </w:t>
            </w:r>
            <w:r w:rsidRPr="00F74C2C">
              <w:rPr>
                <w:b/>
                <w:bCs/>
                <w:iCs/>
                <w:color w:val="000000"/>
              </w:rPr>
              <w:t>226 ust. 1 pkt. 5</w:t>
            </w:r>
            <w:r w:rsidRPr="008C34D6">
              <w:rPr>
                <w:bCs/>
                <w:iCs/>
                <w:color w:val="000000"/>
              </w:rPr>
              <w:t xml:space="preserve"> </w:t>
            </w:r>
            <w:r w:rsidRPr="008C34D6">
              <w:t xml:space="preserve">– jej treść jest niezgodna z warunkami zamówienia </w:t>
            </w:r>
          </w:p>
          <w:p w14:paraId="61C05371" w14:textId="5E04FBC2" w:rsidR="001801F1" w:rsidRPr="008C34D6" w:rsidRDefault="001801F1" w:rsidP="001801F1">
            <w:pPr>
              <w:spacing w:before="120" w:after="120"/>
              <w:jc w:val="both"/>
              <w:outlineLvl w:val="1"/>
              <w:rPr>
                <w:iCs/>
              </w:rPr>
            </w:pPr>
            <w:r w:rsidRPr="008C34D6">
              <w:rPr>
                <w:u w:val="single"/>
              </w:rPr>
              <w:t>Uzasadnienie:</w:t>
            </w:r>
            <w:r w:rsidRPr="008C34D6">
              <w:t xml:space="preserve"> Oferta podlega odrzuceniu z uwagi na fakt, </w:t>
            </w:r>
            <w:r w:rsidRPr="008C34D6">
              <w:rPr>
                <w:iCs/>
              </w:rPr>
              <w:t>iż Wykonawca w</w:t>
            </w:r>
            <w:r w:rsidR="00AD341B" w:rsidRPr="008C34D6">
              <w:rPr>
                <w:iCs/>
              </w:rPr>
              <w:t xml:space="preserve"> złożonej</w:t>
            </w:r>
            <w:r w:rsidRPr="008C34D6">
              <w:rPr>
                <w:iCs/>
              </w:rPr>
              <w:t xml:space="preserve"> ofercie nie podał terminu skrócenia zamówienia </w:t>
            </w:r>
            <w:r w:rsidR="00AD341B" w:rsidRPr="008C34D6">
              <w:rPr>
                <w:iCs/>
              </w:rPr>
              <w:t xml:space="preserve">zgodnie z II </w:t>
            </w:r>
            <w:r w:rsidR="008C34D6" w:rsidRPr="008C34D6">
              <w:rPr>
                <w:iCs/>
              </w:rPr>
              <w:t>kryterium</w:t>
            </w:r>
            <w:r w:rsidR="008C34D6">
              <w:rPr>
                <w:iCs/>
              </w:rPr>
              <w:t xml:space="preserve"> </w:t>
            </w:r>
            <w:r w:rsidR="00AD341B" w:rsidRPr="008C34D6">
              <w:rPr>
                <w:iCs/>
              </w:rPr>
              <w:t xml:space="preserve">punktowanym </w:t>
            </w:r>
            <w:r w:rsidRPr="008C34D6">
              <w:rPr>
                <w:iCs/>
              </w:rPr>
              <w:t xml:space="preserve">(K-2) oraz </w:t>
            </w:r>
            <w:r w:rsidR="00AD341B" w:rsidRPr="008C34D6">
              <w:rPr>
                <w:iCs/>
              </w:rPr>
              <w:t>okresu g</w:t>
            </w:r>
            <w:r w:rsidRPr="008C34D6">
              <w:rPr>
                <w:iCs/>
              </w:rPr>
              <w:t xml:space="preserve">warancji </w:t>
            </w:r>
            <w:r w:rsidR="00AD341B" w:rsidRPr="008C34D6">
              <w:rPr>
                <w:iCs/>
              </w:rPr>
              <w:t xml:space="preserve"> zgodnie z III </w:t>
            </w:r>
            <w:r w:rsidR="008C34D6" w:rsidRPr="008C34D6">
              <w:rPr>
                <w:iCs/>
              </w:rPr>
              <w:t>kryterium</w:t>
            </w:r>
            <w:r w:rsidR="00AD341B" w:rsidRPr="008C34D6">
              <w:rPr>
                <w:iCs/>
              </w:rPr>
              <w:t xml:space="preserve"> punktowanym</w:t>
            </w:r>
            <w:r w:rsidR="008C34D6" w:rsidRPr="008C34D6">
              <w:rPr>
                <w:iCs/>
              </w:rPr>
              <w:t xml:space="preserve"> </w:t>
            </w:r>
            <w:r w:rsidRPr="008C34D6">
              <w:rPr>
                <w:iCs/>
              </w:rPr>
              <w:t xml:space="preserve">(K-3). </w:t>
            </w:r>
          </w:p>
          <w:p w14:paraId="2A4DF43D" w14:textId="41C1CFFF" w:rsidR="001801F1" w:rsidRPr="008C34D6" w:rsidRDefault="003A0ED7" w:rsidP="001801F1">
            <w:pPr>
              <w:spacing w:before="120" w:after="120"/>
              <w:jc w:val="both"/>
              <w:outlineLvl w:val="1"/>
              <w:rPr>
                <w:iCs/>
              </w:rPr>
            </w:pPr>
            <w:r w:rsidRPr="008C34D6">
              <w:rPr>
                <w:iCs/>
              </w:rPr>
              <w:t>Zamawiający</w:t>
            </w:r>
            <w:r w:rsidR="001801F1" w:rsidRPr="008C34D6">
              <w:rPr>
                <w:iCs/>
              </w:rPr>
              <w:t xml:space="preserve"> </w:t>
            </w:r>
            <w:r w:rsidR="001801F1" w:rsidRPr="008C34D6">
              <w:t xml:space="preserve">zamieszczając na swojej stronie internetowej oraz na Platformie on-line działającej pod adresem </w:t>
            </w:r>
            <w:hyperlink r:id="rId6" w:history="1">
              <w:r w:rsidR="008C34D6" w:rsidRPr="00930FBF">
                <w:rPr>
                  <w:rStyle w:val="Hipercze"/>
                </w:rPr>
                <w:t>https://e-ProPublico.pl</w:t>
              </w:r>
            </w:hyperlink>
            <w:r w:rsidR="008C34D6" w:rsidRPr="008C34D6">
              <w:t xml:space="preserve"> </w:t>
            </w:r>
            <w:r w:rsidR="001801F1" w:rsidRPr="008C34D6">
              <w:rPr>
                <w:iCs/>
              </w:rPr>
              <w:t xml:space="preserve"> w treści SWZ oraz w Ogłoszeniu o zamówieniu o numerze </w:t>
            </w:r>
            <w:r w:rsidR="001801F1" w:rsidRPr="008C34D6">
              <w:t xml:space="preserve">2022/BZP 00362221/01, </w:t>
            </w:r>
            <w:r w:rsidR="001801F1" w:rsidRPr="008C34D6">
              <w:rPr>
                <w:iCs/>
              </w:rPr>
              <w:t xml:space="preserve">podał informację o zastosowaniu przy ocenie ofert ww. kryteriów wraz z wagami. </w:t>
            </w:r>
          </w:p>
          <w:p w14:paraId="793986E9" w14:textId="1D0FD827" w:rsidR="005D453D" w:rsidRPr="008C34D6" w:rsidRDefault="001801F1" w:rsidP="001801F1">
            <w:pPr>
              <w:spacing w:before="40" w:after="40"/>
            </w:pPr>
            <w:r w:rsidRPr="008C34D6">
              <w:t xml:space="preserve">Ponadto do powyższego uzasadnienia należy dodać, </w:t>
            </w:r>
            <w:r w:rsidRPr="008C34D6">
              <w:br/>
              <w:t xml:space="preserve">iż Zamawiający w treści SWZ w rozdziale 21 dot. kryteriów oceny ofert  zaznaczył  jednocześnie, iż cyt. </w:t>
            </w:r>
            <w:r w:rsidRPr="008C34D6">
              <w:rPr>
                <w:i/>
                <w:iCs/>
              </w:rPr>
              <w:t xml:space="preserve">,,Podanie krótszego okresu gwarancji niż minimalny (24 miesiące), innego lub nie podanie go w ogóle skutkuje odrzuceniem oferty na podstawie art. 226 ust. 1 pkt. 5 Ustawy </w:t>
            </w:r>
            <w:proofErr w:type="spellStart"/>
            <w:r w:rsidRPr="008C34D6">
              <w:rPr>
                <w:i/>
                <w:iCs/>
              </w:rPr>
              <w:t>Pzp</w:t>
            </w:r>
            <w:proofErr w:type="spellEnd"/>
            <w:r w:rsidRPr="008C34D6">
              <w:rPr>
                <w:i/>
                <w:iCs/>
              </w:rPr>
              <w:t>.".</w:t>
            </w:r>
          </w:p>
        </w:tc>
      </w:tr>
      <w:tr w:rsidR="008B606E" w:rsidRPr="00460B30" w14:paraId="0A13CB37" w14:textId="77777777" w:rsidTr="000D1B81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937557" w14:textId="09F25443" w:rsidR="008B606E" w:rsidRDefault="008B606E" w:rsidP="005C35EA">
            <w:pPr>
              <w:spacing w:before="40"/>
              <w:jc w:val="center"/>
            </w:pPr>
            <w:r>
              <w:t>6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DB965D" w14:textId="77777777" w:rsidR="008B606E" w:rsidRPr="008B606E" w:rsidRDefault="008B606E" w:rsidP="008B606E">
            <w:pPr>
              <w:spacing w:before="40" w:after="40"/>
              <w:rPr>
                <w:b/>
                <w:bCs/>
              </w:rPr>
            </w:pPr>
            <w:r w:rsidRPr="008B606E">
              <w:rPr>
                <w:b/>
                <w:bCs/>
              </w:rPr>
              <w:t>MK MEBLE Krzysztof Maćkowiak</w:t>
            </w:r>
          </w:p>
          <w:p w14:paraId="6D245D80" w14:textId="0A0C66B3" w:rsidR="008B606E" w:rsidRPr="008B606E" w:rsidRDefault="008B606E" w:rsidP="008B606E">
            <w:pPr>
              <w:spacing w:before="40" w:after="40"/>
            </w:pPr>
            <w:r w:rsidRPr="008B606E">
              <w:t>ul. Sandomierska 33</w:t>
            </w:r>
          </w:p>
          <w:p w14:paraId="750950BC" w14:textId="2723F11C" w:rsidR="008B606E" w:rsidRPr="005D453D" w:rsidRDefault="008B606E" w:rsidP="008B606E">
            <w:pPr>
              <w:spacing w:before="40" w:after="40"/>
              <w:rPr>
                <w:b/>
                <w:bCs/>
              </w:rPr>
            </w:pPr>
            <w:r w:rsidRPr="008B606E">
              <w:t>61-351 Poznań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F572E4" w14:textId="42635C9D" w:rsidR="008B606E" w:rsidRDefault="0014511D" w:rsidP="00F74C2C">
            <w:pPr>
              <w:spacing w:before="40" w:after="40"/>
              <w:jc w:val="both"/>
            </w:pPr>
            <w:r w:rsidRPr="00F74C2C">
              <w:rPr>
                <w:b/>
                <w:bCs/>
              </w:rPr>
              <w:t>Art. 226 ust. 1 pkt 12</w:t>
            </w:r>
            <w:r w:rsidR="008B606E" w:rsidRPr="00AD341B">
              <w:t xml:space="preserve">– </w:t>
            </w:r>
            <w:r>
              <w:t>wykonawca nie wyraził pisemnej zgody na przedłużenie terminu związania ofertą.</w:t>
            </w:r>
          </w:p>
          <w:p w14:paraId="27C7C251" w14:textId="0D0AC09A" w:rsidR="000D1B81" w:rsidRDefault="0014511D" w:rsidP="00F74C2C">
            <w:pPr>
              <w:spacing w:before="40" w:after="40"/>
              <w:jc w:val="both"/>
            </w:pPr>
            <w:r>
              <w:t xml:space="preserve">Zamawiający w dniu 02.11.2022r., wysłał do wykonawcy </w:t>
            </w:r>
            <w:r w:rsidR="0070377C">
              <w:t>przez</w:t>
            </w:r>
            <w:r w:rsidR="0070377C" w:rsidRPr="00AD341B">
              <w:t xml:space="preserve"> Platform</w:t>
            </w:r>
            <w:r w:rsidR="0070377C">
              <w:t>ę</w:t>
            </w:r>
            <w:r w:rsidR="0070377C" w:rsidRPr="00AD341B">
              <w:t xml:space="preserve"> on-line działając</w:t>
            </w:r>
            <w:r w:rsidR="0070377C">
              <w:t>ą</w:t>
            </w:r>
            <w:r w:rsidR="0070377C" w:rsidRPr="00AD341B">
              <w:t xml:space="preserve"> pod adresem </w:t>
            </w:r>
            <w:hyperlink r:id="rId7" w:history="1">
              <w:r w:rsidR="0070377C" w:rsidRPr="00930FBF">
                <w:rPr>
                  <w:rStyle w:val="Hipercze"/>
                </w:rPr>
                <w:t>https://e-ProPublico.pl</w:t>
              </w:r>
            </w:hyperlink>
            <w:r w:rsidR="0070377C">
              <w:t xml:space="preserve"> oraz na adres e-mail podany w formularzu ofertowym, </w:t>
            </w:r>
            <w:r>
              <w:t>wniosek o przedłużenie terminu związania ofertą. Termin</w:t>
            </w:r>
            <w:r w:rsidR="005C2CCE">
              <w:t xml:space="preserve"> złożenia</w:t>
            </w:r>
            <w:r>
              <w:t xml:space="preserve"> ww. oświadczenia upłynął w dniu 05.11.2022</w:t>
            </w:r>
            <w:r w:rsidR="000D1B81">
              <w:t>.</w:t>
            </w:r>
            <w:r w:rsidR="004A1FDF">
              <w:t xml:space="preserve"> Wykonawca w wyznaczonym terminie nie złożył wymaganego pisma. </w:t>
            </w:r>
          </w:p>
          <w:p w14:paraId="016B3D1A" w14:textId="2AAFF216" w:rsidR="005C2CCE" w:rsidRPr="005C2CCE" w:rsidRDefault="008E514D" w:rsidP="00F74C2C">
            <w:pPr>
              <w:spacing w:before="40" w:after="40"/>
              <w:jc w:val="both"/>
            </w:pPr>
            <w:r>
              <w:t>Ponadto z</w:t>
            </w:r>
            <w:r w:rsidR="005C2CCE">
              <w:t xml:space="preserve">mawiający w </w:t>
            </w:r>
            <w:r w:rsidR="000D1B81">
              <w:t>treści wniosku</w:t>
            </w:r>
            <w:r w:rsidR="005C2CCE">
              <w:t xml:space="preserve"> do wykonawcy zaznaczył jednocześnie</w:t>
            </w:r>
            <w:r w:rsidR="005C2CCE" w:rsidRPr="005C2CCE">
              <w:t xml:space="preserve">, że </w:t>
            </w:r>
            <w:r w:rsidR="00F74C2C">
              <w:t xml:space="preserve">cyt. </w:t>
            </w:r>
            <w:r w:rsidR="00F74C2C" w:rsidRPr="00F74C2C">
              <w:rPr>
                <w:i/>
                <w:iCs/>
              </w:rPr>
              <w:t>„</w:t>
            </w:r>
            <w:r w:rsidR="005C2CCE" w:rsidRPr="00F74C2C">
              <w:rPr>
                <w:i/>
                <w:iCs/>
              </w:rPr>
              <w:t xml:space="preserve">w przypadku niewyrażenia zgody lub </w:t>
            </w:r>
            <w:r w:rsidR="005C2CCE" w:rsidRPr="00F74C2C">
              <w:rPr>
                <w:b/>
                <w:bCs/>
                <w:i/>
                <w:iCs/>
              </w:rPr>
              <w:t>braku odpowiedzi na wniosek</w:t>
            </w:r>
            <w:r w:rsidR="005C2CCE" w:rsidRPr="00F74C2C">
              <w:rPr>
                <w:i/>
                <w:iCs/>
              </w:rPr>
              <w:t xml:space="preserve"> </w:t>
            </w:r>
            <w:r w:rsidR="005C2CCE" w:rsidRPr="00F74C2C">
              <w:rPr>
                <w:i/>
                <w:iCs/>
              </w:rPr>
              <w:lastRenderedPageBreak/>
              <w:t>Zamawiającego o przedłużenie terminu związania ofertą w terminie do dnia 2022-11-05r., złożona przez Wykonawcę oferta zostanie odrzucona</w:t>
            </w:r>
            <w:r w:rsidR="00F74C2C" w:rsidRPr="00F74C2C">
              <w:rPr>
                <w:i/>
                <w:iCs/>
              </w:rPr>
              <w:t xml:space="preserve"> na podstawie art. 226 ust. 1 pkt 12 ustawy </w:t>
            </w:r>
            <w:proofErr w:type="spellStart"/>
            <w:r w:rsidR="00F74C2C" w:rsidRPr="00F74C2C">
              <w:rPr>
                <w:i/>
                <w:iCs/>
              </w:rPr>
              <w:t>Pzp</w:t>
            </w:r>
            <w:proofErr w:type="spellEnd"/>
            <w:r w:rsidR="00F74C2C" w:rsidRPr="00F74C2C">
              <w:rPr>
                <w:i/>
                <w:iCs/>
              </w:rPr>
              <w:t>”</w:t>
            </w:r>
            <w:r w:rsidR="005C2CCE" w:rsidRPr="00F74C2C">
              <w:rPr>
                <w:i/>
                <w:iCs/>
              </w:rPr>
              <w:t>.</w:t>
            </w:r>
            <w:r w:rsidR="005C2CCE">
              <w:t xml:space="preserve"> </w:t>
            </w:r>
          </w:p>
        </w:tc>
      </w:tr>
    </w:tbl>
    <w:p w14:paraId="46847415" w14:textId="77777777" w:rsidR="000D1B81" w:rsidRDefault="000D1B81" w:rsidP="000D1B81">
      <w:pPr>
        <w:spacing w:line="276" w:lineRule="auto"/>
        <w:jc w:val="both"/>
        <w:rPr>
          <w:sz w:val="22"/>
          <w:szCs w:val="22"/>
        </w:rPr>
      </w:pPr>
      <w:bookmarkStart w:id="1" w:name="_Hlk71620154"/>
    </w:p>
    <w:bookmarkEnd w:id="1"/>
    <w:p w14:paraId="3A1DF900" w14:textId="77777777" w:rsidR="00A02E94" w:rsidRPr="00460B30" w:rsidRDefault="00A02E94" w:rsidP="00A02E94">
      <w:pPr>
        <w:spacing w:after="40" w:line="276" w:lineRule="auto"/>
        <w:jc w:val="both"/>
      </w:pPr>
      <w:r w:rsidRPr="00460B30">
        <w:t>Informacja o terminie zawarcia umowy:</w:t>
      </w:r>
    </w:p>
    <w:p w14:paraId="2AE64E8A" w14:textId="1EC4BE44" w:rsidR="00A02E94" w:rsidRPr="00460B30" w:rsidRDefault="00A02E94" w:rsidP="00A02E94">
      <w:pPr>
        <w:spacing w:after="120" w:line="276" w:lineRule="auto"/>
        <w:jc w:val="both"/>
      </w:pPr>
      <w:r w:rsidRPr="00460B30">
        <w:t xml:space="preserve">Umowa w sprawie zamówienia publicznego, zgodnie z art. 308 ust. 2 ustawy </w:t>
      </w:r>
      <w:proofErr w:type="spellStart"/>
      <w:r w:rsidRPr="00460B30">
        <w:t>Pzp</w:t>
      </w:r>
      <w:proofErr w:type="spellEnd"/>
      <w:r w:rsidRPr="00460B30">
        <w:t xml:space="preserve">, zostanie zawarta, z uwzględnieniem art. 577 ustawy </w:t>
      </w:r>
      <w:proofErr w:type="spellStart"/>
      <w:r w:rsidRPr="00460B30">
        <w:t>Pzp</w:t>
      </w:r>
      <w:proofErr w:type="spellEnd"/>
      <w:r w:rsidRPr="00460B30">
        <w:t xml:space="preserve">, w terminie </w:t>
      </w:r>
      <w:r w:rsidR="005835B6" w:rsidRPr="00460B30">
        <w:t xml:space="preserve">nie krótszym niż </w:t>
      </w:r>
      <w:r w:rsidR="00BF7CAE">
        <w:t xml:space="preserve">5 </w:t>
      </w:r>
      <w:r w:rsidR="005835B6" w:rsidRPr="00460B30">
        <w:t>dni od dnia przesłania niniejszego zawiadomienia o wyborze najkorzystniejszej oferty.</w:t>
      </w:r>
    </w:p>
    <w:p w14:paraId="605FE04B" w14:textId="77777777" w:rsidR="00A02E94" w:rsidRPr="00460B30" w:rsidRDefault="00A02E94" w:rsidP="00A02E94">
      <w:pPr>
        <w:spacing w:line="276" w:lineRule="auto"/>
        <w:jc w:val="both"/>
      </w:pPr>
      <w:r w:rsidRPr="00460B30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460B30">
        <w:t>Pzp</w:t>
      </w:r>
      <w:proofErr w:type="spellEnd"/>
      <w:r w:rsidRPr="00460B30">
        <w:t>.</w:t>
      </w:r>
    </w:p>
    <w:p w14:paraId="592C871E" w14:textId="77777777" w:rsidR="00A02E94" w:rsidRPr="00460B30" w:rsidRDefault="00A02E94" w:rsidP="00A02E94">
      <w:pPr>
        <w:spacing w:line="360" w:lineRule="auto"/>
        <w:jc w:val="both"/>
        <w:rPr>
          <w:bCs/>
        </w:rPr>
      </w:pPr>
    </w:p>
    <w:bookmarkEnd w:id="0"/>
    <w:p w14:paraId="4F479E73" w14:textId="77777777" w:rsidR="004F43A7" w:rsidRPr="004F43A7" w:rsidRDefault="004F43A7" w:rsidP="004F43A7">
      <w:pPr>
        <w:ind w:left="4956"/>
        <w:jc w:val="center"/>
        <w:rPr>
          <w:i/>
        </w:rPr>
      </w:pPr>
      <w:r w:rsidRPr="004F43A7">
        <w:rPr>
          <w:i/>
        </w:rPr>
        <w:t>Zamawiający</w:t>
      </w:r>
    </w:p>
    <w:p w14:paraId="09968FA0" w14:textId="77777777" w:rsidR="004F43A7" w:rsidRPr="004F43A7" w:rsidRDefault="004F43A7" w:rsidP="004F43A7">
      <w:pPr>
        <w:ind w:left="4956"/>
        <w:jc w:val="center"/>
        <w:rPr>
          <w:i/>
        </w:rPr>
      </w:pPr>
      <w:r w:rsidRPr="004F43A7">
        <w:rPr>
          <w:i/>
        </w:rPr>
        <w:t>/-/ Dyrektor Szpitala Wojewódzkiego</w:t>
      </w:r>
    </w:p>
    <w:p w14:paraId="7010AB8A" w14:textId="77777777" w:rsidR="004F43A7" w:rsidRPr="004F43A7" w:rsidRDefault="004F43A7" w:rsidP="004F43A7">
      <w:pPr>
        <w:ind w:left="4956"/>
        <w:jc w:val="center"/>
        <w:rPr>
          <w:i/>
        </w:rPr>
      </w:pPr>
      <w:r w:rsidRPr="004F43A7">
        <w:rPr>
          <w:i/>
        </w:rPr>
        <w:t>w Poznaniu</w:t>
      </w:r>
    </w:p>
    <w:p w14:paraId="4201CA6C" w14:textId="4A91B2BC" w:rsidR="008642B3" w:rsidRPr="00460B30" w:rsidRDefault="004F43A7" w:rsidP="004F43A7">
      <w:pPr>
        <w:ind w:left="4956"/>
        <w:jc w:val="center"/>
      </w:pPr>
      <w:r w:rsidRPr="004F43A7">
        <w:rPr>
          <w:i/>
        </w:rPr>
        <w:t>Piotr Nowicki</w:t>
      </w:r>
    </w:p>
    <w:sectPr w:rsidR="008642B3" w:rsidRPr="00460B30" w:rsidSect="00211A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E6918" w14:textId="77777777" w:rsidR="00AF4DF3" w:rsidRDefault="00AF4DF3">
      <w:r>
        <w:separator/>
      </w:r>
    </w:p>
  </w:endnote>
  <w:endnote w:type="continuationSeparator" w:id="0">
    <w:p w14:paraId="122A7B25" w14:textId="77777777" w:rsidR="00AF4DF3" w:rsidRDefault="00AF4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E298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A4BF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7421DB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E7B22D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200F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E9F3B" w14:textId="77777777" w:rsidR="00AF4DF3" w:rsidRDefault="00AF4DF3">
      <w:r>
        <w:separator/>
      </w:r>
    </w:p>
  </w:footnote>
  <w:footnote w:type="continuationSeparator" w:id="0">
    <w:p w14:paraId="53EE1800" w14:textId="77777777" w:rsidR="00AF4DF3" w:rsidRDefault="00AF4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1C4C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9FBE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E126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DF3"/>
    <w:rsid w:val="00022322"/>
    <w:rsid w:val="000350CF"/>
    <w:rsid w:val="00042497"/>
    <w:rsid w:val="000C1E6F"/>
    <w:rsid w:val="000D1B81"/>
    <w:rsid w:val="000E4E56"/>
    <w:rsid w:val="0014511D"/>
    <w:rsid w:val="00174764"/>
    <w:rsid w:val="001801F1"/>
    <w:rsid w:val="00181F0E"/>
    <w:rsid w:val="001A1468"/>
    <w:rsid w:val="001A7436"/>
    <w:rsid w:val="001B7815"/>
    <w:rsid w:val="00211A34"/>
    <w:rsid w:val="002B1E4F"/>
    <w:rsid w:val="002B6761"/>
    <w:rsid w:val="003445A0"/>
    <w:rsid w:val="003A0AFC"/>
    <w:rsid w:val="003A0ED7"/>
    <w:rsid w:val="003A795D"/>
    <w:rsid w:val="003D611C"/>
    <w:rsid w:val="003E2A7A"/>
    <w:rsid w:val="00431C0B"/>
    <w:rsid w:val="00437CAD"/>
    <w:rsid w:val="00460B30"/>
    <w:rsid w:val="004657DA"/>
    <w:rsid w:val="004A1FDF"/>
    <w:rsid w:val="004B2665"/>
    <w:rsid w:val="004C3459"/>
    <w:rsid w:val="004E324A"/>
    <w:rsid w:val="004E7234"/>
    <w:rsid w:val="004F43A7"/>
    <w:rsid w:val="0054734E"/>
    <w:rsid w:val="005835B6"/>
    <w:rsid w:val="00596EA3"/>
    <w:rsid w:val="00596FD7"/>
    <w:rsid w:val="005C2CCE"/>
    <w:rsid w:val="005C35EA"/>
    <w:rsid w:val="005D453D"/>
    <w:rsid w:val="005E5BFF"/>
    <w:rsid w:val="005F2CB0"/>
    <w:rsid w:val="00607F9B"/>
    <w:rsid w:val="00644DA5"/>
    <w:rsid w:val="00644DCB"/>
    <w:rsid w:val="00657C1E"/>
    <w:rsid w:val="006E3089"/>
    <w:rsid w:val="006F3418"/>
    <w:rsid w:val="0070377C"/>
    <w:rsid w:val="00703CBF"/>
    <w:rsid w:val="00712C39"/>
    <w:rsid w:val="00756CDA"/>
    <w:rsid w:val="007E2ACC"/>
    <w:rsid w:val="007E68C5"/>
    <w:rsid w:val="00832144"/>
    <w:rsid w:val="008567C7"/>
    <w:rsid w:val="008642B3"/>
    <w:rsid w:val="008A6C10"/>
    <w:rsid w:val="008B606E"/>
    <w:rsid w:val="008C34D6"/>
    <w:rsid w:val="008E5102"/>
    <w:rsid w:val="008E514D"/>
    <w:rsid w:val="00907B87"/>
    <w:rsid w:val="00915B9E"/>
    <w:rsid w:val="00952256"/>
    <w:rsid w:val="00974B7E"/>
    <w:rsid w:val="0097748A"/>
    <w:rsid w:val="009A20E3"/>
    <w:rsid w:val="009A2F51"/>
    <w:rsid w:val="009D527B"/>
    <w:rsid w:val="009F0E5C"/>
    <w:rsid w:val="00A029B8"/>
    <w:rsid w:val="00A02E94"/>
    <w:rsid w:val="00A56FB7"/>
    <w:rsid w:val="00A6769B"/>
    <w:rsid w:val="00A91321"/>
    <w:rsid w:val="00AA02AC"/>
    <w:rsid w:val="00AC2C4B"/>
    <w:rsid w:val="00AD341B"/>
    <w:rsid w:val="00AF4DF3"/>
    <w:rsid w:val="00B32D12"/>
    <w:rsid w:val="00B36423"/>
    <w:rsid w:val="00B464D3"/>
    <w:rsid w:val="00B8185B"/>
    <w:rsid w:val="00BC1DFA"/>
    <w:rsid w:val="00BC6F7F"/>
    <w:rsid w:val="00BD2174"/>
    <w:rsid w:val="00BE4C53"/>
    <w:rsid w:val="00BE589E"/>
    <w:rsid w:val="00BF7CAE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6D2B"/>
    <w:rsid w:val="00D70EB8"/>
    <w:rsid w:val="00D8427E"/>
    <w:rsid w:val="00E30B2D"/>
    <w:rsid w:val="00E40C15"/>
    <w:rsid w:val="00E62859"/>
    <w:rsid w:val="00E85D70"/>
    <w:rsid w:val="00F33C66"/>
    <w:rsid w:val="00F74C2C"/>
    <w:rsid w:val="00F83783"/>
    <w:rsid w:val="00F960D7"/>
    <w:rsid w:val="00FB7F50"/>
    <w:rsid w:val="00FF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67F7BB"/>
  <w15:chartTrackingRefBased/>
  <w15:docId w15:val="{4755B0E2-D128-4286-B8FB-F353F0E64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D45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5D453D"/>
    <w:rPr>
      <w:rFonts w:ascii="Courier New" w:hAnsi="Courier New" w:cs="Courier New"/>
    </w:rPr>
  </w:style>
  <w:style w:type="character" w:styleId="Hipercze">
    <w:name w:val="Hyperlink"/>
    <w:basedOn w:val="Domylnaczcionkaakapitu"/>
    <w:rsid w:val="00AD341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34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227</TotalTime>
  <Pages>3</Pages>
  <Words>663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28</cp:revision>
  <cp:lastPrinted>2022-11-10T12:15:00Z</cp:lastPrinted>
  <dcterms:created xsi:type="dcterms:W3CDTF">2022-10-20T06:07:00Z</dcterms:created>
  <dcterms:modified xsi:type="dcterms:W3CDTF">2022-11-15T09:54:00Z</dcterms:modified>
</cp:coreProperties>
</file>