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06C8CE" w14:textId="77777777" w:rsidR="00B04206" w:rsidRPr="00B740EE" w:rsidRDefault="00B04206" w:rsidP="0049530D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B740EE">
        <w:rPr>
          <w:rFonts w:ascii="Arial" w:hAnsi="Arial" w:cs="Arial"/>
          <w:bCs/>
        </w:rPr>
        <w:t>Znak sprawy:</w:t>
      </w:r>
      <w:r w:rsidRPr="00B740EE">
        <w:rPr>
          <w:rFonts w:ascii="Arial" w:hAnsi="Arial" w:cs="Arial"/>
          <w:b/>
          <w:bCs/>
        </w:rPr>
        <w:t xml:space="preserve"> </w:t>
      </w:r>
      <w:r w:rsidR="00EE1A77" w:rsidRPr="00B740EE">
        <w:rPr>
          <w:rFonts w:ascii="Arial" w:hAnsi="Arial" w:cs="Arial"/>
          <w:b/>
          <w:bCs/>
        </w:rPr>
        <w:t>KA-2/</w:t>
      </w:r>
      <w:r w:rsidR="009F60A6">
        <w:rPr>
          <w:rFonts w:ascii="Arial" w:hAnsi="Arial" w:cs="Arial"/>
          <w:b/>
          <w:bCs/>
        </w:rPr>
        <w:t>132</w:t>
      </w:r>
      <w:r w:rsidR="00EE1A77" w:rsidRPr="00B740EE">
        <w:rPr>
          <w:rFonts w:ascii="Arial" w:hAnsi="Arial" w:cs="Arial"/>
          <w:b/>
          <w:bCs/>
        </w:rPr>
        <w:t>/2022</w:t>
      </w:r>
    </w:p>
    <w:p w14:paraId="77525489" w14:textId="77777777" w:rsidR="00E616D4" w:rsidRPr="00B740EE" w:rsidRDefault="00B639E0" w:rsidP="0049530D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B740EE">
        <w:rPr>
          <w:rFonts w:ascii="Arial" w:hAnsi="Arial" w:cs="Arial"/>
          <w:bCs/>
          <w:i w:val="0"/>
          <w:sz w:val="20"/>
        </w:rPr>
        <w:t>Załącznik nr</w:t>
      </w:r>
      <w:r w:rsidRPr="00B740EE">
        <w:rPr>
          <w:rFonts w:ascii="Arial" w:hAnsi="Arial" w:cs="Arial"/>
          <w:b/>
          <w:bCs/>
          <w:i w:val="0"/>
          <w:sz w:val="20"/>
        </w:rPr>
        <w:t xml:space="preserve"> </w:t>
      </w:r>
      <w:r w:rsidR="00B40C8C" w:rsidRPr="00B740EE">
        <w:rPr>
          <w:rFonts w:ascii="Arial" w:hAnsi="Arial" w:cs="Arial"/>
          <w:b/>
          <w:bCs/>
          <w:i w:val="0"/>
          <w:sz w:val="20"/>
        </w:rPr>
        <w:t xml:space="preserve">2 </w:t>
      </w:r>
      <w:r w:rsidRPr="00B740EE">
        <w:rPr>
          <w:rFonts w:ascii="Arial" w:hAnsi="Arial" w:cs="Arial"/>
          <w:b/>
          <w:bCs/>
          <w:i w:val="0"/>
          <w:sz w:val="20"/>
        </w:rPr>
        <w:t>do SWZ</w:t>
      </w:r>
    </w:p>
    <w:p w14:paraId="2C81F379" w14:textId="77777777" w:rsidR="00E616D4" w:rsidRPr="00B740EE" w:rsidRDefault="00E616D4" w:rsidP="003B310D">
      <w:pPr>
        <w:pStyle w:val="Nagwek2"/>
        <w:ind w:left="0"/>
        <w:rPr>
          <w:sz w:val="24"/>
        </w:rPr>
      </w:pPr>
    </w:p>
    <w:p w14:paraId="10662B6C" w14:textId="77777777" w:rsidR="00EF47EE" w:rsidRPr="00B740EE" w:rsidRDefault="003B310D" w:rsidP="003B310D">
      <w:pPr>
        <w:pStyle w:val="Nagwek2"/>
        <w:ind w:left="0"/>
        <w:rPr>
          <w:sz w:val="24"/>
        </w:rPr>
      </w:pPr>
      <w:r w:rsidRPr="00B740EE">
        <w:rPr>
          <w:sz w:val="24"/>
        </w:rPr>
        <w:t>OFERTA</w:t>
      </w:r>
    </w:p>
    <w:p w14:paraId="3A9C8622" w14:textId="77777777" w:rsidR="00EF47EE" w:rsidRPr="00B740EE" w:rsidRDefault="00EF47EE" w:rsidP="00EF47EE"/>
    <w:p w14:paraId="21D28D29" w14:textId="77777777" w:rsidR="00902B46" w:rsidRPr="00B740EE" w:rsidRDefault="00902B46" w:rsidP="00B639E0">
      <w:pPr>
        <w:spacing w:line="360" w:lineRule="auto"/>
        <w:ind w:hanging="28"/>
      </w:pPr>
      <w:r w:rsidRPr="00B740EE">
        <w:t>Nazwa</w:t>
      </w:r>
      <w:r w:rsidR="00D24480" w:rsidRPr="00B740EE">
        <w:t>:</w:t>
      </w:r>
      <w:r w:rsidRPr="00B740EE">
        <w:t xml:space="preserve"> </w:t>
      </w:r>
      <w:r w:rsidR="00D24480" w:rsidRPr="00B740EE">
        <w:t>(</w:t>
      </w:r>
      <w:r w:rsidRPr="00B740EE">
        <w:t>Wykonawcy lub Wykonawców w przypadku oferty wspólnej</w:t>
      </w:r>
      <w:r w:rsidR="00D24480" w:rsidRPr="00B740EE">
        <w:t>)</w:t>
      </w:r>
      <w:r w:rsidR="00815C90" w:rsidRPr="00B740EE">
        <w:rPr>
          <w:rStyle w:val="Odwoanieprzypisudolnego"/>
        </w:rPr>
        <w:footnoteReference w:id="1"/>
      </w:r>
      <w:r w:rsidRPr="00B740EE">
        <w:t>:</w:t>
      </w:r>
    </w:p>
    <w:p w14:paraId="257E2A53" w14:textId="77777777" w:rsidR="00902B46" w:rsidRPr="00B740EE" w:rsidRDefault="00902B46" w:rsidP="00B639E0">
      <w:pPr>
        <w:spacing w:line="360" w:lineRule="auto"/>
        <w:ind w:hanging="28"/>
      </w:pPr>
      <w:r w:rsidRPr="00B740E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2A701D" w14:textId="77777777" w:rsidR="00B639E0" w:rsidRPr="00B740EE" w:rsidRDefault="00902B46" w:rsidP="00B639E0">
      <w:pPr>
        <w:spacing w:line="360" w:lineRule="auto"/>
        <w:ind w:hanging="28"/>
      </w:pPr>
      <w:r w:rsidRPr="00B740EE">
        <w:t>Adres: ul. .....................</w:t>
      </w:r>
      <w:r w:rsidR="00B639E0" w:rsidRPr="00B740EE">
        <w:t>...............</w:t>
      </w:r>
      <w:r w:rsidRPr="00B740EE">
        <w:t xml:space="preserve">.................... </w:t>
      </w:r>
      <w:r w:rsidR="00B639E0" w:rsidRPr="00B740EE">
        <w:t xml:space="preserve">       </w:t>
      </w:r>
      <w:r w:rsidRPr="00B740EE">
        <w:t>kod pocztowy</w:t>
      </w:r>
      <w:r w:rsidR="00A23458" w:rsidRPr="00B740EE">
        <w:t>:</w:t>
      </w:r>
      <w:r w:rsidR="00B639E0" w:rsidRPr="00B740EE">
        <w:t>………………</w:t>
      </w:r>
    </w:p>
    <w:p w14:paraId="1B1C110F" w14:textId="77777777" w:rsidR="00902B46" w:rsidRPr="00B740EE" w:rsidRDefault="00B639E0" w:rsidP="00B639E0">
      <w:pPr>
        <w:spacing w:line="360" w:lineRule="auto"/>
        <w:ind w:hanging="28"/>
      </w:pPr>
      <w:r w:rsidRPr="00B740EE">
        <w:t>m</w:t>
      </w:r>
      <w:r w:rsidR="00902B46" w:rsidRPr="00B740EE">
        <w:t>iasto</w:t>
      </w:r>
      <w:r w:rsidRPr="00B740EE">
        <w:t xml:space="preserve">:     ...............................................        </w:t>
      </w:r>
      <w:r w:rsidR="00902B46" w:rsidRPr="00B740EE">
        <w:t>województwo: ……………………</w:t>
      </w:r>
    </w:p>
    <w:p w14:paraId="1EC71E21" w14:textId="77777777" w:rsidR="00B12D3B" w:rsidRPr="00B740EE" w:rsidRDefault="00902B46" w:rsidP="00B639E0">
      <w:pPr>
        <w:spacing w:line="360" w:lineRule="auto"/>
        <w:ind w:hanging="27"/>
        <w:jc w:val="both"/>
      </w:pPr>
      <w:r w:rsidRPr="00B740EE">
        <w:t>tel.</w:t>
      </w:r>
      <w:r w:rsidR="00B639E0" w:rsidRPr="00B740EE">
        <w:t>:</w:t>
      </w:r>
      <w:r w:rsidRPr="00B740EE">
        <w:t xml:space="preserve"> ...</w:t>
      </w:r>
      <w:r w:rsidR="00B639E0" w:rsidRPr="00B740EE">
        <w:t>..</w:t>
      </w:r>
      <w:r w:rsidRPr="00B740EE">
        <w:t>.</w:t>
      </w:r>
      <w:r w:rsidR="00B639E0" w:rsidRPr="00B740EE">
        <w:t>.....</w:t>
      </w:r>
      <w:r w:rsidR="00B12D3B" w:rsidRPr="00B740EE">
        <w:t>.....</w:t>
      </w:r>
      <w:r w:rsidR="00B639E0" w:rsidRPr="00B740EE">
        <w:t>.</w:t>
      </w:r>
      <w:r w:rsidRPr="00B740EE">
        <w:t>..</w:t>
      </w:r>
      <w:r w:rsidR="00B12D3B" w:rsidRPr="00B740EE">
        <w:t>.............................</w:t>
      </w:r>
      <w:r w:rsidRPr="00B740EE">
        <w:t>.........</w:t>
      </w:r>
      <w:r w:rsidR="00B639E0" w:rsidRPr="00B740EE">
        <w:t>..</w:t>
      </w:r>
      <w:r w:rsidRPr="00B740EE">
        <w:t>....</w:t>
      </w:r>
      <w:r w:rsidR="00B12D3B" w:rsidRPr="00B740EE">
        <w:t xml:space="preserve">         </w:t>
      </w:r>
    </w:p>
    <w:p w14:paraId="57DB9BDF" w14:textId="77777777" w:rsidR="00902B46" w:rsidRPr="00B740EE" w:rsidRDefault="00B639E0" w:rsidP="00B12D3B">
      <w:pPr>
        <w:spacing w:line="360" w:lineRule="auto"/>
        <w:ind w:hanging="27"/>
        <w:jc w:val="both"/>
      </w:pPr>
      <w:r w:rsidRPr="00B740EE">
        <w:t>e-mail: ...........</w:t>
      </w:r>
      <w:r w:rsidR="00B12D3B" w:rsidRPr="00B740EE">
        <w:t>.......</w:t>
      </w:r>
      <w:r w:rsidRPr="00B740EE">
        <w:t>.....................................</w:t>
      </w:r>
      <w:r w:rsidR="00902B46" w:rsidRPr="00B740EE">
        <w:t>na który zamawiający ma przesyłać korespondencję</w:t>
      </w:r>
    </w:p>
    <w:p w14:paraId="1EF7A995" w14:textId="77777777" w:rsidR="00902B46" w:rsidRPr="00B740EE" w:rsidRDefault="00902B46" w:rsidP="00902B46">
      <w:pPr>
        <w:spacing w:line="360" w:lineRule="auto"/>
        <w:rPr>
          <w:rFonts w:eastAsia="MS Mincho"/>
        </w:rPr>
      </w:pPr>
      <w:r w:rsidRPr="00B740EE">
        <w:rPr>
          <w:rFonts w:eastAsia="MS Mincho"/>
        </w:rPr>
        <w:t>NIP: ................................................, REGON: .......................................................</w:t>
      </w:r>
    </w:p>
    <w:p w14:paraId="1E317E5D" w14:textId="77777777" w:rsidR="009F60A6" w:rsidRDefault="002D6B17" w:rsidP="009F60A6">
      <w:pPr>
        <w:pStyle w:val="Oli"/>
        <w:rPr>
          <w:b/>
        </w:rPr>
      </w:pPr>
      <w:r w:rsidRPr="00B740EE">
        <w:rPr>
          <w:sz w:val="24"/>
          <w:szCs w:val="24"/>
        </w:rPr>
        <w:t xml:space="preserve">W odpowiedzi na ogłoszenie </w:t>
      </w:r>
      <w:r w:rsidR="00B04206" w:rsidRPr="00B740EE">
        <w:rPr>
          <w:sz w:val="24"/>
          <w:szCs w:val="24"/>
        </w:rPr>
        <w:t>do postępowania prowadzonego w trybie</w:t>
      </w:r>
      <w:r w:rsidR="00930F5C" w:rsidRPr="00B740EE">
        <w:rPr>
          <w:sz w:val="24"/>
          <w:szCs w:val="24"/>
        </w:rPr>
        <w:t xml:space="preserve"> </w:t>
      </w:r>
      <w:r w:rsidR="00EE1A77" w:rsidRPr="00B740EE">
        <w:rPr>
          <w:sz w:val="24"/>
          <w:szCs w:val="24"/>
        </w:rPr>
        <w:t>Tryb podstawowy bez negocjacji - art. 275 pkt. 1 ustawy Pzp</w:t>
      </w:r>
      <w:r w:rsidR="00040674" w:rsidRPr="00B740EE">
        <w:rPr>
          <w:sz w:val="24"/>
          <w:szCs w:val="24"/>
        </w:rPr>
        <w:t xml:space="preserve"> </w:t>
      </w:r>
      <w:r w:rsidR="00B639E0" w:rsidRPr="00B740EE">
        <w:rPr>
          <w:sz w:val="24"/>
          <w:szCs w:val="24"/>
        </w:rPr>
        <w:t>pn.</w:t>
      </w:r>
      <w:r w:rsidR="00B04206" w:rsidRPr="00B740EE">
        <w:rPr>
          <w:sz w:val="24"/>
          <w:szCs w:val="24"/>
        </w:rPr>
        <w:t>:</w:t>
      </w:r>
      <w:r w:rsidR="00E60230" w:rsidRPr="00B740EE">
        <w:rPr>
          <w:sz w:val="24"/>
          <w:szCs w:val="24"/>
        </w:rPr>
        <w:t xml:space="preserve"> </w:t>
      </w:r>
      <w:r w:rsidR="009F60A6">
        <w:rPr>
          <w:rStyle w:val="StylArial1"/>
        </w:rPr>
        <w:t>.</w:t>
      </w:r>
      <w:r w:rsidR="009F60A6">
        <w:t xml:space="preserve"> </w:t>
      </w:r>
      <w:bookmarkStart w:id="0" w:name="_Hlk100130679"/>
      <w:bookmarkStart w:id="1" w:name="_Hlk87859683"/>
      <w:r w:rsidR="009F60A6">
        <w:rPr>
          <w:b/>
          <w:color w:val="000000"/>
        </w:rPr>
        <w:t>Budowa zbiorników podziemnych retencyjnych wraz niezbedna infrastrukturą, teren (10-0) Kampus Warszawska PK w ramach zad. inwestycyjnego pn. Rewaloryzacja terenów zielonych przed budynkiem WIL ul.Warszawska 24 Kraków- w formule zaprojektuj i wybuduj</w:t>
      </w:r>
      <w:bookmarkEnd w:id="0"/>
      <w:bookmarkEnd w:id="1"/>
    </w:p>
    <w:p w14:paraId="6BC98954" w14:textId="77777777" w:rsidR="00413B7D" w:rsidRPr="00B740EE" w:rsidRDefault="002D6B17" w:rsidP="00680103">
      <w:pPr>
        <w:pStyle w:val="Tekstpodstawowywcity"/>
        <w:ind w:left="0" w:firstLine="0"/>
        <w:rPr>
          <w:rFonts w:ascii="Arial" w:hAnsi="Arial" w:cs="Arial"/>
          <w:sz w:val="24"/>
          <w:szCs w:val="24"/>
        </w:rPr>
      </w:pPr>
      <w:r w:rsidRPr="00B740EE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B740EE">
        <w:rPr>
          <w:rFonts w:ascii="Arial" w:hAnsi="Arial" w:cs="Arial"/>
          <w:sz w:val="24"/>
          <w:szCs w:val="24"/>
        </w:rPr>
        <w:t>godnie</w:t>
      </w:r>
      <w:r w:rsidR="00C70E06" w:rsidRPr="00B740EE">
        <w:rPr>
          <w:rFonts w:ascii="Arial" w:hAnsi="Arial" w:cs="Arial"/>
          <w:sz w:val="24"/>
          <w:szCs w:val="24"/>
        </w:rPr>
        <w:t xml:space="preserve"> z wymogami określonymi w SIWZ </w:t>
      </w:r>
      <w:r w:rsidRPr="00B740EE">
        <w:rPr>
          <w:rFonts w:ascii="Arial" w:hAnsi="Arial" w:cs="Arial"/>
          <w:sz w:val="24"/>
          <w:szCs w:val="24"/>
        </w:rPr>
        <w:t>za cenę</w:t>
      </w:r>
      <w:r w:rsidR="00C70E06" w:rsidRPr="00B740EE">
        <w:rPr>
          <w:rFonts w:ascii="Arial" w:hAnsi="Arial" w:cs="Arial"/>
          <w:sz w:val="24"/>
          <w:szCs w:val="24"/>
        </w:rPr>
        <w:t>:</w:t>
      </w: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2551"/>
        <w:gridCol w:w="1134"/>
        <w:gridCol w:w="3119"/>
      </w:tblGrid>
      <w:tr w:rsidR="007238CE" w:rsidRPr="00680103" w14:paraId="52B0B7B6" w14:textId="77777777" w:rsidTr="009E726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49A9" w14:textId="77777777" w:rsidR="007238CE" w:rsidRPr="00680103" w:rsidRDefault="00E05EB0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zakres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4B2D5" w14:textId="77777777" w:rsidR="007238CE" w:rsidRPr="00680103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Cena  netto</w:t>
            </w:r>
          </w:p>
          <w:p w14:paraId="352D786F" w14:textId="77777777" w:rsidR="007238CE" w:rsidRPr="00680103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(w 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2191C" w14:textId="77777777" w:rsidR="007238CE" w:rsidRPr="00680103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680103">
              <w:rPr>
                <w:b/>
                <w:bCs/>
                <w:sz w:val="16"/>
                <w:szCs w:val="16"/>
              </w:rPr>
              <w:t>stawka</w:t>
            </w:r>
          </w:p>
          <w:p w14:paraId="303A1865" w14:textId="77777777" w:rsidR="007238CE" w:rsidRPr="00680103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680103">
              <w:rPr>
                <w:b/>
                <w:bCs/>
                <w:sz w:val="16"/>
                <w:szCs w:val="16"/>
              </w:rPr>
              <w:t>podatku VAT</w:t>
            </w:r>
          </w:p>
          <w:p w14:paraId="3FC6B0A2" w14:textId="77777777" w:rsidR="007238CE" w:rsidRPr="00680103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6"/>
                <w:szCs w:val="16"/>
              </w:rPr>
              <w:t>(w %)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31DCE" w14:textId="77777777" w:rsidR="007238CE" w:rsidRPr="00680103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Cena  brutto</w:t>
            </w:r>
          </w:p>
          <w:p w14:paraId="0F4B3158" w14:textId="77777777" w:rsidR="007238CE" w:rsidRPr="00680103" w:rsidRDefault="007238CE">
            <w:pPr>
              <w:widowControl w:val="0"/>
              <w:ind w:hanging="27"/>
              <w:jc w:val="center"/>
              <w:rPr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(w zł)</w:t>
            </w:r>
          </w:p>
        </w:tc>
      </w:tr>
      <w:tr w:rsidR="007238CE" w:rsidRPr="00680103" w14:paraId="019C61E2" w14:textId="77777777" w:rsidTr="009E726E">
        <w:trPr>
          <w:trHeight w:val="141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AA8A" w14:textId="61947722" w:rsidR="001940CB" w:rsidRPr="009F60A6" w:rsidRDefault="001940CB" w:rsidP="001940CB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  <w:r w:rsidRPr="009F60A6">
              <w:rPr>
                <w:b/>
                <w:sz w:val="20"/>
                <w:szCs w:val="20"/>
              </w:rPr>
              <w:t>wykonanie Dokumentacji projektowej</w:t>
            </w:r>
            <w:r w:rsidR="00C71CC1">
              <w:rPr>
                <w:b/>
                <w:sz w:val="20"/>
                <w:szCs w:val="20"/>
              </w:rPr>
              <w:t xml:space="preserve"> i sprawowanie nadzorów autorskich</w:t>
            </w:r>
            <w:bookmarkStart w:id="2" w:name="_GoBack"/>
            <w:bookmarkEnd w:id="2"/>
            <w:r w:rsidRPr="009F60A6">
              <w:rPr>
                <w:b/>
                <w:sz w:val="20"/>
                <w:szCs w:val="20"/>
              </w:rPr>
              <w:t xml:space="preserve"> </w:t>
            </w:r>
            <w:r w:rsidR="00052296">
              <w:rPr>
                <w:b/>
                <w:sz w:val="20"/>
                <w:szCs w:val="20"/>
              </w:rPr>
              <w:t>– Temat 1</w:t>
            </w:r>
          </w:p>
          <w:p w14:paraId="5C8F5FC6" w14:textId="77777777" w:rsidR="00E3055F" w:rsidRPr="009F60A6" w:rsidRDefault="00E3055F" w:rsidP="001940CB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  <w:p w14:paraId="035A2180" w14:textId="44A7C8B3" w:rsidR="007238CE" w:rsidRPr="009F60A6" w:rsidRDefault="001940CB" w:rsidP="003A2563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  <w:r w:rsidRPr="00AB57EE">
              <w:rPr>
                <w:b/>
                <w:sz w:val="20"/>
                <w:szCs w:val="20"/>
              </w:rPr>
              <w:t xml:space="preserve">(nie więcej niż  </w:t>
            </w:r>
            <w:r w:rsidR="00F05FCA" w:rsidRPr="00AB57EE">
              <w:rPr>
                <w:b/>
                <w:sz w:val="20"/>
                <w:szCs w:val="20"/>
              </w:rPr>
              <w:t>5</w:t>
            </w:r>
            <w:r w:rsidRPr="00AB57EE">
              <w:rPr>
                <w:b/>
                <w:sz w:val="20"/>
                <w:szCs w:val="20"/>
              </w:rPr>
              <w:t xml:space="preserve"> % wynagrodzenia za wykonanie </w:t>
            </w:r>
            <w:r w:rsidR="00260D69" w:rsidRPr="00AB57EE">
              <w:rPr>
                <w:b/>
                <w:sz w:val="20"/>
                <w:szCs w:val="20"/>
              </w:rPr>
              <w:t xml:space="preserve">całości </w:t>
            </w:r>
            <w:r w:rsidRPr="00AB57EE">
              <w:rPr>
                <w:b/>
                <w:sz w:val="20"/>
                <w:szCs w:val="20"/>
              </w:rPr>
              <w:t>robót budowlanych</w:t>
            </w:r>
            <w:r w:rsidR="00AB57EE">
              <w:rPr>
                <w:b/>
                <w:sz w:val="20"/>
                <w:szCs w:val="20"/>
              </w:rPr>
              <w:t xml:space="preserve"> w ramach </w:t>
            </w:r>
            <w:r w:rsidR="00052296">
              <w:rPr>
                <w:b/>
                <w:sz w:val="20"/>
                <w:szCs w:val="20"/>
              </w:rPr>
              <w:t>T</w:t>
            </w:r>
            <w:r w:rsidR="00AB57EE">
              <w:rPr>
                <w:b/>
                <w:sz w:val="20"/>
                <w:szCs w:val="20"/>
              </w:rPr>
              <w:t>ematu nr 2</w:t>
            </w:r>
            <w:r w:rsidR="00AB57EE" w:rsidRPr="00AB57EE">
              <w:rPr>
                <w:b/>
                <w:sz w:val="20"/>
                <w:szCs w:val="20"/>
              </w:rPr>
              <w:t>)</w:t>
            </w:r>
            <w:r w:rsidR="000C35FF" w:rsidRPr="009F60A6">
              <w:rPr>
                <w:b/>
                <w:sz w:val="20"/>
                <w:szCs w:val="20"/>
              </w:rPr>
              <w:t xml:space="preserve">   </w:t>
            </w:r>
          </w:p>
          <w:p w14:paraId="33C3D490" w14:textId="77777777" w:rsidR="00E3055F" w:rsidRPr="009F60A6" w:rsidRDefault="00E3055F" w:rsidP="003A2563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6077" w14:textId="77777777" w:rsidR="007238CE" w:rsidRPr="00680103" w:rsidRDefault="007238CE"/>
          <w:p w14:paraId="7487B25C" w14:textId="77777777" w:rsidR="007238CE" w:rsidRPr="00680103" w:rsidRDefault="007238CE">
            <w:r w:rsidRPr="00680103">
              <w:t>………………… zł</w:t>
            </w:r>
          </w:p>
          <w:p w14:paraId="14D25A74" w14:textId="77777777" w:rsidR="007238CE" w:rsidRPr="00680103" w:rsidRDefault="007238C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BE53" w14:textId="77777777" w:rsidR="007238CE" w:rsidRPr="00680103" w:rsidRDefault="007238CE">
            <w:pPr>
              <w:rPr>
                <w:sz w:val="20"/>
                <w:szCs w:val="20"/>
              </w:rPr>
            </w:pPr>
          </w:p>
          <w:p w14:paraId="36665A1C" w14:textId="77777777" w:rsidR="007238CE" w:rsidRPr="00680103" w:rsidRDefault="007238CE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</w:t>
            </w:r>
            <w:r w:rsidR="00DC5CAB" w:rsidRPr="00680103">
              <w:rPr>
                <w:sz w:val="20"/>
                <w:szCs w:val="20"/>
              </w:rPr>
              <w:t>23</w:t>
            </w:r>
            <w:r w:rsidRPr="00680103">
              <w:rPr>
                <w:sz w:val="20"/>
                <w:szCs w:val="20"/>
              </w:rPr>
              <w:t xml:space="preserve"> 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A37D" w14:textId="77777777" w:rsidR="007238CE" w:rsidRPr="00680103" w:rsidRDefault="007238CE"/>
          <w:p w14:paraId="60DBB88B" w14:textId="77777777" w:rsidR="007238CE" w:rsidRPr="00680103" w:rsidRDefault="007238CE">
            <w:r w:rsidRPr="00680103">
              <w:t>…………………………...zł</w:t>
            </w:r>
          </w:p>
          <w:p w14:paraId="684386EF" w14:textId="77777777" w:rsidR="007238CE" w:rsidRPr="00680103" w:rsidRDefault="007238CE" w:rsidP="009E726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………………………………………………….</w:t>
            </w:r>
            <w:r w:rsidRPr="00680103">
              <w:rPr>
                <w:iCs/>
                <w:sz w:val="16"/>
              </w:rPr>
              <w:t>………………………………………………………</w:t>
            </w:r>
            <w:r w:rsidR="00017CA4" w:rsidRPr="00680103">
              <w:rPr>
                <w:iCs/>
                <w:sz w:val="16"/>
              </w:rPr>
              <w:t>……………………………….</w:t>
            </w:r>
            <w:r w:rsidRPr="00680103">
              <w:rPr>
                <w:iCs/>
                <w:sz w:val="16"/>
              </w:rPr>
              <w:t>…</w:t>
            </w:r>
          </w:p>
        </w:tc>
      </w:tr>
      <w:tr w:rsidR="007238CE" w:rsidRPr="00680103" w14:paraId="4CF24C04" w14:textId="77777777" w:rsidTr="002E05E0">
        <w:trPr>
          <w:trHeight w:val="1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D385" w14:textId="656D30C0" w:rsidR="007238CE" w:rsidRPr="009F60A6" w:rsidRDefault="005C7767" w:rsidP="001A10CA">
            <w:pPr>
              <w:rPr>
                <w:b/>
                <w:iCs/>
                <w:sz w:val="20"/>
                <w:szCs w:val="20"/>
              </w:rPr>
            </w:pPr>
            <w:r w:rsidRPr="009F60A6">
              <w:rPr>
                <w:b/>
                <w:sz w:val="20"/>
                <w:szCs w:val="20"/>
              </w:rPr>
              <w:t xml:space="preserve">wykonanie robót budowlanych </w:t>
            </w:r>
            <w:r w:rsidR="00AB48C5">
              <w:rPr>
                <w:b/>
                <w:sz w:val="20"/>
                <w:szCs w:val="20"/>
              </w:rPr>
              <w:t>-</w:t>
            </w:r>
            <w:r w:rsidRPr="009F60A6">
              <w:rPr>
                <w:b/>
                <w:sz w:val="20"/>
                <w:szCs w:val="20"/>
              </w:rPr>
              <w:t xml:space="preserve">Temat </w:t>
            </w:r>
            <w:r w:rsidR="009F60A6" w:rsidRPr="009F60A6">
              <w:rPr>
                <w:b/>
                <w:sz w:val="20"/>
                <w:szCs w:val="20"/>
              </w:rPr>
              <w:t>2</w:t>
            </w:r>
            <w:r w:rsidRPr="009F60A6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8CE6" w14:textId="77777777" w:rsidR="007238CE" w:rsidRPr="00680103" w:rsidRDefault="007238CE"/>
          <w:p w14:paraId="25485B54" w14:textId="77777777" w:rsidR="007238CE" w:rsidRPr="00680103" w:rsidRDefault="007238CE">
            <w:r w:rsidRPr="00680103">
              <w:t>………………… zł</w:t>
            </w:r>
          </w:p>
          <w:p w14:paraId="63E45E16" w14:textId="77777777" w:rsidR="007238CE" w:rsidRPr="00680103" w:rsidRDefault="007238C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5127" w14:textId="77777777" w:rsidR="007238CE" w:rsidRPr="00680103" w:rsidRDefault="007238CE">
            <w:pPr>
              <w:rPr>
                <w:sz w:val="20"/>
                <w:szCs w:val="20"/>
              </w:rPr>
            </w:pPr>
          </w:p>
          <w:p w14:paraId="000812DF" w14:textId="77777777" w:rsidR="007238CE" w:rsidRPr="00680103" w:rsidRDefault="007238CE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 </w:t>
            </w:r>
            <w:r w:rsidR="00DC5CAB" w:rsidRPr="00680103">
              <w:rPr>
                <w:sz w:val="20"/>
                <w:szCs w:val="20"/>
              </w:rPr>
              <w:t>23</w:t>
            </w:r>
            <w:r w:rsidRPr="00680103">
              <w:rPr>
                <w:sz w:val="20"/>
                <w:szCs w:val="20"/>
              </w:rPr>
              <w:t>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B659" w14:textId="77777777" w:rsidR="007238CE" w:rsidRPr="00680103" w:rsidRDefault="007238CE"/>
          <w:p w14:paraId="3F085D29" w14:textId="77777777" w:rsidR="007238CE" w:rsidRPr="00680103" w:rsidRDefault="007238CE">
            <w:r w:rsidRPr="00680103">
              <w:t>…………………………...zł</w:t>
            </w:r>
          </w:p>
          <w:p w14:paraId="3EEAB36E" w14:textId="77777777" w:rsidR="007238CE" w:rsidRPr="00680103" w:rsidRDefault="007238CE" w:rsidP="009E726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…………………………………………………..</w:t>
            </w:r>
            <w:r w:rsidRPr="00680103">
              <w:rPr>
                <w:iCs/>
                <w:sz w:val="16"/>
              </w:rPr>
              <w:t>……………………………………………………</w:t>
            </w:r>
            <w:r w:rsidR="00017CA4" w:rsidRPr="00680103">
              <w:rPr>
                <w:iCs/>
                <w:sz w:val="16"/>
              </w:rPr>
              <w:t>…………………………………</w:t>
            </w:r>
            <w:r w:rsidRPr="00680103">
              <w:rPr>
                <w:iCs/>
                <w:sz w:val="16"/>
              </w:rPr>
              <w:t>……</w:t>
            </w:r>
          </w:p>
        </w:tc>
      </w:tr>
      <w:tr w:rsidR="007238CE" w:rsidRPr="00B740EE" w14:paraId="023DBE74" w14:textId="77777777" w:rsidTr="009E726E"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B131E" w14:textId="77777777" w:rsidR="007E40BF" w:rsidRPr="00680103" w:rsidRDefault="007238CE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                </w:t>
            </w:r>
            <w:r w:rsidR="007E40BF" w:rsidRPr="00680103">
              <w:rPr>
                <w:b/>
              </w:rPr>
              <w:t xml:space="preserve">                 </w:t>
            </w:r>
          </w:p>
          <w:p w14:paraId="6EF91B52" w14:textId="77777777" w:rsidR="007238CE" w:rsidRPr="00680103" w:rsidRDefault="007E40BF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                                  </w:t>
            </w:r>
            <w:r w:rsidR="007238CE" w:rsidRPr="00680103">
              <w:rPr>
                <w:b/>
              </w:rPr>
              <w:t xml:space="preserve"> RAZEM:</w:t>
            </w:r>
          </w:p>
          <w:p w14:paraId="659A062F" w14:textId="77777777" w:rsidR="007238CE" w:rsidRPr="00680103" w:rsidRDefault="007238CE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(cena za całość zamówienia)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1A68" w14:textId="77777777" w:rsidR="007238CE" w:rsidRPr="00680103" w:rsidRDefault="007238CE">
            <w:pPr>
              <w:rPr>
                <w:b/>
              </w:rPr>
            </w:pPr>
          </w:p>
          <w:p w14:paraId="5CBDDFBF" w14:textId="77777777" w:rsidR="007238CE" w:rsidRPr="00680103" w:rsidRDefault="007238CE">
            <w:pPr>
              <w:rPr>
                <w:b/>
              </w:rPr>
            </w:pPr>
            <w:r w:rsidRPr="00680103">
              <w:rPr>
                <w:b/>
              </w:rPr>
              <w:t>…………………… zł</w:t>
            </w:r>
          </w:p>
          <w:p w14:paraId="7B3D85AA" w14:textId="77777777" w:rsidR="00C17EBD" w:rsidRPr="00B740EE" w:rsidRDefault="007238CE">
            <w:pPr>
              <w:rPr>
                <w:b/>
                <w:i/>
                <w:iCs/>
                <w:sz w:val="16"/>
              </w:rPr>
            </w:pPr>
            <w:r w:rsidRPr="00680103">
              <w:rPr>
                <w:b/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</w:t>
            </w:r>
            <w:r w:rsidR="00017CA4" w:rsidRPr="00680103">
              <w:rPr>
                <w:b/>
                <w:i/>
                <w:iCs/>
                <w:sz w:val="16"/>
              </w:rPr>
              <w:t>………………………</w:t>
            </w:r>
            <w:r w:rsidRPr="00680103">
              <w:rPr>
                <w:b/>
                <w:i/>
                <w:iCs/>
                <w:sz w:val="16"/>
              </w:rPr>
              <w:t>………</w:t>
            </w:r>
          </w:p>
        </w:tc>
      </w:tr>
    </w:tbl>
    <w:p w14:paraId="15C006A4" w14:textId="77777777" w:rsidR="007238CE" w:rsidRPr="00B740EE" w:rsidRDefault="007238CE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14:paraId="02CB724A" w14:textId="77777777" w:rsidR="00413B7D" w:rsidRPr="00B740EE" w:rsidRDefault="00413B7D" w:rsidP="00413B7D">
      <w:pPr>
        <w:widowControl w:val="0"/>
        <w:spacing w:line="480" w:lineRule="auto"/>
        <w:ind w:right="1"/>
        <w:jc w:val="both"/>
        <w:rPr>
          <w:lang w:eastAsia="zh-CN"/>
        </w:rPr>
      </w:pPr>
      <w:r w:rsidRPr="00B740EE">
        <w:rPr>
          <w:b/>
          <w:lang w:eastAsia="zh-CN"/>
        </w:rPr>
        <w:t>Okres udzielonej rękojmi na roboty budowlane  wynosi: :</w:t>
      </w:r>
      <w:r w:rsidRPr="00B740EE">
        <w:rPr>
          <w:lang w:eastAsia="zh-CN"/>
        </w:rPr>
        <w:t xml:space="preserve"> </w:t>
      </w:r>
    </w:p>
    <w:p w14:paraId="51EC278C" w14:textId="77777777" w:rsidR="00413B7D" w:rsidRDefault="00413B7D" w:rsidP="00413B7D">
      <w:pPr>
        <w:widowControl w:val="0"/>
        <w:spacing w:line="480" w:lineRule="auto"/>
        <w:ind w:right="1"/>
        <w:jc w:val="both"/>
        <w:rPr>
          <w:i/>
          <w:lang w:eastAsia="zh-CN"/>
        </w:rPr>
      </w:pPr>
      <w:r w:rsidRPr="00B740EE">
        <w:rPr>
          <w:lang w:eastAsia="zh-CN"/>
        </w:rPr>
        <w:t xml:space="preserve">………….... lat </w:t>
      </w:r>
      <w:r w:rsidRPr="00B740EE">
        <w:rPr>
          <w:i/>
          <w:lang w:eastAsia="zh-CN"/>
        </w:rPr>
        <w:t>(kryterium oceny ofert)</w:t>
      </w:r>
    </w:p>
    <w:p w14:paraId="6BB5F535" w14:textId="77777777" w:rsidR="00F777DD" w:rsidRPr="00F777DD" w:rsidRDefault="00F777DD" w:rsidP="00F777DD">
      <w:pPr>
        <w:widowControl w:val="0"/>
        <w:ind w:right="1"/>
        <w:jc w:val="both"/>
        <w:rPr>
          <w:b/>
          <w:lang w:eastAsia="zh-CN"/>
        </w:rPr>
      </w:pPr>
      <w:r w:rsidRPr="00F777DD">
        <w:rPr>
          <w:b/>
        </w:rPr>
        <w:t>Informacje dotyczące Głównego Projektanta</w:t>
      </w:r>
      <w:r w:rsidRPr="00F777DD">
        <w:rPr>
          <w:b/>
          <w:i/>
        </w:rPr>
        <w:t>:</w:t>
      </w:r>
    </w:p>
    <w:p w14:paraId="3E8CF0CF" w14:textId="77777777" w:rsidR="00F777DD" w:rsidRDefault="00F777DD" w:rsidP="00F777DD">
      <w:pPr>
        <w:ind w:left="720"/>
        <w:jc w:val="both"/>
      </w:pPr>
    </w:p>
    <w:p w14:paraId="3FFF0719" w14:textId="77777777" w:rsidR="00F777DD" w:rsidRDefault="00F777DD" w:rsidP="00F777DD">
      <w:pPr>
        <w:ind w:left="720"/>
        <w:jc w:val="both"/>
        <w:rPr>
          <w:i/>
        </w:rPr>
      </w:pPr>
      <w:r>
        <w:t xml:space="preserve">Funkcje Głównego Projektanta będzie pełnił(a): </w:t>
      </w:r>
      <w:r>
        <w:rPr>
          <w:b/>
        </w:rPr>
        <w:t xml:space="preserve">………………………………….…………………………….……… </w:t>
      </w:r>
      <w:r>
        <w:rPr>
          <w:i/>
        </w:rPr>
        <w:t xml:space="preserve">(imię nazwisko) </w:t>
      </w:r>
    </w:p>
    <w:p w14:paraId="35C01204" w14:textId="201D8809" w:rsidR="00F777DD" w:rsidRPr="008E42E3" w:rsidRDefault="00F777DD" w:rsidP="00F777DD">
      <w:pPr>
        <w:ind w:left="709"/>
        <w:jc w:val="both"/>
      </w:pPr>
      <w:r w:rsidRPr="008E42E3">
        <w:t>Osoba wskazana jako Główny Projektant posiada uprawnienia budowlane do projektowania bez ograniczeń w specjalności</w:t>
      </w:r>
      <w:r w:rsidR="008A4A37" w:rsidRPr="008E42E3">
        <w:t xml:space="preserve"> sieci i </w:t>
      </w:r>
      <w:r w:rsidR="008A4A37" w:rsidRPr="008E42E3">
        <w:rPr>
          <w:rFonts w:eastAsia="Arial"/>
        </w:rPr>
        <w:t>instalacji sanitarnych który był projektantem dostawy i montażu zbiorników podziemnych wraz z niezbędną infrastrukturą</w:t>
      </w:r>
      <w:r w:rsidRPr="008E42E3">
        <w:t xml:space="preserve">, zgodnie z poniższym zestawieniem. </w:t>
      </w:r>
    </w:p>
    <w:p w14:paraId="247FE551" w14:textId="77777777" w:rsidR="00F777DD" w:rsidRDefault="00F777DD" w:rsidP="00F777DD">
      <w:pPr>
        <w:ind w:left="709"/>
        <w:jc w:val="both"/>
      </w:pPr>
    </w:p>
    <w:p w14:paraId="598D214D" w14:textId="77777777" w:rsidR="00F777DD" w:rsidRDefault="00F777DD" w:rsidP="00F777DD">
      <w:pPr>
        <w:ind w:left="709"/>
        <w:jc w:val="center"/>
      </w:pPr>
      <w:r>
        <w:t>DOŚWIADCZENIE GŁÓWNEGO PROJEKTANTA</w:t>
      </w:r>
    </w:p>
    <w:p w14:paraId="16436EC0" w14:textId="77777777" w:rsidR="00F777DD" w:rsidRDefault="00F777DD" w:rsidP="00F777DD">
      <w:pPr>
        <w:ind w:left="1200"/>
        <w:jc w:val="both"/>
      </w:pPr>
    </w:p>
    <w:tbl>
      <w:tblPr>
        <w:tblW w:w="8489" w:type="dxa"/>
        <w:tblInd w:w="720" w:type="dxa"/>
        <w:tblLook w:val="04A0" w:firstRow="1" w:lastRow="0" w:firstColumn="1" w:lastColumn="0" w:noHBand="0" w:noVBand="1"/>
      </w:tblPr>
      <w:tblGrid>
        <w:gridCol w:w="509"/>
        <w:gridCol w:w="1546"/>
        <w:gridCol w:w="2060"/>
        <w:gridCol w:w="1453"/>
        <w:gridCol w:w="1397"/>
        <w:gridCol w:w="1524"/>
      </w:tblGrid>
      <w:tr w:rsidR="00F777DD" w14:paraId="40539292" w14:textId="77777777" w:rsidTr="00F777DD"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FC852E" w14:textId="77777777" w:rsidR="00F777DD" w:rsidRDefault="00F777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8E0FD9" w14:textId="77777777" w:rsidR="00F777DD" w:rsidRDefault="00F777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Nazwa opracowania projektowego wraz podaniem nazwy lokalizacji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2E560" w14:textId="77777777" w:rsidR="00F777DD" w:rsidRDefault="00F777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Opis i zakres wykonanego opracowania projektowego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26834B" w14:textId="77777777" w:rsidR="00F777DD" w:rsidRDefault="00F777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rozpoczęcia i zakończenia wykonywania opracowania projektowego(</w:t>
            </w:r>
            <w:proofErr w:type="spellStart"/>
            <w:r>
              <w:rPr>
                <w:sz w:val="16"/>
                <w:szCs w:val="16"/>
              </w:rPr>
              <w:t>dd</w:t>
            </w:r>
            <w:proofErr w:type="spellEnd"/>
            <w:r>
              <w:rPr>
                <w:sz w:val="16"/>
                <w:szCs w:val="16"/>
              </w:rPr>
              <w:t>-mm-</w:t>
            </w:r>
            <w:proofErr w:type="spellStart"/>
            <w:r>
              <w:rPr>
                <w:sz w:val="16"/>
                <w:szCs w:val="16"/>
              </w:rPr>
              <w:t>rr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87B1E8" w14:textId="77777777" w:rsidR="00F777DD" w:rsidRDefault="00F777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Nazwa                   i adres wykonawcy opracowania projektowego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C0ED11" w14:textId="77777777" w:rsidR="00F777DD" w:rsidRDefault="00F777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Zamawiający (nazwa, adres)</w:t>
            </w:r>
          </w:p>
        </w:tc>
      </w:tr>
      <w:tr w:rsidR="00F777DD" w14:paraId="11F721AB" w14:textId="77777777" w:rsidTr="00F777DD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ACC5F" w14:textId="77777777" w:rsidR="00F777DD" w:rsidRDefault="00F777DD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F307A" w14:textId="77777777" w:rsidR="00F777DD" w:rsidRDefault="00F777DD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39B9B" w14:textId="77777777" w:rsidR="00F777DD" w:rsidRDefault="00F777DD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53046" w14:textId="77777777" w:rsidR="00F777DD" w:rsidRDefault="00F777DD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9B249" w14:textId="77777777" w:rsidR="00F777DD" w:rsidRDefault="00F777DD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997F2" w14:textId="77777777" w:rsidR="00F777DD" w:rsidRDefault="00F777DD">
            <w:pPr>
              <w:jc w:val="both"/>
            </w:pPr>
          </w:p>
        </w:tc>
      </w:tr>
      <w:tr w:rsidR="00F777DD" w14:paraId="65F9B468" w14:textId="77777777" w:rsidTr="00F777DD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34F3F" w14:textId="77777777" w:rsidR="00F777DD" w:rsidRDefault="00F777DD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41195" w14:textId="77777777" w:rsidR="00F777DD" w:rsidRDefault="00F777DD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357F9" w14:textId="77777777" w:rsidR="00F777DD" w:rsidRDefault="00F777DD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2B2F0" w14:textId="77777777" w:rsidR="00F777DD" w:rsidRDefault="00F777DD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785F7" w14:textId="77777777" w:rsidR="00F777DD" w:rsidRDefault="00F777DD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B3A55" w14:textId="77777777" w:rsidR="00F777DD" w:rsidRDefault="00F777DD">
            <w:pPr>
              <w:jc w:val="both"/>
            </w:pPr>
          </w:p>
        </w:tc>
      </w:tr>
      <w:tr w:rsidR="00F777DD" w14:paraId="54092C81" w14:textId="77777777" w:rsidTr="00F777DD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AD857" w14:textId="77777777" w:rsidR="00F777DD" w:rsidRDefault="00F777DD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A6449" w14:textId="77777777" w:rsidR="00F777DD" w:rsidRDefault="00F777DD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626D4" w14:textId="77777777" w:rsidR="00F777DD" w:rsidRDefault="00F777DD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C527C" w14:textId="77777777" w:rsidR="00F777DD" w:rsidRDefault="00F777DD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50CC1" w14:textId="77777777" w:rsidR="00F777DD" w:rsidRDefault="00F777DD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71A4F" w14:textId="77777777" w:rsidR="00F777DD" w:rsidRDefault="00F777DD">
            <w:pPr>
              <w:jc w:val="both"/>
            </w:pPr>
          </w:p>
        </w:tc>
      </w:tr>
      <w:tr w:rsidR="00F777DD" w14:paraId="7BBF1E3C" w14:textId="77777777" w:rsidTr="00F777DD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D289A" w14:textId="77777777" w:rsidR="00F777DD" w:rsidRDefault="00F777DD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B90AF" w14:textId="77777777" w:rsidR="00F777DD" w:rsidRDefault="00F777DD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A636A" w14:textId="77777777" w:rsidR="00F777DD" w:rsidRDefault="00F777DD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4AB2E" w14:textId="77777777" w:rsidR="00F777DD" w:rsidRDefault="00F777DD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7DD19" w14:textId="77777777" w:rsidR="00F777DD" w:rsidRDefault="00F777DD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9FCAC" w14:textId="77777777" w:rsidR="00F777DD" w:rsidRDefault="00F777DD">
            <w:pPr>
              <w:jc w:val="both"/>
            </w:pPr>
          </w:p>
        </w:tc>
      </w:tr>
      <w:tr w:rsidR="00F777DD" w14:paraId="6BB6CCDA" w14:textId="77777777" w:rsidTr="00F777DD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7D623" w14:textId="77777777" w:rsidR="00F777DD" w:rsidRDefault="00F777DD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EDDBF" w14:textId="77777777" w:rsidR="00F777DD" w:rsidRDefault="00F777DD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DCAEC" w14:textId="77777777" w:rsidR="00F777DD" w:rsidRDefault="00F777DD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E6DBE" w14:textId="77777777" w:rsidR="00F777DD" w:rsidRDefault="00F777DD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4D9BB" w14:textId="77777777" w:rsidR="00F777DD" w:rsidRDefault="00F777DD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1AE40" w14:textId="77777777" w:rsidR="00F777DD" w:rsidRDefault="00F777DD">
            <w:pPr>
              <w:jc w:val="both"/>
            </w:pPr>
          </w:p>
        </w:tc>
      </w:tr>
      <w:tr w:rsidR="00F777DD" w14:paraId="58EC1000" w14:textId="77777777" w:rsidTr="00F777DD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DADEC" w14:textId="77777777" w:rsidR="00F777DD" w:rsidRDefault="00F777DD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611C5" w14:textId="77777777" w:rsidR="00F777DD" w:rsidRDefault="00F777DD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4A701" w14:textId="77777777" w:rsidR="00F777DD" w:rsidRDefault="00F777DD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7B5B2" w14:textId="77777777" w:rsidR="00F777DD" w:rsidRDefault="00F777DD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22975" w14:textId="77777777" w:rsidR="00F777DD" w:rsidRDefault="00F777DD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D4565" w14:textId="77777777" w:rsidR="00F777DD" w:rsidRDefault="00F777DD">
            <w:pPr>
              <w:jc w:val="both"/>
            </w:pPr>
          </w:p>
        </w:tc>
      </w:tr>
    </w:tbl>
    <w:p w14:paraId="732EC7CF" w14:textId="77777777" w:rsidR="00F777DD" w:rsidRPr="00B740EE" w:rsidRDefault="00F777DD" w:rsidP="00413B7D">
      <w:pPr>
        <w:widowControl w:val="0"/>
        <w:spacing w:line="480" w:lineRule="auto"/>
        <w:ind w:right="1"/>
        <w:jc w:val="both"/>
        <w:rPr>
          <w:lang w:eastAsia="zh-CN"/>
        </w:rPr>
      </w:pPr>
    </w:p>
    <w:p w14:paraId="64B43B0C" w14:textId="77777777" w:rsidR="00413B7D" w:rsidRPr="00B740EE" w:rsidRDefault="00413B7D" w:rsidP="00413B7D">
      <w:pPr>
        <w:suppressAutoHyphens/>
        <w:rPr>
          <w:sz w:val="23"/>
          <w:szCs w:val="23"/>
          <w:lang w:eastAsia="zh-CN"/>
        </w:rPr>
      </w:pPr>
      <w:r w:rsidRPr="00B740EE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714A1618" w14:textId="77777777"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Przedmiot zamówienia zostanie wykonany  </w:t>
      </w:r>
      <w:r w:rsidRPr="00B740EE">
        <w:rPr>
          <w:b/>
          <w:sz w:val="23"/>
          <w:szCs w:val="23"/>
          <w:lang w:eastAsia="zh-CN"/>
        </w:rPr>
        <w:t>w terminie zgodnym z SWZ</w:t>
      </w:r>
    </w:p>
    <w:p w14:paraId="423E95A6" w14:textId="77777777"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B740EE">
        <w:rPr>
          <w:sz w:val="23"/>
          <w:szCs w:val="23"/>
          <w:lang w:eastAsia="zh-CN"/>
        </w:rPr>
        <w:t xml:space="preserve"> </w:t>
      </w:r>
    </w:p>
    <w:p w14:paraId="75FFCFC0" w14:textId="77777777"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B740EE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B740EE">
        <w:rPr>
          <w:sz w:val="23"/>
          <w:szCs w:val="23"/>
          <w:lang w:eastAsia="ar-SA"/>
        </w:rPr>
        <w:t>zamawiającego</w:t>
      </w:r>
      <w:r w:rsidRPr="00B740EE">
        <w:rPr>
          <w:sz w:val="23"/>
          <w:szCs w:val="23"/>
          <w:lang w:eastAsia="zh-CN"/>
        </w:rPr>
        <w:t xml:space="preserve"> i nie wnosimy do nich żadnych zastrzeżeń.</w:t>
      </w:r>
    </w:p>
    <w:p w14:paraId="71D1FFC5" w14:textId="77777777" w:rsidR="00413B7D" w:rsidRPr="00B740EE" w:rsidRDefault="00413B7D" w:rsidP="00413B7D">
      <w:pPr>
        <w:numPr>
          <w:ilvl w:val="0"/>
          <w:numId w:val="20"/>
        </w:numPr>
        <w:jc w:val="both"/>
        <w:rPr>
          <w:sz w:val="23"/>
          <w:szCs w:val="23"/>
        </w:rPr>
      </w:pPr>
      <w:r w:rsidRPr="00B740EE">
        <w:rPr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14:paraId="204E0EB2" w14:textId="77777777"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Oświadczamy, że jesteśmy mikro / małym / średnim / dużym przedsiębiorstwem </w:t>
      </w:r>
      <w:r w:rsidRPr="00B740EE">
        <w:rPr>
          <w:b/>
          <w:sz w:val="23"/>
          <w:szCs w:val="23"/>
          <w:vertAlign w:val="superscript"/>
          <w:lang w:eastAsia="zh-CN"/>
        </w:rPr>
        <w:footnoteReference w:id="2"/>
      </w:r>
    </w:p>
    <w:p w14:paraId="6D968C51" w14:textId="77777777"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391EE78" w14:textId="77777777"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B740EE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B740EE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B740EE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B740EE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B740EE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507652ED" w14:textId="77777777" w:rsidR="00413B7D" w:rsidRPr="00B740EE" w:rsidRDefault="00413B7D" w:rsidP="00413B7D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66582610" w14:textId="77777777" w:rsidR="00413B7D" w:rsidRPr="00B740EE" w:rsidRDefault="00413B7D" w:rsidP="00413B7D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B740EE">
        <w:rPr>
          <w:sz w:val="23"/>
          <w:szCs w:val="23"/>
          <w:lang w:eastAsia="zh-CN"/>
        </w:rPr>
        <w:t>*</w:t>
      </w:r>
      <w:r w:rsidRPr="00B740EE">
        <w:rPr>
          <w:color w:val="000000"/>
          <w:sz w:val="23"/>
          <w:szCs w:val="23"/>
          <w:lang w:eastAsia="zh-CN"/>
        </w:rPr>
        <w:t xml:space="preserve"> wobec osób fizycznych, </w:t>
      </w:r>
      <w:r w:rsidRPr="00B740EE">
        <w:rPr>
          <w:sz w:val="23"/>
          <w:szCs w:val="23"/>
          <w:lang w:eastAsia="zh-CN"/>
        </w:rPr>
        <w:t>od których dane osobowe bezpośrednio lub pośrednio pozyskałem</w:t>
      </w:r>
      <w:r w:rsidRPr="00B740EE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B740EE">
        <w:rPr>
          <w:sz w:val="23"/>
          <w:szCs w:val="23"/>
          <w:lang w:eastAsia="zh-CN"/>
        </w:rPr>
        <w:t xml:space="preserve">.* * </w:t>
      </w:r>
    </w:p>
    <w:p w14:paraId="5EB91717" w14:textId="77777777" w:rsidR="00413B7D" w:rsidRPr="00B740EE" w:rsidRDefault="00413B7D" w:rsidP="00413B7D">
      <w:pPr>
        <w:suppressAutoHyphens/>
        <w:jc w:val="both"/>
        <w:rPr>
          <w:sz w:val="18"/>
          <w:szCs w:val="18"/>
          <w:lang w:eastAsia="zh-CN"/>
        </w:rPr>
      </w:pPr>
      <w:r w:rsidRPr="00B740EE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B7C10B" w14:textId="77777777" w:rsidR="00413B7D" w:rsidRPr="00B740EE" w:rsidRDefault="00413B7D" w:rsidP="00413B7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B740EE">
        <w:rPr>
          <w:rFonts w:eastAsia="Calibri"/>
          <w:sz w:val="18"/>
          <w:szCs w:val="18"/>
          <w:lang w:eastAsia="zh-CN"/>
        </w:rPr>
        <w:t>**</w:t>
      </w:r>
      <w:r w:rsidRPr="00B740EE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B740EE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D75AE39" w14:textId="77777777" w:rsidR="00413B7D" w:rsidRPr="00B740EE" w:rsidRDefault="00413B7D" w:rsidP="00413B7D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B740EE">
        <w:rPr>
          <w:lang w:eastAsia="zh-CN"/>
        </w:rPr>
        <w:t>Oświadczam/y, że warunki udziału w postępowaniu określone w pkt. 7 SWZ spełniamy osobiście</w:t>
      </w:r>
      <w:r w:rsidRPr="00B740EE">
        <w:rPr>
          <w:b/>
          <w:sz w:val="32"/>
          <w:szCs w:val="32"/>
          <w:lang w:eastAsia="zh-CN"/>
        </w:rPr>
        <w:t>/</w:t>
      </w:r>
      <w:r w:rsidRPr="00B740EE">
        <w:rPr>
          <w:lang w:eastAsia="zh-CN"/>
        </w:rPr>
        <w:t>powołujemy się</w:t>
      </w:r>
      <w:r w:rsidRPr="00B740EE">
        <w:rPr>
          <w:b/>
          <w:vertAlign w:val="superscript"/>
          <w:lang w:eastAsia="zh-CN"/>
        </w:rPr>
        <w:t>3</w:t>
      </w:r>
      <w:r w:rsidRPr="00B740EE">
        <w:rPr>
          <w:lang w:eastAsia="zh-CN"/>
        </w:rPr>
        <w:t xml:space="preserve"> na zasoby podmiotu trzeciego ..…………………………… …………………………………………………………………………………………... </w:t>
      </w:r>
      <w:r w:rsidRPr="00B740EE">
        <w:rPr>
          <w:i/>
          <w:sz w:val="20"/>
          <w:szCs w:val="20"/>
          <w:lang w:eastAsia="zh-CN"/>
        </w:rPr>
        <w:t>(podać nazwę i siedzibę)</w:t>
      </w:r>
      <w:r w:rsidRPr="00B740EE">
        <w:rPr>
          <w:lang w:eastAsia="zh-CN"/>
        </w:rPr>
        <w:t xml:space="preserve"> w następującym zakresie </w:t>
      </w:r>
      <w:r w:rsidRPr="00B740EE">
        <w:rPr>
          <w:b/>
          <w:lang w:eastAsia="zh-CN"/>
        </w:rPr>
        <w:t xml:space="preserve"> </w:t>
      </w:r>
      <w:r w:rsidRPr="00B740EE">
        <w:rPr>
          <w:i/>
          <w:sz w:val="20"/>
          <w:szCs w:val="20"/>
          <w:lang w:eastAsia="zh-CN"/>
        </w:rPr>
        <w:t>……………………………………………………………………………………………………………………………….</w:t>
      </w:r>
    </w:p>
    <w:p w14:paraId="76A9717B" w14:textId="77777777" w:rsidR="00413B7D" w:rsidRPr="00B740EE" w:rsidRDefault="00413B7D" w:rsidP="00413B7D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B740EE">
        <w:rPr>
          <w:b/>
          <w:sz w:val="23"/>
          <w:szCs w:val="23"/>
          <w:vertAlign w:val="superscript"/>
          <w:lang w:eastAsia="zh-CN"/>
        </w:rPr>
        <w:t>4</w:t>
      </w:r>
      <w:r w:rsidRPr="00B740EE">
        <w:rPr>
          <w:sz w:val="23"/>
          <w:szCs w:val="23"/>
          <w:lang w:eastAsia="zh-CN"/>
        </w:rPr>
        <w:t>:</w:t>
      </w:r>
    </w:p>
    <w:p w14:paraId="5D738566" w14:textId="77777777" w:rsidR="00413B7D" w:rsidRPr="00B740EE" w:rsidRDefault="00413B7D" w:rsidP="00413B7D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13B7D" w:rsidRPr="00B740EE" w14:paraId="7F873A02" w14:textId="77777777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3D194DD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A48B0F7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21B99C92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B8404A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B740EE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13B7D" w:rsidRPr="00B740EE" w14:paraId="1D79D8A4" w14:textId="77777777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1C96AD9" w14:textId="77777777" w:rsidR="00413B7D" w:rsidRPr="00B740EE" w:rsidRDefault="00413B7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14ADB9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5F595019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0062C147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D6D60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14:paraId="6678C87E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42B07D76" w14:textId="77777777"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07CA0318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6BE5606B" w14:textId="77777777" w:rsidR="00413B7D" w:rsidRPr="00B740EE" w:rsidRDefault="00413B7D" w:rsidP="00413B7D">
      <w:pPr>
        <w:suppressAutoHyphens/>
        <w:ind w:left="720"/>
        <w:rPr>
          <w:b/>
          <w:sz w:val="23"/>
          <w:szCs w:val="23"/>
          <w:lang w:eastAsia="zh-CN"/>
        </w:rPr>
      </w:pPr>
      <w:r w:rsidRPr="00B740EE">
        <w:rPr>
          <w:b/>
          <w:sz w:val="23"/>
          <w:szCs w:val="23"/>
          <w:lang w:eastAsia="zh-CN"/>
        </w:rPr>
        <w:t>Imię i nazwisko .......................................................................................</w:t>
      </w:r>
    </w:p>
    <w:p w14:paraId="59B0EB9F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734C0B40" w14:textId="77777777"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B740EE">
        <w:rPr>
          <w:sz w:val="23"/>
          <w:szCs w:val="23"/>
          <w:lang w:eastAsia="zh-CN"/>
        </w:rPr>
        <w:t>ych</w:t>
      </w:r>
      <w:proofErr w:type="spellEnd"/>
      <w:r w:rsidRPr="00B740EE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475883F2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29CAB1C2" w14:textId="77777777"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Załącznikami do niniejszej oferty są:</w:t>
      </w:r>
    </w:p>
    <w:p w14:paraId="601226F5" w14:textId="77777777"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336D69C9" w14:textId="77777777"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07800343" w14:textId="77777777"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...............................................................................</w:t>
      </w:r>
    </w:p>
    <w:p w14:paraId="5509E081" w14:textId="77777777" w:rsidR="00413B7D" w:rsidRPr="00B740EE" w:rsidRDefault="00413B7D" w:rsidP="00413B7D">
      <w:pPr>
        <w:ind w:left="2124" w:firstLine="708"/>
        <w:jc w:val="right"/>
        <w:rPr>
          <w:sz w:val="22"/>
          <w:szCs w:val="22"/>
        </w:rPr>
      </w:pPr>
    </w:p>
    <w:p w14:paraId="76F6936B" w14:textId="77777777" w:rsidR="00413B7D" w:rsidRPr="00B740EE" w:rsidRDefault="00413B7D" w:rsidP="00413B7D">
      <w:pPr>
        <w:ind w:left="2124" w:firstLine="708"/>
        <w:jc w:val="right"/>
        <w:rPr>
          <w:sz w:val="23"/>
          <w:szCs w:val="23"/>
        </w:rPr>
      </w:pPr>
      <w:r w:rsidRPr="00B740EE">
        <w:rPr>
          <w:sz w:val="22"/>
          <w:szCs w:val="22"/>
        </w:rPr>
        <w:t>.................................. , dnia ............................................</w:t>
      </w:r>
    </w:p>
    <w:p w14:paraId="6C8278EA" w14:textId="77777777"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14:paraId="64658B63" w14:textId="77777777"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26A141D6" w14:textId="77777777"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14:paraId="136785A9" w14:textId="77777777" w:rsidR="00413B7D" w:rsidRDefault="00413B7D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sectPr w:rsidR="00413B7D" w:rsidSect="00E616D4">
      <w:footerReference w:type="even" r:id="rId8"/>
      <w:footerReference w:type="default" r:id="rId9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33DBAF" w14:textId="77777777" w:rsidR="002D0F2A" w:rsidRDefault="002D0F2A">
      <w:r>
        <w:separator/>
      </w:r>
    </w:p>
  </w:endnote>
  <w:endnote w:type="continuationSeparator" w:id="0">
    <w:p w14:paraId="210AFF35" w14:textId="77777777" w:rsidR="002D0F2A" w:rsidRDefault="002D0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210FC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525748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780DD" w14:textId="77777777" w:rsidR="00EE1A77" w:rsidRDefault="00EE1A77">
    <w:pPr>
      <w:pStyle w:val="Stopka"/>
    </w:pPr>
  </w:p>
  <w:p w14:paraId="15E74AB9" w14:textId="77777777" w:rsidR="00AA3C36" w:rsidRDefault="00AA3C36">
    <w:pPr>
      <w:pStyle w:val="Stopka"/>
    </w:pPr>
  </w:p>
  <w:p w14:paraId="652A5AAB" w14:textId="77777777" w:rsidR="00AA3C36" w:rsidRDefault="00AA3C36">
    <w:pPr>
      <w:pStyle w:val="Stopka"/>
    </w:pPr>
  </w:p>
  <w:p w14:paraId="24E54C8E" w14:textId="77777777" w:rsidR="00AA3C36" w:rsidRDefault="00AA3C36" w:rsidP="009F60A6">
    <w:pPr>
      <w:pStyle w:val="Stopka"/>
      <w:jc w:val="center"/>
      <w:rPr>
        <w:b/>
        <w:color w:val="003571"/>
        <w:sz w:val="20"/>
      </w:rPr>
    </w:pPr>
  </w:p>
  <w:p w14:paraId="0BB6B5C9" w14:textId="77777777" w:rsidR="00AA3C36" w:rsidRDefault="00AA3C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B382DE" w14:textId="77777777" w:rsidR="002D0F2A" w:rsidRDefault="002D0F2A">
      <w:r>
        <w:separator/>
      </w:r>
    </w:p>
  </w:footnote>
  <w:footnote w:type="continuationSeparator" w:id="0">
    <w:p w14:paraId="7C1D06A1" w14:textId="77777777" w:rsidR="002D0F2A" w:rsidRDefault="002D0F2A">
      <w:r>
        <w:continuationSeparator/>
      </w:r>
    </w:p>
  </w:footnote>
  <w:footnote w:id="1">
    <w:p w14:paraId="412B221F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2EC8DFFF" w14:textId="77777777" w:rsidR="00413B7D" w:rsidRDefault="00413B7D" w:rsidP="00413B7D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9971D43"/>
    <w:multiLevelType w:val="hybridMultilevel"/>
    <w:tmpl w:val="BB8EC68A"/>
    <w:lvl w:ilvl="0" w:tplc="6131FC98">
      <w:start w:val="1"/>
      <w:numFmt w:val="decimal"/>
      <w:lvlText w:val="%1."/>
      <w:lvlJc w:val="left"/>
      <w:pPr>
        <w:ind w:left="720" w:hanging="360"/>
      </w:pPr>
      <w:rPr>
        <w:b w:val="0"/>
        <w:dstrike w:val="0"/>
        <w:color w:val="000000"/>
        <w:kern w:val="1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33520"/>
    <w:multiLevelType w:val="hybridMultilevel"/>
    <w:tmpl w:val="2454FD6A"/>
    <w:lvl w:ilvl="0" w:tplc="29FC2B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9E"/>
    <w:rsid w:val="00017CA4"/>
    <w:rsid w:val="0002404E"/>
    <w:rsid w:val="0003050D"/>
    <w:rsid w:val="00040674"/>
    <w:rsid w:val="00052296"/>
    <w:rsid w:val="000C35FF"/>
    <w:rsid w:val="000D401E"/>
    <w:rsid w:val="000F42F4"/>
    <w:rsid w:val="000F7132"/>
    <w:rsid w:val="00124B57"/>
    <w:rsid w:val="00134E12"/>
    <w:rsid w:val="00142716"/>
    <w:rsid w:val="001505D4"/>
    <w:rsid w:val="001734DA"/>
    <w:rsid w:val="001940CB"/>
    <w:rsid w:val="0019679F"/>
    <w:rsid w:val="001A10CA"/>
    <w:rsid w:val="001A30F2"/>
    <w:rsid w:val="001A7714"/>
    <w:rsid w:val="001C18B2"/>
    <w:rsid w:val="001C2056"/>
    <w:rsid w:val="001C6B7C"/>
    <w:rsid w:val="0020004E"/>
    <w:rsid w:val="00224400"/>
    <w:rsid w:val="00257D3C"/>
    <w:rsid w:val="00260D69"/>
    <w:rsid w:val="002666A2"/>
    <w:rsid w:val="002855DD"/>
    <w:rsid w:val="002A2489"/>
    <w:rsid w:val="002C5543"/>
    <w:rsid w:val="002D0F2A"/>
    <w:rsid w:val="002D4A6C"/>
    <w:rsid w:val="002D6B17"/>
    <w:rsid w:val="002E05E0"/>
    <w:rsid w:val="0033695E"/>
    <w:rsid w:val="0035159A"/>
    <w:rsid w:val="00361679"/>
    <w:rsid w:val="00363F21"/>
    <w:rsid w:val="00382993"/>
    <w:rsid w:val="00394D2A"/>
    <w:rsid w:val="003A2563"/>
    <w:rsid w:val="003B310D"/>
    <w:rsid w:val="003D05D2"/>
    <w:rsid w:val="00413B7D"/>
    <w:rsid w:val="00417B4B"/>
    <w:rsid w:val="00481B2E"/>
    <w:rsid w:val="00484004"/>
    <w:rsid w:val="0049530D"/>
    <w:rsid w:val="00504246"/>
    <w:rsid w:val="0051388D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1112"/>
    <w:rsid w:val="005C73D3"/>
    <w:rsid w:val="005C7767"/>
    <w:rsid w:val="006063C6"/>
    <w:rsid w:val="006249FA"/>
    <w:rsid w:val="00641579"/>
    <w:rsid w:val="00647A8A"/>
    <w:rsid w:val="00680103"/>
    <w:rsid w:val="00687135"/>
    <w:rsid w:val="006B221B"/>
    <w:rsid w:val="006F3485"/>
    <w:rsid w:val="006F4EB2"/>
    <w:rsid w:val="006F5077"/>
    <w:rsid w:val="0070052D"/>
    <w:rsid w:val="0071586B"/>
    <w:rsid w:val="00721B5F"/>
    <w:rsid w:val="007238CE"/>
    <w:rsid w:val="00732B3A"/>
    <w:rsid w:val="00735215"/>
    <w:rsid w:val="007728BA"/>
    <w:rsid w:val="0079153E"/>
    <w:rsid w:val="00791AF5"/>
    <w:rsid w:val="00792229"/>
    <w:rsid w:val="007A2157"/>
    <w:rsid w:val="007B2298"/>
    <w:rsid w:val="007E40BF"/>
    <w:rsid w:val="007F1354"/>
    <w:rsid w:val="00815C90"/>
    <w:rsid w:val="00830656"/>
    <w:rsid w:val="00847ABF"/>
    <w:rsid w:val="0086230A"/>
    <w:rsid w:val="008878EE"/>
    <w:rsid w:val="0089429C"/>
    <w:rsid w:val="008A4A37"/>
    <w:rsid w:val="008A569F"/>
    <w:rsid w:val="008C36D8"/>
    <w:rsid w:val="008D6126"/>
    <w:rsid w:val="008E2001"/>
    <w:rsid w:val="008E42E3"/>
    <w:rsid w:val="008F273D"/>
    <w:rsid w:val="00900441"/>
    <w:rsid w:val="00902B46"/>
    <w:rsid w:val="00910B76"/>
    <w:rsid w:val="0092106E"/>
    <w:rsid w:val="009268D8"/>
    <w:rsid w:val="00930F5C"/>
    <w:rsid w:val="009A3137"/>
    <w:rsid w:val="009B1D8D"/>
    <w:rsid w:val="009B5029"/>
    <w:rsid w:val="009C2BDB"/>
    <w:rsid w:val="009D5C1C"/>
    <w:rsid w:val="009D64C9"/>
    <w:rsid w:val="009E726E"/>
    <w:rsid w:val="009F53A2"/>
    <w:rsid w:val="009F60A6"/>
    <w:rsid w:val="00A17BF5"/>
    <w:rsid w:val="00A23458"/>
    <w:rsid w:val="00A64B5A"/>
    <w:rsid w:val="00AA3C36"/>
    <w:rsid w:val="00AB48C5"/>
    <w:rsid w:val="00AB57EE"/>
    <w:rsid w:val="00AC0384"/>
    <w:rsid w:val="00AD20C3"/>
    <w:rsid w:val="00AD5E04"/>
    <w:rsid w:val="00AE61AA"/>
    <w:rsid w:val="00B04206"/>
    <w:rsid w:val="00B11E95"/>
    <w:rsid w:val="00B12D3B"/>
    <w:rsid w:val="00B40C8C"/>
    <w:rsid w:val="00B639E0"/>
    <w:rsid w:val="00B740EE"/>
    <w:rsid w:val="00B9752F"/>
    <w:rsid w:val="00BC1E84"/>
    <w:rsid w:val="00BE2535"/>
    <w:rsid w:val="00BE751B"/>
    <w:rsid w:val="00C17EBD"/>
    <w:rsid w:val="00C70E06"/>
    <w:rsid w:val="00C71CC1"/>
    <w:rsid w:val="00CA56B7"/>
    <w:rsid w:val="00CA6A4D"/>
    <w:rsid w:val="00CB699E"/>
    <w:rsid w:val="00CB7259"/>
    <w:rsid w:val="00CB7BDD"/>
    <w:rsid w:val="00D07BC6"/>
    <w:rsid w:val="00D2078D"/>
    <w:rsid w:val="00D24480"/>
    <w:rsid w:val="00D31A71"/>
    <w:rsid w:val="00D32490"/>
    <w:rsid w:val="00DB288B"/>
    <w:rsid w:val="00DC034D"/>
    <w:rsid w:val="00DC5CAB"/>
    <w:rsid w:val="00DF26B7"/>
    <w:rsid w:val="00E05EB0"/>
    <w:rsid w:val="00E202D7"/>
    <w:rsid w:val="00E26FD6"/>
    <w:rsid w:val="00E3055F"/>
    <w:rsid w:val="00E45581"/>
    <w:rsid w:val="00E60230"/>
    <w:rsid w:val="00E607EA"/>
    <w:rsid w:val="00E616D4"/>
    <w:rsid w:val="00E8258E"/>
    <w:rsid w:val="00E93854"/>
    <w:rsid w:val="00EC0743"/>
    <w:rsid w:val="00EE1A77"/>
    <w:rsid w:val="00EF47EE"/>
    <w:rsid w:val="00F05FCA"/>
    <w:rsid w:val="00F15130"/>
    <w:rsid w:val="00F25932"/>
    <w:rsid w:val="00F43FC7"/>
    <w:rsid w:val="00F53FFB"/>
    <w:rsid w:val="00F777DD"/>
    <w:rsid w:val="00FB2FB5"/>
    <w:rsid w:val="00FE5D4B"/>
    <w:rsid w:val="00FE6C22"/>
    <w:rsid w:val="00FF01B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1909BD7"/>
  <w15:chartTrackingRefBased/>
  <w15:docId w15:val="{25AE5C3B-71E4-42B0-B90C-DFB47EBF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940C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13B7D"/>
    <w:rPr>
      <w:sz w:val="28"/>
    </w:rPr>
  </w:style>
  <w:style w:type="character" w:customStyle="1" w:styleId="OliZnak">
    <w:name w:val="Oli Znak"/>
    <w:link w:val="Oli"/>
    <w:locked/>
    <w:rsid w:val="009F60A6"/>
    <w:rPr>
      <w:rFonts w:ascii="Arial" w:hAnsi="Arial" w:cs="Arial"/>
      <w:noProof/>
    </w:rPr>
  </w:style>
  <w:style w:type="paragraph" w:customStyle="1" w:styleId="Oli">
    <w:name w:val="Oli"/>
    <w:basedOn w:val="Legenda"/>
    <w:link w:val="OliZnak"/>
    <w:rsid w:val="009F60A6"/>
    <w:pPr>
      <w:spacing w:after="0"/>
      <w:jc w:val="both"/>
    </w:pPr>
    <w:rPr>
      <w:i w:val="0"/>
      <w:iCs w:val="0"/>
      <w:noProof/>
      <w:color w:val="auto"/>
      <w:sz w:val="20"/>
      <w:szCs w:val="20"/>
    </w:rPr>
  </w:style>
  <w:style w:type="character" w:customStyle="1" w:styleId="StylArial1">
    <w:name w:val="Styl Arial1"/>
    <w:rsid w:val="009F60A6"/>
    <w:rPr>
      <w:rFonts w:ascii="Arial" w:hAnsi="Arial" w:cs="Arial" w:hint="default"/>
      <w:sz w:val="20"/>
    </w:rPr>
  </w:style>
  <w:style w:type="paragraph" w:styleId="Legenda">
    <w:name w:val="caption"/>
    <w:basedOn w:val="Normalny"/>
    <w:next w:val="Normalny"/>
    <w:semiHidden/>
    <w:unhideWhenUsed/>
    <w:qFormat/>
    <w:rsid w:val="009F60A6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4263E-788B-4EEE-849B-1521E00F7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736</Words>
  <Characters>6178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9</cp:revision>
  <cp:lastPrinted>2014-06-05T14:00:00Z</cp:lastPrinted>
  <dcterms:created xsi:type="dcterms:W3CDTF">2022-11-08T06:41:00Z</dcterms:created>
  <dcterms:modified xsi:type="dcterms:W3CDTF">2022-11-08T09:39:00Z</dcterms:modified>
</cp:coreProperties>
</file>