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D277" w14:textId="0E6C9328" w:rsidR="00D665F5" w:rsidRPr="00366127" w:rsidRDefault="00362D5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66127">
        <w:rPr>
          <w:sz w:val="24"/>
          <w:szCs w:val="24"/>
        </w:rPr>
        <w:t>Poznań</w:t>
      </w:r>
      <w:r w:rsidR="00D665F5" w:rsidRPr="00366127">
        <w:rPr>
          <w:sz w:val="24"/>
          <w:szCs w:val="24"/>
        </w:rPr>
        <w:t xml:space="preserve"> dnia: </w:t>
      </w:r>
      <w:r w:rsidRPr="00366127">
        <w:rPr>
          <w:sz w:val="24"/>
          <w:szCs w:val="24"/>
        </w:rPr>
        <w:t>2022-11-</w:t>
      </w:r>
      <w:r w:rsidR="00366127">
        <w:rPr>
          <w:sz w:val="24"/>
          <w:szCs w:val="24"/>
        </w:rPr>
        <w:t>17</w:t>
      </w:r>
    </w:p>
    <w:p w14:paraId="6442F300" w14:textId="77777777" w:rsidR="00362D53" w:rsidRPr="00366127" w:rsidRDefault="00362D53" w:rsidP="00577BC6">
      <w:pPr>
        <w:spacing w:after="40"/>
        <w:rPr>
          <w:b/>
          <w:bCs/>
          <w:sz w:val="24"/>
          <w:szCs w:val="24"/>
        </w:rPr>
      </w:pPr>
      <w:r w:rsidRPr="00366127">
        <w:rPr>
          <w:b/>
          <w:bCs/>
          <w:sz w:val="24"/>
          <w:szCs w:val="24"/>
        </w:rPr>
        <w:t>Szpital Wojewódzki w Poznaniu</w:t>
      </w:r>
    </w:p>
    <w:p w14:paraId="777140C1" w14:textId="77777777" w:rsidR="00D665F5" w:rsidRPr="00366127" w:rsidRDefault="00362D53" w:rsidP="00577BC6">
      <w:pPr>
        <w:spacing w:after="40"/>
        <w:rPr>
          <w:b/>
          <w:bCs/>
          <w:sz w:val="24"/>
          <w:szCs w:val="24"/>
        </w:rPr>
      </w:pPr>
      <w:r w:rsidRPr="00366127">
        <w:rPr>
          <w:b/>
          <w:bCs/>
          <w:sz w:val="24"/>
          <w:szCs w:val="24"/>
        </w:rPr>
        <w:t>Dział Zamówień Publicznych</w:t>
      </w:r>
    </w:p>
    <w:p w14:paraId="4ECE32AF" w14:textId="441768A1" w:rsidR="00D665F5" w:rsidRPr="00366127" w:rsidRDefault="00366127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362D53" w:rsidRPr="00366127">
        <w:rPr>
          <w:sz w:val="24"/>
          <w:szCs w:val="24"/>
        </w:rPr>
        <w:t>Juraszów</w:t>
      </w:r>
      <w:r w:rsidR="00D665F5" w:rsidRPr="00366127">
        <w:rPr>
          <w:sz w:val="24"/>
          <w:szCs w:val="24"/>
        </w:rPr>
        <w:t xml:space="preserve"> </w:t>
      </w:r>
      <w:r w:rsidR="00362D53" w:rsidRPr="00366127">
        <w:rPr>
          <w:sz w:val="24"/>
          <w:szCs w:val="24"/>
        </w:rPr>
        <w:t>7/19</w:t>
      </w:r>
    </w:p>
    <w:p w14:paraId="577B461B" w14:textId="77777777" w:rsidR="00D665F5" w:rsidRPr="00366127" w:rsidRDefault="00362D53" w:rsidP="00D665F5">
      <w:pPr>
        <w:rPr>
          <w:sz w:val="24"/>
          <w:szCs w:val="24"/>
        </w:rPr>
      </w:pPr>
      <w:r w:rsidRPr="00366127">
        <w:rPr>
          <w:sz w:val="24"/>
          <w:szCs w:val="24"/>
        </w:rPr>
        <w:t>60-479</w:t>
      </w:r>
      <w:r w:rsidR="00D665F5" w:rsidRPr="00366127">
        <w:rPr>
          <w:sz w:val="24"/>
          <w:szCs w:val="24"/>
        </w:rPr>
        <w:t xml:space="preserve"> </w:t>
      </w:r>
      <w:r w:rsidRPr="00366127">
        <w:rPr>
          <w:sz w:val="24"/>
          <w:szCs w:val="24"/>
        </w:rPr>
        <w:t>Poznań</w:t>
      </w:r>
    </w:p>
    <w:p w14:paraId="68829630" w14:textId="77777777" w:rsidR="00D665F5" w:rsidRPr="00366127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C8AF0A" w14:textId="77777777" w:rsidR="00D665F5" w:rsidRPr="0036612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1EFF949" w14:textId="77777777" w:rsidR="00A80738" w:rsidRPr="0036612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66127">
        <w:rPr>
          <w:sz w:val="24"/>
          <w:szCs w:val="24"/>
        </w:rPr>
        <w:t>Znak sprawy:</w:t>
      </w:r>
      <w:r w:rsidRPr="00366127">
        <w:rPr>
          <w:b/>
          <w:sz w:val="24"/>
          <w:szCs w:val="24"/>
        </w:rPr>
        <w:t xml:space="preserve"> </w:t>
      </w:r>
      <w:r w:rsidR="00362D53" w:rsidRPr="00366127">
        <w:rPr>
          <w:b/>
          <w:sz w:val="24"/>
          <w:szCs w:val="24"/>
        </w:rPr>
        <w:t>SZW/DZP/68/2022</w:t>
      </w:r>
      <w:r w:rsidR="00A80738" w:rsidRPr="00366127">
        <w:rPr>
          <w:sz w:val="24"/>
          <w:szCs w:val="24"/>
        </w:rPr>
        <w:tab/>
        <w:t xml:space="preserve"> </w:t>
      </w:r>
    </w:p>
    <w:p w14:paraId="7E3B39A9" w14:textId="77777777" w:rsidR="00A80738" w:rsidRPr="0036612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2007EC" w14:textId="77777777" w:rsidR="00A80738" w:rsidRPr="0036612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0748BB" w14:textId="77777777" w:rsidR="00A80738" w:rsidRPr="00366127" w:rsidRDefault="00A80738" w:rsidP="002C4EF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366127">
        <w:rPr>
          <w:b/>
          <w:spacing w:val="20"/>
          <w:sz w:val="24"/>
          <w:szCs w:val="24"/>
        </w:rPr>
        <w:t>INFORMACJA Z OTWARCIA OFERT</w:t>
      </w:r>
    </w:p>
    <w:p w14:paraId="237DF08C" w14:textId="541042C4" w:rsidR="00A80738" w:rsidRPr="00366127" w:rsidRDefault="00A80738" w:rsidP="002C4EF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EDE4088" w14:textId="77777777" w:rsidR="002C4EF4" w:rsidRPr="00366127" w:rsidRDefault="002C4EF4" w:rsidP="002C4EF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181F0B2" w14:textId="7F5E6763" w:rsidR="00C659E2" w:rsidRPr="00366127" w:rsidRDefault="00C659E2" w:rsidP="002C4EF4">
      <w:pPr>
        <w:jc w:val="both"/>
        <w:rPr>
          <w:sz w:val="24"/>
          <w:szCs w:val="24"/>
        </w:rPr>
      </w:pPr>
      <w:r w:rsidRPr="00366127">
        <w:rPr>
          <w:bCs/>
          <w:sz w:val="24"/>
          <w:szCs w:val="24"/>
        </w:rPr>
        <w:t xml:space="preserve">Dotyczy </w:t>
      </w:r>
      <w:r w:rsidRPr="00366127">
        <w:rPr>
          <w:sz w:val="24"/>
          <w:szCs w:val="24"/>
        </w:rPr>
        <w:t xml:space="preserve">postępowania o udzielenie zamówienia publicznego prowadzonego w trybie </w:t>
      </w:r>
      <w:r w:rsidR="00362D53" w:rsidRPr="00366127">
        <w:rPr>
          <w:sz w:val="24"/>
          <w:szCs w:val="24"/>
        </w:rPr>
        <w:t>podstawowy</w:t>
      </w:r>
      <w:r w:rsidR="002C4EF4" w:rsidRPr="00366127">
        <w:rPr>
          <w:sz w:val="24"/>
          <w:szCs w:val="24"/>
        </w:rPr>
        <w:t>m</w:t>
      </w:r>
      <w:r w:rsidR="00362D53" w:rsidRPr="00366127">
        <w:rPr>
          <w:sz w:val="24"/>
          <w:szCs w:val="24"/>
        </w:rPr>
        <w:t xml:space="preserve"> bez negocjacji - art. 275 pkt. 1 ustawy Pzp</w:t>
      </w:r>
      <w:r w:rsidRPr="00366127">
        <w:rPr>
          <w:sz w:val="24"/>
          <w:szCs w:val="24"/>
        </w:rPr>
        <w:t xml:space="preserve"> na:</w:t>
      </w:r>
    </w:p>
    <w:p w14:paraId="63B133D4" w14:textId="77777777" w:rsidR="002C4EF4" w:rsidRPr="00366127" w:rsidRDefault="002C4EF4" w:rsidP="002C4EF4">
      <w:pPr>
        <w:jc w:val="both"/>
        <w:rPr>
          <w:b/>
          <w:bCs/>
          <w:sz w:val="24"/>
          <w:szCs w:val="24"/>
        </w:rPr>
      </w:pPr>
    </w:p>
    <w:p w14:paraId="60FB9B3A" w14:textId="756ADBB1" w:rsidR="00A80738" w:rsidRPr="00366127" w:rsidRDefault="00362D53" w:rsidP="002C4EF4">
      <w:pPr>
        <w:pStyle w:val="Tekstpodstawowywcity"/>
        <w:ind w:firstLine="0"/>
        <w:jc w:val="center"/>
        <w:rPr>
          <w:b/>
          <w:szCs w:val="24"/>
        </w:rPr>
      </w:pPr>
      <w:r w:rsidRPr="00366127">
        <w:rPr>
          <w:b/>
          <w:szCs w:val="24"/>
        </w:rPr>
        <w:t>Przeglądy i naprawy aparatury medycznej - urządzenia endoskopowe</w:t>
      </w:r>
    </w:p>
    <w:p w14:paraId="1F7AFCA1" w14:textId="77777777" w:rsidR="002C4EF4" w:rsidRPr="00366127" w:rsidRDefault="002C4EF4" w:rsidP="002C4EF4">
      <w:pPr>
        <w:pStyle w:val="Tekstpodstawowywcity"/>
        <w:ind w:firstLine="0"/>
        <w:jc w:val="center"/>
        <w:rPr>
          <w:szCs w:val="24"/>
        </w:rPr>
      </w:pPr>
    </w:p>
    <w:p w14:paraId="2F7EF39C" w14:textId="62243399" w:rsidR="00D665F5" w:rsidRPr="00366127" w:rsidRDefault="00D665F5" w:rsidP="002C4EF4">
      <w:pPr>
        <w:jc w:val="both"/>
        <w:rPr>
          <w:sz w:val="24"/>
          <w:szCs w:val="24"/>
        </w:rPr>
      </w:pPr>
      <w:r w:rsidRPr="00366127">
        <w:rPr>
          <w:sz w:val="24"/>
          <w:szCs w:val="24"/>
        </w:rPr>
        <w:t>Zamawiający, działając na podstawie art. 22</w:t>
      </w:r>
      <w:r w:rsidR="00FC7F5E" w:rsidRPr="00366127">
        <w:rPr>
          <w:sz w:val="24"/>
          <w:szCs w:val="24"/>
        </w:rPr>
        <w:t>2</w:t>
      </w:r>
      <w:r w:rsidRPr="00366127">
        <w:rPr>
          <w:sz w:val="24"/>
          <w:szCs w:val="24"/>
        </w:rPr>
        <w:t xml:space="preserve"> ust. 5 </w:t>
      </w:r>
      <w:r w:rsidRPr="00366127">
        <w:rPr>
          <w:bCs/>
          <w:sz w:val="24"/>
          <w:szCs w:val="24"/>
        </w:rPr>
        <w:t>ustawy z dnia 11 września 2019r. Prawo zamówień publicznych</w:t>
      </w:r>
      <w:r w:rsidRPr="00366127">
        <w:rPr>
          <w:sz w:val="24"/>
          <w:szCs w:val="24"/>
        </w:rPr>
        <w:t xml:space="preserve"> </w:t>
      </w:r>
      <w:r w:rsidR="00362D53" w:rsidRPr="00366127">
        <w:rPr>
          <w:sz w:val="24"/>
          <w:szCs w:val="24"/>
        </w:rPr>
        <w:t>(t.j. Dz. U. z 2022r. poz. 1710)</w:t>
      </w:r>
      <w:r w:rsidR="00490DC0" w:rsidRPr="00366127">
        <w:rPr>
          <w:sz w:val="24"/>
          <w:szCs w:val="24"/>
        </w:rPr>
        <w:t xml:space="preserve"> </w:t>
      </w:r>
      <w:r w:rsidRPr="00366127">
        <w:rPr>
          <w:sz w:val="24"/>
          <w:szCs w:val="24"/>
        </w:rPr>
        <w:t>udostępnia</w:t>
      </w:r>
      <w:r w:rsidR="00F95C33" w:rsidRPr="00366127">
        <w:rPr>
          <w:sz w:val="24"/>
          <w:szCs w:val="24"/>
        </w:rPr>
        <w:t xml:space="preserve"> </w:t>
      </w:r>
      <w:r w:rsidR="004C7E9B" w:rsidRPr="00366127">
        <w:rPr>
          <w:sz w:val="24"/>
          <w:szCs w:val="24"/>
        </w:rPr>
        <w:t>informacj</w:t>
      </w:r>
      <w:r w:rsidR="00577BC6" w:rsidRPr="00366127">
        <w:rPr>
          <w:sz w:val="24"/>
          <w:szCs w:val="24"/>
        </w:rPr>
        <w:t>ę</w:t>
      </w:r>
      <w:r w:rsidR="00035488" w:rsidRPr="00366127">
        <w:rPr>
          <w:sz w:val="24"/>
          <w:szCs w:val="24"/>
        </w:rPr>
        <w:t xml:space="preserve"> z otwarcia ofert</w:t>
      </w:r>
      <w:r w:rsidR="00577BC6" w:rsidRPr="00366127">
        <w:rPr>
          <w:sz w:val="24"/>
          <w:szCs w:val="24"/>
        </w:rPr>
        <w:t>.</w:t>
      </w:r>
    </w:p>
    <w:p w14:paraId="21DC6F8B" w14:textId="77777777" w:rsidR="002C4EF4" w:rsidRPr="00366127" w:rsidRDefault="002C4EF4" w:rsidP="002C4EF4">
      <w:pPr>
        <w:jc w:val="both"/>
        <w:rPr>
          <w:sz w:val="24"/>
          <w:szCs w:val="24"/>
        </w:rPr>
      </w:pPr>
    </w:p>
    <w:p w14:paraId="4F0F8914" w14:textId="77777777" w:rsidR="002C4EF4" w:rsidRPr="00366127" w:rsidRDefault="002C4EF4" w:rsidP="002C4EF4">
      <w:pPr>
        <w:rPr>
          <w:sz w:val="24"/>
          <w:szCs w:val="24"/>
        </w:rPr>
      </w:pPr>
      <w:r w:rsidRPr="00366127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DB37439" w14:textId="6E344626" w:rsidR="002C4EF4" w:rsidRPr="00366127" w:rsidRDefault="002C4EF4" w:rsidP="002C4EF4">
      <w:pPr>
        <w:rPr>
          <w:sz w:val="24"/>
          <w:szCs w:val="24"/>
        </w:rPr>
      </w:pPr>
      <w:r w:rsidRPr="00366127">
        <w:rPr>
          <w:sz w:val="24"/>
          <w:szCs w:val="24"/>
        </w:rPr>
        <w:t xml:space="preserve">Zadanie 1 </w:t>
      </w:r>
      <w:r w:rsidR="00364580">
        <w:rPr>
          <w:sz w:val="24"/>
          <w:szCs w:val="24"/>
        </w:rPr>
        <w:t>–</w:t>
      </w:r>
      <w:r w:rsidRPr="00366127">
        <w:rPr>
          <w:sz w:val="24"/>
          <w:szCs w:val="24"/>
        </w:rPr>
        <w:t xml:space="preserve"> 52</w:t>
      </w:r>
      <w:r w:rsidR="00364580">
        <w:rPr>
          <w:sz w:val="24"/>
          <w:szCs w:val="24"/>
        </w:rPr>
        <w:t xml:space="preserve"> </w:t>
      </w:r>
      <w:r w:rsidRPr="00366127">
        <w:rPr>
          <w:sz w:val="24"/>
          <w:szCs w:val="24"/>
        </w:rPr>
        <w:t>084,00 zł brutto</w:t>
      </w:r>
    </w:p>
    <w:p w14:paraId="6555620D" w14:textId="7844EE09" w:rsidR="002C4EF4" w:rsidRPr="00366127" w:rsidRDefault="002C4EF4" w:rsidP="002C4EF4">
      <w:pPr>
        <w:rPr>
          <w:sz w:val="24"/>
          <w:szCs w:val="24"/>
        </w:rPr>
      </w:pPr>
      <w:r w:rsidRPr="00366127">
        <w:rPr>
          <w:sz w:val="24"/>
          <w:szCs w:val="24"/>
        </w:rPr>
        <w:t xml:space="preserve">Zadanie 2 </w:t>
      </w:r>
      <w:r w:rsidR="00364580">
        <w:rPr>
          <w:sz w:val="24"/>
          <w:szCs w:val="24"/>
        </w:rPr>
        <w:t>–</w:t>
      </w:r>
      <w:r w:rsidRPr="00366127">
        <w:rPr>
          <w:sz w:val="24"/>
          <w:szCs w:val="24"/>
        </w:rPr>
        <w:t xml:space="preserve"> 2</w:t>
      </w:r>
      <w:r w:rsidR="00364580">
        <w:rPr>
          <w:sz w:val="24"/>
          <w:szCs w:val="24"/>
        </w:rPr>
        <w:t xml:space="preserve"> </w:t>
      </w:r>
      <w:r w:rsidRPr="00366127">
        <w:rPr>
          <w:sz w:val="24"/>
          <w:szCs w:val="24"/>
        </w:rPr>
        <w:t>916,00 zł brutto.</w:t>
      </w:r>
    </w:p>
    <w:p w14:paraId="42DF8797" w14:textId="77777777" w:rsidR="002C4EF4" w:rsidRPr="00366127" w:rsidRDefault="002C4EF4" w:rsidP="002C4EF4">
      <w:pPr>
        <w:jc w:val="both"/>
        <w:rPr>
          <w:sz w:val="24"/>
          <w:szCs w:val="24"/>
        </w:rPr>
      </w:pPr>
    </w:p>
    <w:p w14:paraId="345484F5" w14:textId="74C1E24E" w:rsidR="00A80738" w:rsidRPr="00366127" w:rsidRDefault="00D665F5" w:rsidP="002C4EF4">
      <w:pPr>
        <w:jc w:val="both"/>
        <w:rPr>
          <w:sz w:val="24"/>
          <w:szCs w:val="24"/>
        </w:rPr>
      </w:pPr>
      <w:r w:rsidRPr="00366127">
        <w:rPr>
          <w:sz w:val="24"/>
          <w:szCs w:val="24"/>
        </w:rPr>
        <w:t>Podczas otwarcia ofert, mającego miejsce</w:t>
      </w:r>
      <w:r w:rsidR="00FF4AB1" w:rsidRPr="00366127">
        <w:rPr>
          <w:sz w:val="24"/>
          <w:szCs w:val="24"/>
        </w:rPr>
        <w:t xml:space="preserve"> w dniu </w:t>
      </w:r>
      <w:r w:rsidR="00362D53" w:rsidRPr="00366127">
        <w:rPr>
          <w:sz w:val="24"/>
          <w:szCs w:val="24"/>
        </w:rPr>
        <w:t>02/11/2022</w:t>
      </w:r>
      <w:r w:rsidR="00FF4AB1" w:rsidRPr="00366127">
        <w:rPr>
          <w:sz w:val="24"/>
          <w:szCs w:val="24"/>
        </w:rPr>
        <w:t xml:space="preserve"> o godz. </w:t>
      </w:r>
      <w:r w:rsidR="00362D53" w:rsidRPr="00366127">
        <w:rPr>
          <w:sz w:val="24"/>
          <w:szCs w:val="24"/>
        </w:rPr>
        <w:t>10:00</w:t>
      </w:r>
      <w:r w:rsidRPr="00366127">
        <w:rPr>
          <w:sz w:val="24"/>
          <w:szCs w:val="24"/>
        </w:rPr>
        <w:t xml:space="preserve">, otwarte zostały oferty następujących </w:t>
      </w:r>
      <w:r w:rsidR="00364580">
        <w:rPr>
          <w:sz w:val="24"/>
          <w:szCs w:val="24"/>
        </w:rPr>
        <w:t>W</w:t>
      </w:r>
      <w:r w:rsidRPr="00366127">
        <w:rPr>
          <w:sz w:val="24"/>
          <w:szCs w:val="24"/>
        </w:rPr>
        <w:t>ykonawców: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992"/>
        <w:gridCol w:w="2410"/>
        <w:gridCol w:w="1417"/>
        <w:gridCol w:w="1276"/>
        <w:gridCol w:w="1418"/>
        <w:gridCol w:w="1275"/>
      </w:tblGrid>
      <w:tr w:rsidR="00364580" w:rsidRPr="002C4EF4" w14:paraId="2B1E14FB" w14:textId="5A97E34D" w:rsidTr="00364580">
        <w:tc>
          <w:tcPr>
            <w:tcW w:w="738" w:type="dxa"/>
            <w:shd w:val="clear" w:color="auto" w:fill="auto"/>
            <w:vAlign w:val="center"/>
          </w:tcPr>
          <w:p w14:paraId="297D8A50" w14:textId="77777777" w:rsidR="00364580" w:rsidRPr="002C4EF4" w:rsidRDefault="0036458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2FFAB3" w14:textId="77777777" w:rsidR="00364580" w:rsidRPr="002C4EF4" w:rsidRDefault="0036458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Nr zadania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B1847C" w14:textId="58220FE6" w:rsidR="00364580" w:rsidRPr="002C4EF4" w:rsidRDefault="00364580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2C4EF4">
              <w:rPr>
                <w:rFonts w:ascii="Arial" w:hAnsi="Arial" w:cs="Arial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34729F" w14:textId="770AB63A" w:rsidR="00364580" w:rsidRPr="002C4EF4" w:rsidRDefault="00364580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Wykonawcy 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B95A64" w14:textId="4A918C08" w:rsidR="00364580" w:rsidRPr="002C4EF4" w:rsidRDefault="00364580" w:rsidP="0036458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71CE2E" w14:textId="60BE425E" w:rsidR="00364580" w:rsidRPr="002C4EF4" w:rsidRDefault="00364580" w:rsidP="0036458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F7F976" w14:textId="7E3317CA" w:rsidR="00364580" w:rsidRPr="002C4EF4" w:rsidRDefault="00364580" w:rsidP="0036458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364580" w:rsidRPr="002C4EF4" w14:paraId="63D84EEE" w14:textId="5F432C4D" w:rsidTr="00364580">
        <w:tc>
          <w:tcPr>
            <w:tcW w:w="738" w:type="dxa"/>
            <w:shd w:val="clear" w:color="auto" w:fill="auto"/>
            <w:vAlign w:val="center"/>
          </w:tcPr>
          <w:p w14:paraId="3C17A525" w14:textId="77777777" w:rsidR="00364580" w:rsidRPr="002C4EF4" w:rsidRDefault="00364580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274C9D" w14:textId="77777777" w:rsidR="00364580" w:rsidRPr="002C4EF4" w:rsidRDefault="00364580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68B30A82" w14:textId="77777777" w:rsidR="00364580" w:rsidRPr="002C4EF4" w:rsidRDefault="00364580" w:rsidP="00B63323">
            <w:pPr>
              <w:spacing w:before="80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VARIMED Sp. z o.o.</w:t>
            </w:r>
          </w:p>
          <w:p w14:paraId="6ED462F2" w14:textId="40014C41" w:rsidR="00364580" w:rsidRDefault="00364580" w:rsidP="00B63323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T. Kościuszki 115/4U</w:t>
            </w:r>
          </w:p>
          <w:p w14:paraId="2040A0B9" w14:textId="28A32EA8" w:rsidR="00364580" w:rsidRPr="002C4EF4" w:rsidRDefault="00364580" w:rsidP="00B63323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50-442</w:t>
            </w:r>
            <w:r w:rsidRPr="002C4EF4">
              <w:rPr>
                <w:rFonts w:ascii="Arial" w:hAnsi="Arial" w:cs="Arial"/>
              </w:rPr>
              <w:t xml:space="preserve"> 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629AC4" w14:textId="77777777" w:rsidR="00364580" w:rsidRPr="002C4EF4" w:rsidRDefault="00364580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1 448.77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B5535" w14:textId="4084D06A" w:rsidR="00364580" w:rsidRPr="002C4EF4" w:rsidRDefault="00364580" w:rsidP="0036458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EA0E46" w14:textId="530EF123" w:rsidR="00364580" w:rsidRPr="002C4EF4" w:rsidRDefault="00364580" w:rsidP="0036458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0765BB" w14:textId="3CE70CDC" w:rsidR="00364580" w:rsidRPr="002C4EF4" w:rsidRDefault="00364580" w:rsidP="0036458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364580" w:rsidRPr="002C4EF4" w14:paraId="7E1AB86A" w14:textId="187B0E2E" w:rsidTr="00364580">
        <w:tc>
          <w:tcPr>
            <w:tcW w:w="738" w:type="dxa"/>
            <w:shd w:val="clear" w:color="auto" w:fill="auto"/>
            <w:vAlign w:val="center"/>
          </w:tcPr>
          <w:p w14:paraId="7C58F8B8" w14:textId="77777777" w:rsidR="00364580" w:rsidRPr="002C4EF4" w:rsidRDefault="00364580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4A9923" w14:textId="77777777" w:rsidR="00364580" w:rsidRPr="002C4EF4" w:rsidRDefault="00364580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54E1BBF0" w14:textId="06E51AA8" w:rsidR="00364580" w:rsidRPr="002C4EF4" w:rsidRDefault="00364580" w:rsidP="00B63323">
            <w:pPr>
              <w:spacing w:before="80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 xml:space="preserve">Karl Storz Polska </w:t>
            </w:r>
            <w:r>
              <w:rPr>
                <w:rFonts w:ascii="Arial" w:hAnsi="Arial" w:cs="Arial"/>
              </w:rPr>
              <w:br/>
            </w:r>
            <w:r w:rsidRPr="002C4EF4">
              <w:rPr>
                <w:rFonts w:ascii="Arial" w:hAnsi="Arial" w:cs="Arial"/>
              </w:rPr>
              <w:t>Sp. z o.o.</w:t>
            </w:r>
          </w:p>
          <w:p w14:paraId="72F3D980" w14:textId="640B2D9D" w:rsidR="00364580" w:rsidRPr="002C4EF4" w:rsidRDefault="00364580" w:rsidP="00B633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Pr="002C4EF4">
              <w:rPr>
                <w:rFonts w:ascii="Arial" w:hAnsi="Arial" w:cs="Arial"/>
              </w:rPr>
              <w:t>Hołubcowa</w:t>
            </w:r>
            <w:proofErr w:type="spellEnd"/>
            <w:r w:rsidRPr="002C4EF4">
              <w:rPr>
                <w:rFonts w:ascii="Arial" w:hAnsi="Arial" w:cs="Arial"/>
              </w:rPr>
              <w:t xml:space="preserve"> 123 </w:t>
            </w:r>
          </w:p>
          <w:p w14:paraId="0FEBF23F" w14:textId="77777777" w:rsidR="00364580" w:rsidRPr="002C4EF4" w:rsidRDefault="00364580" w:rsidP="00B63323">
            <w:pPr>
              <w:spacing w:after="80"/>
              <w:jc w:val="both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02-854 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B92058" w14:textId="77777777" w:rsidR="00364580" w:rsidRPr="002C4EF4" w:rsidRDefault="00364580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34 398.00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B48FEB" w14:textId="2771A4F9" w:rsidR="00364580" w:rsidRPr="002C4EF4" w:rsidRDefault="00364580" w:rsidP="0036458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7-11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BACB74" w14:textId="604C439E" w:rsidR="00364580" w:rsidRPr="002C4EF4" w:rsidRDefault="00364580" w:rsidP="0036458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DBAFC3" w14:textId="71226D52" w:rsidR="00364580" w:rsidRPr="002C4EF4" w:rsidRDefault="00364580" w:rsidP="0036458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</w:tbl>
    <w:p w14:paraId="5F71ADE7" w14:textId="77777777" w:rsidR="00364580" w:rsidRPr="00364580" w:rsidRDefault="00364580" w:rsidP="00364580">
      <w:pPr>
        <w:spacing w:line="360" w:lineRule="auto"/>
        <w:ind w:left="4533" w:firstLine="423"/>
        <w:jc w:val="center"/>
        <w:rPr>
          <w:i/>
          <w:sz w:val="24"/>
          <w:szCs w:val="24"/>
        </w:rPr>
      </w:pPr>
      <w:r w:rsidRPr="00364580">
        <w:rPr>
          <w:i/>
          <w:sz w:val="24"/>
          <w:szCs w:val="24"/>
        </w:rPr>
        <w:t>Zamawiający</w:t>
      </w:r>
    </w:p>
    <w:p w14:paraId="2729673D" w14:textId="2ABBD34B" w:rsidR="00364580" w:rsidRPr="00364580" w:rsidRDefault="00364580" w:rsidP="00364580">
      <w:pPr>
        <w:ind w:firstLine="425"/>
        <w:jc w:val="center"/>
        <w:rPr>
          <w:sz w:val="22"/>
          <w:szCs w:val="22"/>
        </w:rPr>
      </w:pPr>
      <w:r w:rsidRPr="00364580"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64580">
        <w:rPr>
          <w:sz w:val="22"/>
          <w:szCs w:val="22"/>
        </w:rPr>
        <w:t xml:space="preserve">   /-/ Dyrektor Szpitala Wojewódzkiego </w:t>
      </w:r>
    </w:p>
    <w:p w14:paraId="75F92B3A" w14:textId="60FAA118" w:rsidR="001D0FB1" w:rsidRPr="002C4EF4" w:rsidRDefault="00364580" w:rsidP="00364580">
      <w:pPr>
        <w:ind w:left="4955"/>
        <w:jc w:val="center"/>
        <w:rPr>
          <w:rFonts w:ascii="Arial" w:hAnsi="Arial" w:cs="Arial"/>
          <w:i/>
          <w:szCs w:val="24"/>
        </w:rPr>
      </w:pPr>
      <w:r w:rsidRPr="00364580">
        <w:rPr>
          <w:sz w:val="22"/>
          <w:szCs w:val="22"/>
        </w:rPr>
        <w:t>w Poznaniu                                                             Piotr Nowicki</w:t>
      </w:r>
    </w:p>
    <w:bookmarkEnd w:id="0"/>
    <w:sectPr w:rsidR="001D0FB1" w:rsidRPr="002C4E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5C90E" w14:textId="77777777" w:rsidR="00230AC7" w:rsidRDefault="00230AC7">
      <w:r>
        <w:separator/>
      </w:r>
    </w:p>
  </w:endnote>
  <w:endnote w:type="continuationSeparator" w:id="0">
    <w:p w14:paraId="4F882381" w14:textId="77777777" w:rsidR="00230AC7" w:rsidRDefault="0023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1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9BD5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8A232" w14:textId="2B4C9AFA" w:rsidR="009F189D" w:rsidRDefault="001D0F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4596FD" wp14:editId="40AF974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660A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131C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EC4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25F77" w14:textId="77777777" w:rsidR="009F189D" w:rsidRDefault="009F189D">
    <w:pPr>
      <w:pStyle w:val="Stopka"/>
      <w:tabs>
        <w:tab w:val="clear" w:pos="4536"/>
      </w:tabs>
      <w:jc w:val="center"/>
    </w:pPr>
  </w:p>
  <w:p w14:paraId="1605385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F2DC1" w14:textId="77777777" w:rsidR="00230AC7" w:rsidRDefault="00230AC7">
      <w:r>
        <w:separator/>
      </w:r>
    </w:p>
  </w:footnote>
  <w:footnote w:type="continuationSeparator" w:id="0">
    <w:p w14:paraId="68EDE7FB" w14:textId="77777777" w:rsidR="00230AC7" w:rsidRDefault="00230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5E232" w14:textId="77777777" w:rsidR="00362D53" w:rsidRDefault="00362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F00AC" w14:textId="77777777" w:rsidR="00362D53" w:rsidRDefault="00362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A9D1" w14:textId="77777777" w:rsidR="00362D53" w:rsidRDefault="00362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C7"/>
    <w:rsid w:val="00007727"/>
    <w:rsid w:val="00017720"/>
    <w:rsid w:val="00035488"/>
    <w:rsid w:val="000D7F25"/>
    <w:rsid w:val="000E00E5"/>
    <w:rsid w:val="00173B20"/>
    <w:rsid w:val="001C69FF"/>
    <w:rsid w:val="001D0FB1"/>
    <w:rsid w:val="00230AC7"/>
    <w:rsid w:val="0023318D"/>
    <w:rsid w:val="002C4EF4"/>
    <w:rsid w:val="00362D53"/>
    <w:rsid w:val="00364580"/>
    <w:rsid w:val="00366127"/>
    <w:rsid w:val="003D72FD"/>
    <w:rsid w:val="00407D92"/>
    <w:rsid w:val="00423179"/>
    <w:rsid w:val="00490DC0"/>
    <w:rsid w:val="00493F8C"/>
    <w:rsid w:val="004C7E9B"/>
    <w:rsid w:val="005614F2"/>
    <w:rsid w:val="00577BC6"/>
    <w:rsid w:val="0069085C"/>
    <w:rsid w:val="006B27ED"/>
    <w:rsid w:val="006C4F5C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30D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A7BCF"/>
  <w15:chartTrackingRefBased/>
  <w15:docId w15:val="{CD498B39-4EC9-410C-BBCF-973EEF46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C4EF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76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8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12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6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215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4</cp:revision>
  <cp:lastPrinted>2022-11-17T09:10:00Z</cp:lastPrinted>
  <dcterms:created xsi:type="dcterms:W3CDTF">2022-11-17T08:33:00Z</dcterms:created>
  <dcterms:modified xsi:type="dcterms:W3CDTF">2022-11-17T09:11:00Z</dcterms:modified>
</cp:coreProperties>
</file>