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A4AF4" w:rsidRDefault="00657A47" w:rsidP="00BA4AF4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A4AF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82CB8" w:rsidRPr="00BA4AF4">
        <w:rPr>
          <w:rFonts w:ascii="Arial Narrow" w:hAnsi="Arial Narrow" w:cs="Arial"/>
          <w:bCs/>
          <w:i w:val="0"/>
          <w:szCs w:val="24"/>
        </w:rPr>
        <w:t>2</w:t>
      </w:r>
      <w:r w:rsidR="007666D6" w:rsidRPr="00BA4AF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A4AF4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A4AF4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A4AF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A4AF4">
        <w:rPr>
          <w:rFonts w:ascii="Arial Narrow" w:hAnsi="Arial Narrow" w:cs="Arial"/>
        </w:rPr>
        <w:t>………………………………………………………………</w:t>
      </w:r>
    </w:p>
    <w:p w:rsidR="00B62AD0" w:rsidRPr="00BA4AF4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A4AF4">
        <w:rPr>
          <w:rFonts w:ascii="Arial Narrow" w:hAnsi="Arial Narrow" w:cs="Arial"/>
        </w:rPr>
        <w:t>………………………………………………………………</w:t>
      </w:r>
    </w:p>
    <w:p w:rsidR="00B62AD0" w:rsidRPr="00BA4AF4" w:rsidRDefault="00BA4AF4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A4AF4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BA4AF4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A4AF4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A4AF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A4AF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BA4AF4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A4AF4">
        <w:rPr>
          <w:rFonts w:ascii="Arial Narrow" w:hAnsi="Arial Narrow" w:cs="Arial"/>
        </w:rPr>
        <w:t>……………………………………………</w:t>
      </w:r>
      <w:r w:rsidR="00071D4C" w:rsidRPr="00BA4AF4">
        <w:rPr>
          <w:rFonts w:ascii="Arial Narrow" w:hAnsi="Arial Narrow" w:cs="Arial"/>
        </w:rPr>
        <w:t>…………………………………………………………....</w:t>
      </w:r>
      <w:r w:rsidRPr="00BA4AF4">
        <w:rPr>
          <w:rFonts w:ascii="Arial Narrow" w:hAnsi="Arial Narrow" w:cs="Arial"/>
        </w:rPr>
        <w:t>…</w:t>
      </w:r>
    </w:p>
    <w:p w:rsidR="00B62AD0" w:rsidRPr="00BA4AF4" w:rsidRDefault="00B62AD0" w:rsidP="00BA4AF4">
      <w:pPr>
        <w:spacing w:after="240"/>
        <w:jc w:val="both"/>
        <w:rPr>
          <w:rFonts w:ascii="Arial Narrow" w:hAnsi="Arial Narrow"/>
          <w:lang w:eastAsia="pl-PL"/>
        </w:rPr>
      </w:pPr>
      <w:r w:rsidRPr="00BA4AF4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A4AF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A4AF4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A4AF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A4AF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A4AF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A4AF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A4AF4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A4AF4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A4AF4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A4AF4" w:rsidRDefault="0071340C" w:rsidP="00BA4AF4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A4A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A4AF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A4AF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82CB8" w:rsidRPr="00BA4AF4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382CB8" w:rsidRPr="00BA4AF4">
        <w:rPr>
          <w:rFonts w:ascii="Arial Narrow" w:hAnsi="Arial Narrow" w:cs="Arial"/>
          <w:sz w:val="24"/>
          <w:szCs w:val="24"/>
        </w:rPr>
        <w:t>z</w:t>
      </w:r>
      <w:proofErr w:type="gramEnd"/>
      <w:r w:rsidR="00382CB8" w:rsidRPr="00BA4AF4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A4A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  <w:r w:rsid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382CB8" w:rsidRPr="00BA4AF4">
        <w:rPr>
          <w:rFonts w:ascii="Arial Narrow" w:eastAsia="Times New Roman" w:hAnsi="Arial Narrow" w:cs="Arial"/>
          <w:b/>
          <w:sz w:val="24"/>
          <w:szCs w:val="24"/>
          <w:lang w:eastAsia="pl-PL"/>
        </w:rPr>
        <w:t>wykonanie usługi w zakresie dezynsekcji, deratyzacji i monitoringu oraz utylizacji gryzoni</w:t>
      </w:r>
      <w:r w:rsidR="00BB1F98">
        <w:rPr>
          <w:rFonts w:ascii="Arial Narrow" w:eastAsia="Times New Roman" w:hAnsi="Arial Narrow" w:cs="Arial"/>
          <w:b/>
          <w:sz w:val="24"/>
          <w:szCs w:val="24"/>
          <w:lang w:eastAsia="pl-PL"/>
        </w:rPr>
        <w:br/>
      </w:r>
      <w:r w:rsidR="00382CB8" w:rsidRPr="00BA4AF4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i padłych zwierząt w wyznaczonych budynkach 10 Wojskowego Szpitala Klinicznego z Polikliniką </w:t>
      </w:r>
      <w:r w:rsidR="00BB1F98">
        <w:rPr>
          <w:rFonts w:ascii="Arial Narrow" w:eastAsia="Times New Roman" w:hAnsi="Arial Narrow" w:cs="Arial"/>
          <w:b/>
          <w:sz w:val="24"/>
          <w:szCs w:val="24"/>
          <w:lang w:eastAsia="pl-PL"/>
        </w:rPr>
        <w:br/>
      </w:r>
      <w:bookmarkStart w:id="1" w:name="_GoBack"/>
      <w:bookmarkEnd w:id="1"/>
      <w:r w:rsidR="00382CB8" w:rsidRPr="00BA4AF4">
        <w:rPr>
          <w:rFonts w:ascii="Arial Narrow" w:eastAsia="Times New Roman" w:hAnsi="Arial Narrow" w:cs="Arial"/>
          <w:b/>
          <w:sz w:val="24"/>
          <w:szCs w:val="24"/>
          <w:lang w:eastAsia="pl-PL"/>
        </w:rPr>
        <w:t>w Bydgoszczy oraz bloku mieszkalnego "Dom Medyka" przy ulicy Skromna 5.</w:t>
      </w:r>
    </w:p>
    <w:p w:rsidR="0071340C" w:rsidRPr="00BA4AF4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82CB8" w:rsidRPr="00BA4AF4">
        <w:rPr>
          <w:rFonts w:ascii="Arial Narrow" w:eastAsia="Times New Roman" w:hAnsi="Arial Narrow" w:cs="Arial"/>
          <w:b/>
          <w:sz w:val="24"/>
          <w:szCs w:val="24"/>
          <w:lang w:eastAsia="pl-PL"/>
        </w:rPr>
        <w:t>144/2022</w:t>
      </w:r>
    </w:p>
    <w:p w:rsidR="00DC652A" w:rsidRPr="00BA4AF4" w:rsidRDefault="00DC652A" w:rsidP="00BA4AF4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BA4AF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A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A4AF4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A4AF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A4AF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A4AF4" w:rsidRDefault="0071340C" w:rsidP="00BA4AF4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BA4A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A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A4A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A4AF4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A4A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A4A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A4AF4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A4A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A4A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A4AF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A4AF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A4AF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A4AF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A4AF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A4A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A4AF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A4AF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A4A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A4AF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BA4AF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A4A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A4AF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A4A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A4AF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A4AF4" w:rsidRDefault="00830970" w:rsidP="00BA4AF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A4A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A4AF4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A4AF4" w:rsidRDefault="00071D4C" w:rsidP="00BA4AF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A4AF4" w:rsidRDefault="00071D4C" w:rsidP="00BA4AF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A4AF4" w:rsidRDefault="00053927" w:rsidP="00BA4AF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A4AF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A4AF4" w:rsidRDefault="00053927" w:rsidP="00BA4AF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A4AF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A4AF4" w:rsidRDefault="00071D4C" w:rsidP="00BA4AF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A4AF4" w:rsidRDefault="00053927" w:rsidP="00BA4AF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A4AF4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A4AF4" w:rsidRDefault="00053927" w:rsidP="00BA4AF4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A4AF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A4AF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A4AF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A4AF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A4AF4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A4AF4" w:rsidRDefault="00E27ABB" w:rsidP="00BA4AF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A4AF4" w:rsidSect="00BA4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2" w:right="851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B8C" w:rsidRDefault="00D53B8C" w:rsidP="00025386">
      <w:pPr>
        <w:spacing w:after="0" w:line="240" w:lineRule="auto"/>
      </w:pPr>
      <w:r>
        <w:separator/>
      </w:r>
    </w:p>
  </w:endnote>
  <w:endnote w:type="continuationSeparator" w:id="0">
    <w:p w:rsidR="00D53B8C" w:rsidRDefault="00D53B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CB8" w:rsidRDefault="00382C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B1F9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F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F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CB8" w:rsidRDefault="00382C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B8C" w:rsidRDefault="00D53B8C" w:rsidP="00025386">
      <w:pPr>
        <w:spacing w:after="0" w:line="240" w:lineRule="auto"/>
      </w:pPr>
      <w:r>
        <w:separator/>
      </w:r>
    </w:p>
  </w:footnote>
  <w:footnote w:type="continuationSeparator" w:id="0">
    <w:p w:rsidR="00D53B8C" w:rsidRDefault="00D53B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CB8" w:rsidRDefault="00382C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CB8" w:rsidRDefault="00382C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CB8" w:rsidRDefault="00382C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B8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2CB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4AF4"/>
    <w:rsid w:val="00BB1F98"/>
    <w:rsid w:val="00BE3BCE"/>
    <w:rsid w:val="00CB29AC"/>
    <w:rsid w:val="00D53B8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2022-10-27T11:51:00Z</dcterms:created>
  <dcterms:modified xsi:type="dcterms:W3CDTF">2022-11-16T07:29:00Z</dcterms:modified>
</cp:coreProperties>
</file>