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760D6" w14:textId="77777777" w:rsidR="00D665F5" w:rsidRPr="005F4552" w:rsidRDefault="007C2379" w:rsidP="005F4552">
      <w:pPr>
        <w:jc w:val="right"/>
        <w:rPr>
          <w:sz w:val="22"/>
          <w:szCs w:val="22"/>
        </w:rPr>
      </w:pPr>
      <w:bookmarkStart w:id="0" w:name="_Hlk52197885"/>
      <w:r w:rsidRPr="005F4552">
        <w:rPr>
          <w:sz w:val="22"/>
          <w:szCs w:val="22"/>
        </w:rPr>
        <w:t>Poznań</w:t>
      </w:r>
      <w:r w:rsidR="00D665F5" w:rsidRPr="005F4552">
        <w:rPr>
          <w:sz w:val="22"/>
          <w:szCs w:val="22"/>
        </w:rPr>
        <w:t xml:space="preserve"> dnia: </w:t>
      </w:r>
      <w:r w:rsidRPr="005F4552">
        <w:rPr>
          <w:sz w:val="22"/>
          <w:szCs w:val="22"/>
        </w:rPr>
        <w:t>2022-11-17</w:t>
      </w:r>
    </w:p>
    <w:p w14:paraId="370DC49E" w14:textId="77777777" w:rsidR="007C2379" w:rsidRPr="005F4552" w:rsidRDefault="007C2379" w:rsidP="005F4552">
      <w:pPr>
        <w:rPr>
          <w:b/>
          <w:bCs/>
          <w:sz w:val="22"/>
          <w:szCs w:val="22"/>
        </w:rPr>
      </w:pPr>
      <w:r w:rsidRPr="005F4552">
        <w:rPr>
          <w:b/>
          <w:bCs/>
          <w:sz w:val="22"/>
          <w:szCs w:val="22"/>
        </w:rPr>
        <w:t>Szpital Wojewódzki w Poznaniu</w:t>
      </w:r>
    </w:p>
    <w:p w14:paraId="263CA4C3" w14:textId="77777777" w:rsidR="00D665F5" w:rsidRPr="005F4552" w:rsidRDefault="007C2379" w:rsidP="005F4552">
      <w:pPr>
        <w:rPr>
          <w:b/>
          <w:bCs/>
          <w:sz w:val="22"/>
          <w:szCs w:val="22"/>
        </w:rPr>
      </w:pPr>
      <w:r w:rsidRPr="005F4552">
        <w:rPr>
          <w:b/>
          <w:bCs/>
          <w:sz w:val="22"/>
          <w:szCs w:val="22"/>
        </w:rPr>
        <w:t>Dział Zamówień Publicznych</w:t>
      </w:r>
    </w:p>
    <w:p w14:paraId="7F898BA0" w14:textId="77777777" w:rsidR="00D665F5" w:rsidRPr="005F4552" w:rsidRDefault="007C2379" w:rsidP="005F4552">
      <w:pPr>
        <w:rPr>
          <w:sz w:val="22"/>
          <w:szCs w:val="22"/>
        </w:rPr>
      </w:pPr>
      <w:r w:rsidRPr="005F4552">
        <w:rPr>
          <w:sz w:val="22"/>
          <w:szCs w:val="22"/>
        </w:rPr>
        <w:t>Juraszów</w:t>
      </w:r>
      <w:r w:rsidR="00D665F5" w:rsidRPr="005F4552">
        <w:rPr>
          <w:sz w:val="22"/>
          <w:szCs w:val="22"/>
        </w:rPr>
        <w:t xml:space="preserve"> </w:t>
      </w:r>
      <w:r w:rsidRPr="005F4552">
        <w:rPr>
          <w:sz w:val="22"/>
          <w:szCs w:val="22"/>
        </w:rPr>
        <w:t>7/19</w:t>
      </w:r>
    </w:p>
    <w:p w14:paraId="5ABE8191" w14:textId="77777777" w:rsidR="00D665F5" w:rsidRPr="005F4552" w:rsidRDefault="007C2379" w:rsidP="005F4552">
      <w:pPr>
        <w:rPr>
          <w:sz w:val="22"/>
          <w:szCs w:val="22"/>
        </w:rPr>
      </w:pPr>
      <w:r w:rsidRPr="005F4552">
        <w:rPr>
          <w:sz w:val="22"/>
          <w:szCs w:val="22"/>
        </w:rPr>
        <w:t>60-479</w:t>
      </w:r>
      <w:r w:rsidR="00D665F5" w:rsidRPr="005F4552">
        <w:rPr>
          <w:sz w:val="22"/>
          <w:szCs w:val="22"/>
        </w:rPr>
        <w:t xml:space="preserve"> </w:t>
      </w:r>
      <w:r w:rsidRPr="005F4552">
        <w:rPr>
          <w:sz w:val="22"/>
          <w:szCs w:val="22"/>
        </w:rPr>
        <w:t>Poznań</w:t>
      </w:r>
    </w:p>
    <w:p w14:paraId="698F0311" w14:textId="77777777" w:rsidR="00D665F5" w:rsidRPr="005F4552" w:rsidRDefault="00D665F5" w:rsidP="005F4552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E758ED9" w14:textId="77777777" w:rsidR="00A80738" w:rsidRPr="005F4552" w:rsidRDefault="00D665F5" w:rsidP="005F4552">
      <w:pPr>
        <w:pStyle w:val="Nagwek"/>
        <w:tabs>
          <w:tab w:val="clear" w:pos="4536"/>
        </w:tabs>
        <w:rPr>
          <w:sz w:val="22"/>
          <w:szCs w:val="22"/>
        </w:rPr>
      </w:pPr>
      <w:r w:rsidRPr="005F4552">
        <w:rPr>
          <w:sz w:val="22"/>
          <w:szCs w:val="22"/>
        </w:rPr>
        <w:t>Znak sprawy:</w:t>
      </w:r>
      <w:r w:rsidRPr="005F4552">
        <w:rPr>
          <w:b/>
          <w:sz w:val="22"/>
          <w:szCs w:val="22"/>
        </w:rPr>
        <w:t xml:space="preserve"> </w:t>
      </w:r>
      <w:r w:rsidR="007C2379" w:rsidRPr="005F4552">
        <w:rPr>
          <w:b/>
          <w:sz w:val="22"/>
          <w:szCs w:val="22"/>
        </w:rPr>
        <w:t>SZW/DZP/51/2022</w:t>
      </w:r>
      <w:r w:rsidR="00A80738" w:rsidRPr="005F4552">
        <w:rPr>
          <w:sz w:val="22"/>
          <w:szCs w:val="22"/>
        </w:rPr>
        <w:tab/>
        <w:t xml:space="preserve"> </w:t>
      </w:r>
    </w:p>
    <w:p w14:paraId="6EF5F558" w14:textId="77777777" w:rsidR="00A80738" w:rsidRPr="005F4552" w:rsidRDefault="00A80738" w:rsidP="005F455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D21AFD" w14:textId="77777777" w:rsidR="00A80738" w:rsidRPr="005F4552" w:rsidRDefault="00A80738" w:rsidP="005F455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625D03" w14:textId="77777777" w:rsidR="00A80738" w:rsidRPr="005F4552" w:rsidRDefault="00A80738" w:rsidP="005F455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9714BA" w14:textId="77777777" w:rsidR="00A80738" w:rsidRPr="005F4552" w:rsidRDefault="00A80738" w:rsidP="005F455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  <w:r w:rsidRPr="005F4552">
        <w:rPr>
          <w:b/>
          <w:spacing w:val="20"/>
          <w:sz w:val="28"/>
          <w:szCs w:val="28"/>
        </w:rPr>
        <w:t>INFORMACJA Z OTWARCIA OFERT</w:t>
      </w:r>
    </w:p>
    <w:p w14:paraId="62031F33" w14:textId="77777777" w:rsidR="00A80738" w:rsidRPr="005F4552" w:rsidRDefault="00A80738" w:rsidP="005F4552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CD0DCA4" w14:textId="1A4D01EA" w:rsidR="00C659E2" w:rsidRPr="005F4552" w:rsidRDefault="00C659E2" w:rsidP="005F4552">
      <w:pPr>
        <w:jc w:val="both"/>
        <w:rPr>
          <w:sz w:val="22"/>
          <w:szCs w:val="22"/>
        </w:rPr>
      </w:pPr>
      <w:r w:rsidRPr="005F4552">
        <w:rPr>
          <w:bCs/>
          <w:sz w:val="22"/>
          <w:szCs w:val="22"/>
        </w:rPr>
        <w:t xml:space="preserve">Dotyczy </w:t>
      </w:r>
      <w:r w:rsidRPr="005F4552">
        <w:rPr>
          <w:sz w:val="22"/>
          <w:szCs w:val="22"/>
        </w:rPr>
        <w:t xml:space="preserve">postępowania o udzielenie zamówienia publicznego prowadzonego w trybie </w:t>
      </w:r>
      <w:r w:rsidR="007C2379" w:rsidRPr="005F4552">
        <w:rPr>
          <w:sz w:val="22"/>
          <w:szCs w:val="22"/>
        </w:rPr>
        <w:t>przetarg</w:t>
      </w:r>
      <w:r w:rsidR="005F4552" w:rsidRPr="005F4552">
        <w:rPr>
          <w:sz w:val="22"/>
          <w:szCs w:val="22"/>
        </w:rPr>
        <w:t>u</w:t>
      </w:r>
      <w:r w:rsidR="007C2379" w:rsidRPr="005F4552">
        <w:rPr>
          <w:sz w:val="22"/>
          <w:szCs w:val="22"/>
        </w:rPr>
        <w:t xml:space="preserve"> nieograniczon</w:t>
      </w:r>
      <w:r w:rsidR="005F4552" w:rsidRPr="005F4552">
        <w:rPr>
          <w:sz w:val="22"/>
          <w:szCs w:val="22"/>
        </w:rPr>
        <w:t>ego</w:t>
      </w:r>
      <w:r w:rsidRPr="005F4552">
        <w:rPr>
          <w:sz w:val="22"/>
          <w:szCs w:val="22"/>
        </w:rPr>
        <w:t xml:space="preserve"> na:</w:t>
      </w:r>
    </w:p>
    <w:p w14:paraId="174F38CA" w14:textId="77777777" w:rsidR="005F4552" w:rsidRPr="005F4552" w:rsidRDefault="005F4552" w:rsidP="005F4552">
      <w:pPr>
        <w:jc w:val="both"/>
        <w:rPr>
          <w:b/>
          <w:bCs/>
          <w:sz w:val="22"/>
          <w:szCs w:val="22"/>
        </w:rPr>
      </w:pPr>
    </w:p>
    <w:p w14:paraId="63AD55BE" w14:textId="01B14D44" w:rsidR="00A80738" w:rsidRPr="005F4552" w:rsidRDefault="007C2379" w:rsidP="005F4552">
      <w:pPr>
        <w:pStyle w:val="Tekstpodstawowywcity"/>
        <w:ind w:firstLine="0"/>
        <w:jc w:val="center"/>
        <w:rPr>
          <w:b/>
          <w:szCs w:val="24"/>
        </w:rPr>
      </w:pPr>
      <w:r w:rsidRPr="005F4552">
        <w:rPr>
          <w:b/>
          <w:szCs w:val="24"/>
        </w:rPr>
        <w:t>Świadczenie usług w zakresie transportu sanitarnego.</w:t>
      </w:r>
    </w:p>
    <w:p w14:paraId="09EDCE6C" w14:textId="77777777" w:rsidR="005F4552" w:rsidRPr="005F4552" w:rsidRDefault="005F4552" w:rsidP="005F4552">
      <w:pPr>
        <w:pStyle w:val="Tekstpodstawowywcity"/>
        <w:ind w:firstLine="0"/>
        <w:jc w:val="center"/>
        <w:rPr>
          <w:sz w:val="22"/>
          <w:szCs w:val="22"/>
        </w:rPr>
      </w:pPr>
    </w:p>
    <w:p w14:paraId="0BBF55E2" w14:textId="23DE6F47" w:rsidR="00D665F5" w:rsidRPr="005F4552" w:rsidRDefault="00D665F5" w:rsidP="005F4552">
      <w:pPr>
        <w:jc w:val="both"/>
        <w:rPr>
          <w:sz w:val="22"/>
          <w:szCs w:val="22"/>
        </w:rPr>
      </w:pPr>
      <w:r w:rsidRPr="005F4552">
        <w:rPr>
          <w:sz w:val="22"/>
          <w:szCs w:val="22"/>
        </w:rPr>
        <w:t>Zamawiający, działając na podstawie art. 22</w:t>
      </w:r>
      <w:r w:rsidR="00FC7F5E" w:rsidRPr="005F4552">
        <w:rPr>
          <w:sz w:val="22"/>
          <w:szCs w:val="22"/>
        </w:rPr>
        <w:t>2</w:t>
      </w:r>
      <w:r w:rsidRPr="005F4552">
        <w:rPr>
          <w:sz w:val="22"/>
          <w:szCs w:val="22"/>
        </w:rPr>
        <w:t xml:space="preserve"> ust. 5 </w:t>
      </w:r>
      <w:r w:rsidRPr="005F4552">
        <w:rPr>
          <w:bCs/>
          <w:sz w:val="22"/>
          <w:szCs w:val="22"/>
        </w:rPr>
        <w:t>ustawy z dnia 11 września 2019r. Prawo zamówień publicznych</w:t>
      </w:r>
      <w:r w:rsidRPr="005F4552">
        <w:rPr>
          <w:sz w:val="22"/>
          <w:szCs w:val="22"/>
        </w:rPr>
        <w:t xml:space="preserve"> </w:t>
      </w:r>
      <w:r w:rsidR="007C2379" w:rsidRPr="005F4552">
        <w:rPr>
          <w:sz w:val="22"/>
          <w:szCs w:val="22"/>
        </w:rPr>
        <w:t>(t.j. Dz. U. z 2022r. poz. 1710)</w:t>
      </w:r>
      <w:r w:rsidR="00490DC0" w:rsidRPr="005F4552">
        <w:rPr>
          <w:sz w:val="22"/>
          <w:szCs w:val="22"/>
        </w:rPr>
        <w:t xml:space="preserve"> </w:t>
      </w:r>
      <w:r w:rsidRPr="005F4552">
        <w:rPr>
          <w:sz w:val="22"/>
          <w:szCs w:val="22"/>
        </w:rPr>
        <w:t>udostępnia</w:t>
      </w:r>
      <w:r w:rsidR="00F95C33" w:rsidRPr="005F4552">
        <w:rPr>
          <w:sz w:val="22"/>
          <w:szCs w:val="22"/>
        </w:rPr>
        <w:t xml:space="preserve"> </w:t>
      </w:r>
      <w:r w:rsidR="004C7E9B" w:rsidRPr="005F4552">
        <w:rPr>
          <w:sz w:val="22"/>
          <w:szCs w:val="22"/>
        </w:rPr>
        <w:t>informacj</w:t>
      </w:r>
      <w:r w:rsidR="00577BC6" w:rsidRPr="005F4552">
        <w:rPr>
          <w:sz w:val="22"/>
          <w:szCs w:val="22"/>
        </w:rPr>
        <w:t>ę</w:t>
      </w:r>
      <w:r w:rsidR="00035488" w:rsidRPr="005F4552">
        <w:rPr>
          <w:sz w:val="22"/>
          <w:szCs w:val="22"/>
        </w:rPr>
        <w:t xml:space="preserve"> z otwarcia ofert</w:t>
      </w:r>
      <w:r w:rsidR="00577BC6" w:rsidRPr="005F4552">
        <w:rPr>
          <w:sz w:val="22"/>
          <w:szCs w:val="22"/>
        </w:rPr>
        <w:t>.</w:t>
      </w:r>
    </w:p>
    <w:p w14:paraId="275FB8CE" w14:textId="77777777" w:rsidR="005F4552" w:rsidRPr="005F4552" w:rsidRDefault="005F4552" w:rsidP="005F4552">
      <w:pPr>
        <w:jc w:val="both"/>
        <w:rPr>
          <w:sz w:val="22"/>
          <w:szCs w:val="22"/>
        </w:rPr>
      </w:pPr>
    </w:p>
    <w:p w14:paraId="56DC8E1D" w14:textId="77777777" w:rsidR="005F4552" w:rsidRPr="005F4552" w:rsidRDefault="005F4552" w:rsidP="005F4552">
      <w:pPr>
        <w:rPr>
          <w:sz w:val="24"/>
          <w:szCs w:val="24"/>
        </w:rPr>
      </w:pPr>
      <w:r w:rsidRPr="005F4552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C28EA1B" w14:textId="6323A485" w:rsidR="005F4552" w:rsidRPr="005F4552" w:rsidRDefault="005F4552" w:rsidP="005F4552">
      <w:pPr>
        <w:rPr>
          <w:sz w:val="24"/>
          <w:szCs w:val="24"/>
        </w:rPr>
      </w:pPr>
      <w:r w:rsidRPr="005F4552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5F4552">
        <w:rPr>
          <w:sz w:val="24"/>
          <w:szCs w:val="24"/>
        </w:rPr>
        <w:t>70000,00 zł brutto</w:t>
      </w:r>
    </w:p>
    <w:p w14:paraId="3F7254A1" w14:textId="56A43D3D" w:rsidR="005F4552" w:rsidRPr="005F4552" w:rsidRDefault="005F4552" w:rsidP="005F4552">
      <w:pPr>
        <w:rPr>
          <w:sz w:val="24"/>
          <w:szCs w:val="24"/>
        </w:rPr>
      </w:pPr>
      <w:r w:rsidRPr="005F4552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5F4552">
        <w:rPr>
          <w:sz w:val="24"/>
          <w:szCs w:val="24"/>
        </w:rPr>
        <w:t>111600,00 zł brutto</w:t>
      </w:r>
    </w:p>
    <w:p w14:paraId="59804D48" w14:textId="7FDAC6C1" w:rsidR="005F4552" w:rsidRPr="005F4552" w:rsidRDefault="005F4552" w:rsidP="005F4552">
      <w:pPr>
        <w:rPr>
          <w:sz w:val="24"/>
          <w:szCs w:val="24"/>
        </w:rPr>
      </w:pPr>
      <w:r w:rsidRPr="005F4552">
        <w:rPr>
          <w:sz w:val="24"/>
          <w:szCs w:val="24"/>
        </w:rPr>
        <w:t>Zadanie 3 -</w:t>
      </w:r>
      <w:r>
        <w:rPr>
          <w:sz w:val="24"/>
          <w:szCs w:val="24"/>
        </w:rPr>
        <w:t xml:space="preserve"> </w:t>
      </w:r>
      <w:r w:rsidRPr="005F4552">
        <w:rPr>
          <w:sz w:val="24"/>
          <w:szCs w:val="24"/>
        </w:rPr>
        <w:t>1080000,00 zł brutto</w:t>
      </w:r>
    </w:p>
    <w:p w14:paraId="67EC84A8" w14:textId="32F81732" w:rsidR="005F4552" w:rsidRPr="005F4552" w:rsidRDefault="005F4552" w:rsidP="005F4552">
      <w:pPr>
        <w:rPr>
          <w:sz w:val="24"/>
          <w:szCs w:val="24"/>
        </w:rPr>
      </w:pPr>
      <w:r w:rsidRPr="005F4552">
        <w:rPr>
          <w:sz w:val="24"/>
          <w:szCs w:val="24"/>
        </w:rPr>
        <w:t>Zadanie 4 -</w:t>
      </w:r>
      <w:r>
        <w:rPr>
          <w:sz w:val="24"/>
          <w:szCs w:val="24"/>
        </w:rPr>
        <w:t xml:space="preserve"> </w:t>
      </w:r>
      <w:r w:rsidRPr="005F4552">
        <w:rPr>
          <w:sz w:val="24"/>
          <w:szCs w:val="24"/>
        </w:rPr>
        <w:t>31500,00 zł brutto</w:t>
      </w:r>
    </w:p>
    <w:p w14:paraId="54BB6D1D" w14:textId="49BC87C6" w:rsidR="005F4552" w:rsidRPr="005F4552" w:rsidRDefault="005F4552" w:rsidP="005F4552">
      <w:pPr>
        <w:rPr>
          <w:sz w:val="24"/>
          <w:szCs w:val="24"/>
        </w:rPr>
      </w:pPr>
      <w:r w:rsidRPr="005F4552">
        <w:rPr>
          <w:sz w:val="24"/>
          <w:szCs w:val="24"/>
        </w:rPr>
        <w:t>Zadanie 5 -</w:t>
      </w:r>
      <w:r>
        <w:rPr>
          <w:sz w:val="24"/>
          <w:szCs w:val="24"/>
        </w:rPr>
        <w:t xml:space="preserve"> </w:t>
      </w:r>
      <w:r w:rsidRPr="005F4552">
        <w:rPr>
          <w:sz w:val="24"/>
          <w:szCs w:val="24"/>
        </w:rPr>
        <w:t>42750,00 zł brutto</w:t>
      </w:r>
    </w:p>
    <w:p w14:paraId="3A7010A1" w14:textId="160EB29F" w:rsidR="005F4552" w:rsidRPr="005F4552" w:rsidRDefault="005F4552" w:rsidP="005F4552">
      <w:pPr>
        <w:rPr>
          <w:sz w:val="24"/>
          <w:szCs w:val="24"/>
        </w:rPr>
      </w:pPr>
      <w:r w:rsidRPr="005F4552">
        <w:rPr>
          <w:sz w:val="24"/>
          <w:szCs w:val="24"/>
        </w:rPr>
        <w:t>Zadanie 6 -</w:t>
      </w:r>
      <w:r>
        <w:rPr>
          <w:sz w:val="24"/>
          <w:szCs w:val="24"/>
        </w:rPr>
        <w:t xml:space="preserve"> </w:t>
      </w:r>
      <w:r w:rsidRPr="005F4552">
        <w:rPr>
          <w:sz w:val="24"/>
          <w:szCs w:val="24"/>
        </w:rPr>
        <w:t>121940,00 zł brutto</w:t>
      </w:r>
    </w:p>
    <w:p w14:paraId="0259CB3A" w14:textId="2E60BA0F" w:rsidR="005F4552" w:rsidRPr="005F4552" w:rsidRDefault="005F4552" w:rsidP="005F4552">
      <w:pPr>
        <w:rPr>
          <w:sz w:val="24"/>
          <w:szCs w:val="24"/>
        </w:rPr>
      </w:pPr>
      <w:r w:rsidRPr="005F4552">
        <w:rPr>
          <w:sz w:val="24"/>
          <w:szCs w:val="24"/>
        </w:rPr>
        <w:t>Zadanie 7 -</w:t>
      </w:r>
      <w:r>
        <w:rPr>
          <w:sz w:val="24"/>
          <w:szCs w:val="24"/>
        </w:rPr>
        <w:t xml:space="preserve"> </w:t>
      </w:r>
      <w:r w:rsidRPr="005F4552">
        <w:rPr>
          <w:sz w:val="24"/>
          <w:szCs w:val="24"/>
        </w:rPr>
        <w:t>36000,00 zł brutto</w:t>
      </w:r>
      <w:r>
        <w:rPr>
          <w:sz w:val="24"/>
          <w:szCs w:val="24"/>
        </w:rPr>
        <w:t>.</w:t>
      </w:r>
    </w:p>
    <w:p w14:paraId="79F3C64C" w14:textId="77777777" w:rsidR="005F4552" w:rsidRDefault="005F4552" w:rsidP="005F4552">
      <w:pPr>
        <w:jc w:val="both"/>
        <w:rPr>
          <w:sz w:val="22"/>
          <w:szCs w:val="22"/>
        </w:rPr>
      </w:pPr>
    </w:p>
    <w:p w14:paraId="464E7C3E" w14:textId="348F5670" w:rsidR="00A80738" w:rsidRPr="005F4552" w:rsidRDefault="00D665F5" w:rsidP="005F4552">
      <w:pPr>
        <w:jc w:val="both"/>
        <w:rPr>
          <w:sz w:val="22"/>
          <w:szCs w:val="22"/>
        </w:rPr>
      </w:pPr>
      <w:r w:rsidRPr="005F4552">
        <w:rPr>
          <w:sz w:val="22"/>
          <w:szCs w:val="22"/>
        </w:rPr>
        <w:t>Podczas otwarcia ofert, mającego miejsce</w:t>
      </w:r>
      <w:r w:rsidR="00FF4AB1" w:rsidRPr="005F4552">
        <w:rPr>
          <w:sz w:val="22"/>
          <w:szCs w:val="22"/>
        </w:rPr>
        <w:t xml:space="preserve"> w dniu </w:t>
      </w:r>
      <w:r w:rsidR="007C2379" w:rsidRPr="005F4552">
        <w:rPr>
          <w:sz w:val="22"/>
          <w:szCs w:val="22"/>
        </w:rPr>
        <w:t>17/11/2022</w:t>
      </w:r>
      <w:r w:rsidR="00FF4AB1" w:rsidRPr="005F4552">
        <w:rPr>
          <w:sz w:val="22"/>
          <w:szCs w:val="22"/>
        </w:rPr>
        <w:t xml:space="preserve"> o godz. </w:t>
      </w:r>
      <w:r w:rsidR="007C2379" w:rsidRPr="005F4552">
        <w:rPr>
          <w:sz w:val="22"/>
          <w:szCs w:val="22"/>
        </w:rPr>
        <w:t>10:00</w:t>
      </w:r>
      <w:r w:rsidRPr="005F4552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F4552" w14:paraId="00406EF5" w14:textId="77777777" w:rsidTr="00C82837">
        <w:tc>
          <w:tcPr>
            <w:tcW w:w="993" w:type="dxa"/>
            <w:shd w:val="clear" w:color="auto" w:fill="auto"/>
            <w:vAlign w:val="center"/>
          </w:tcPr>
          <w:p w14:paraId="4C0138C1" w14:textId="77777777" w:rsidR="006B27ED" w:rsidRPr="005F4552" w:rsidRDefault="006B27ED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EB22F8" w14:textId="77777777" w:rsidR="006B27ED" w:rsidRPr="005F4552" w:rsidRDefault="006B27ED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Nr</w:t>
            </w:r>
            <w:r w:rsidR="00C82837"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8A982A7" w14:textId="77777777" w:rsidR="006B27ED" w:rsidRPr="005F4552" w:rsidRDefault="006B27ED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05EC20" w14:textId="77777777" w:rsidR="006B27ED" w:rsidRPr="005F4552" w:rsidRDefault="006B27ED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Cena oferty</w:t>
            </w:r>
          </w:p>
        </w:tc>
      </w:tr>
      <w:tr w:rsidR="007C2379" w:rsidRPr="005F4552" w14:paraId="4778C1FD" w14:textId="77777777" w:rsidTr="00987305">
        <w:tc>
          <w:tcPr>
            <w:tcW w:w="993" w:type="dxa"/>
            <w:shd w:val="clear" w:color="auto" w:fill="auto"/>
            <w:vAlign w:val="center"/>
          </w:tcPr>
          <w:p w14:paraId="42ED4CA0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A162A1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E518DCF" w14:textId="77777777" w:rsidR="007C2379" w:rsidRPr="005F4552" w:rsidRDefault="007C2379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MS MEDIK NZOZ</w:t>
            </w:r>
          </w:p>
          <w:p w14:paraId="79BA1770" w14:textId="19D9F0B8" w:rsidR="007C2379" w:rsidRPr="005F4552" w:rsidRDefault="00BB5CFF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 xml:space="preserve">ul. </w:t>
            </w:r>
            <w:r w:rsidR="007C2379" w:rsidRPr="005F4552">
              <w:rPr>
                <w:sz w:val="22"/>
                <w:szCs w:val="22"/>
              </w:rPr>
              <w:t>Małachowskiego 41/5</w:t>
            </w:r>
            <w:r w:rsidR="007C2379" w:rsidRPr="005F4552">
              <w:rPr>
                <w:sz w:val="22"/>
                <w:szCs w:val="22"/>
              </w:rPr>
              <w:t xml:space="preserve"> </w:t>
            </w:r>
          </w:p>
          <w:p w14:paraId="73220A56" w14:textId="77777777" w:rsidR="007C2379" w:rsidRPr="005F4552" w:rsidRDefault="007C2379" w:rsidP="005F4552">
            <w:pPr>
              <w:jc w:val="both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61-129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F37FBF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54 500.00 zł</w:t>
            </w:r>
          </w:p>
        </w:tc>
      </w:tr>
      <w:tr w:rsidR="007C2379" w:rsidRPr="005F4552" w14:paraId="253DC44D" w14:textId="77777777" w:rsidTr="00987305">
        <w:tc>
          <w:tcPr>
            <w:tcW w:w="993" w:type="dxa"/>
            <w:shd w:val="clear" w:color="auto" w:fill="auto"/>
            <w:vAlign w:val="center"/>
          </w:tcPr>
          <w:p w14:paraId="7EB6EDA2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C7612D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DE7E8F7" w14:textId="77777777" w:rsidR="007C2379" w:rsidRPr="005F4552" w:rsidRDefault="007C2379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MS MEDIK NZOZ</w:t>
            </w:r>
          </w:p>
          <w:p w14:paraId="24E141F8" w14:textId="1C62EAE4" w:rsidR="007C2379" w:rsidRPr="005F4552" w:rsidRDefault="00BB5CFF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 xml:space="preserve">ul. </w:t>
            </w:r>
            <w:r w:rsidR="007C2379" w:rsidRPr="005F4552">
              <w:rPr>
                <w:sz w:val="22"/>
                <w:szCs w:val="22"/>
              </w:rPr>
              <w:t>Małachowskiego 41/5</w:t>
            </w:r>
            <w:r w:rsidR="007C2379" w:rsidRPr="005F4552">
              <w:rPr>
                <w:sz w:val="22"/>
                <w:szCs w:val="22"/>
              </w:rPr>
              <w:t xml:space="preserve"> </w:t>
            </w:r>
          </w:p>
          <w:p w14:paraId="70AC92B2" w14:textId="77777777" w:rsidR="007C2379" w:rsidRPr="005F4552" w:rsidRDefault="007C2379" w:rsidP="005F4552">
            <w:pPr>
              <w:jc w:val="both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61-129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849B12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1 817 200.00 zł</w:t>
            </w:r>
          </w:p>
        </w:tc>
      </w:tr>
      <w:tr w:rsidR="007C2379" w:rsidRPr="005F4552" w14:paraId="695A0F0B" w14:textId="77777777" w:rsidTr="00987305">
        <w:tc>
          <w:tcPr>
            <w:tcW w:w="993" w:type="dxa"/>
            <w:shd w:val="clear" w:color="auto" w:fill="auto"/>
            <w:vAlign w:val="center"/>
          </w:tcPr>
          <w:p w14:paraId="4DA091BE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0402B6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8E8CE0B" w14:textId="77777777" w:rsidR="007C2379" w:rsidRPr="005F4552" w:rsidRDefault="007C2379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MS MEDIK NZOZ</w:t>
            </w:r>
          </w:p>
          <w:p w14:paraId="2635523E" w14:textId="015E5EAE" w:rsidR="007C2379" w:rsidRPr="005F4552" w:rsidRDefault="00BB5CFF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 xml:space="preserve">ul. </w:t>
            </w:r>
            <w:r w:rsidR="007C2379" w:rsidRPr="005F4552">
              <w:rPr>
                <w:sz w:val="22"/>
                <w:szCs w:val="22"/>
              </w:rPr>
              <w:t>Małachowskiego 41/5</w:t>
            </w:r>
            <w:r w:rsidR="007C2379" w:rsidRPr="005F4552">
              <w:rPr>
                <w:sz w:val="22"/>
                <w:szCs w:val="22"/>
              </w:rPr>
              <w:t xml:space="preserve"> </w:t>
            </w:r>
          </w:p>
          <w:p w14:paraId="66A0CA9F" w14:textId="77777777" w:rsidR="007C2379" w:rsidRPr="005F4552" w:rsidRDefault="007C2379" w:rsidP="005F4552">
            <w:pPr>
              <w:jc w:val="both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61-129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8A1525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27 300.00 zł</w:t>
            </w:r>
          </w:p>
        </w:tc>
      </w:tr>
      <w:tr w:rsidR="007C2379" w:rsidRPr="005F4552" w14:paraId="7EDDEDBF" w14:textId="77777777" w:rsidTr="00987305">
        <w:tc>
          <w:tcPr>
            <w:tcW w:w="993" w:type="dxa"/>
            <w:shd w:val="clear" w:color="auto" w:fill="auto"/>
            <w:vAlign w:val="center"/>
          </w:tcPr>
          <w:p w14:paraId="3F001AB3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0D089E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91042BB" w14:textId="77777777" w:rsidR="007C2379" w:rsidRPr="005F4552" w:rsidRDefault="007C2379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MS MEDIK NZOZ</w:t>
            </w:r>
          </w:p>
          <w:p w14:paraId="0FDCD5A8" w14:textId="7789ED37" w:rsidR="007C2379" w:rsidRPr="005F4552" w:rsidRDefault="00BB5CFF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 xml:space="preserve">ul. </w:t>
            </w:r>
            <w:r w:rsidR="007C2379" w:rsidRPr="005F4552">
              <w:rPr>
                <w:sz w:val="22"/>
                <w:szCs w:val="22"/>
              </w:rPr>
              <w:t>Małachowskiego 41/5</w:t>
            </w:r>
            <w:r w:rsidR="007C2379" w:rsidRPr="005F4552">
              <w:rPr>
                <w:sz w:val="22"/>
                <w:szCs w:val="22"/>
              </w:rPr>
              <w:t xml:space="preserve"> </w:t>
            </w:r>
          </w:p>
          <w:p w14:paraId="25FD50B8" w14:textId="77777777" w:rsidR="007C2379" w:rsidRPr="005F4552" w:rsidRDefault="007C2379" w:rsidP="005F4552">
            <w:pPr>
              <w:jc w:val="both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61-129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0E6FA6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51 750.00 zł</w:t>
            </w:r>
          </w:p>
        </w:tc>
      </w:tr>
      <w:tr w:rsidR="007C2379" w:rsidRPr="005F4552" w14:paraId="2DF64BD5" w14:textId="77777777" w:rsidTr="00987305">
        <w:tc>
          <w:tcPr>
            <w:tcW w:w="993" w:type="dxa"/>
            <w:shd w:val="clear" w:color="auto" w:fill="auto"/>
            <w:vAlign w:val="center"/>
          </w:tcPr>
          <w:p w14:paraId="22F6AC4E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3CF6BD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9D298A8" w14:textId="6F1F207F" w:rsidR="007C2379" w:rsidRPr="005F4552" w:rsidRDefault="007C2379" w:rsidP="005F4552">
            <w:pPr>
              <w:rPr>
                <w:sz w:val="22"/>
                <w:szCs w:val="22"/>
              </w:rPr>
            </w:pPr>
            <w:proofErr w:type="spellStart"/>
            <w:r w:rsidRPr="005F4552">
              <w:rPr>
                <w:sz w:val="22"/>
                <w:szCs w:val="22"/>
              </w:rPr>
              <w:t>Gremedig</w:t>
            </w:r>
            <w:proofErr w:type="spellEnd"/>
            <w:r w:rsidRPr="005F4552">
              <w:rPr>
                <w:sz w:val="22"/>
                <w:szCs w:val="22"/>
              </w:rPr>
              <w:t xml:space="preserve"> Spółka z </w:t>
            </w:r>
            <w:r w:rsidR="00BB5CFF">
              <w:rPr>
                <w:sz w:val="22"/>
                <w:szCs w:val="22"/>
              </w:rPr>
              <w:t>o.o.</w:t>
            </w:r>
          </w:p>
          <w:p w14:paraId="1F3769BB" w14:textId="2DECFBF0" w:rsidR="007C2379" w:rsidRPr="005F4552" w:rsidRDefault="00BB5CFF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 xml:space="preserve">ul. </w:t>
            </w:r>
            <w:r w:rsidR="007C2379" w:rsidRPr="005F4552">
              <w:rPr>
                <w:sz w:val="22"/>
                <w:szCs w:val="22"/>
              </w:rPr>
              <w:t>Teligi</w:t>
            </w:r>
            <w:r w:rsidR="007C2379" w:rsidRPr="005F4552">
              <w:rPr>
                <w:sz w:val="22"/>
                <w:szCs w:val="22"/>
              </w:rPr>
              <w:t xml:space="preserve"> </w:t>
            </w:r>
            <w:r w:rsidR="007C2379" w:rsidRPr="005F4552">
              <w:rPr>
                <w:sz w:val="22"/>
                <w:szCs w:val="22"/>
              </w:rPr>
              <w:t>21</w:t>
            </w:r>
            <w:r w:rsidR="007C2379" w:rsidRPr="005F4552">
              <w:rPr>
                <w:sz w:val="22"/>
                <w:szCs w:val="22"/>
              </w:rPr>
              <w:t xml:space="preserve"> </w:t>
            </w:r>
          </w:p>
          <w:p w14:paraId="2BDFF8C9" w14:textId="77777777" w:rsidR="007C2379" w:rsidRPr="005F4552" w:rsidRDefault="007C2379" w:rsidP="005F4552">
            <w:pPr>
              <w:jc w:val="both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42-215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58064B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2 187 500.00 zł</w:t>
            </w:r>
          </w:p>
        </w:tc>
      </w:tr>
      <w:tr w:rsidR="007C2379" w:rsidRPr="005F4552" w14:paraId="19910DB3" w14:textId="77777777" w:rsidTr="00987305">
        <w:tc>
          <w:tcPr>
            <w:tcW w:w="993" w:type="dxa"/>
            <w:shd w:val="clear" w:color="auto" w:fill="auto"/>
            <w:vAlign w:val="center"/>
          </w:tcPr>
          <w:p w14:paraId="5CC7E306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5D434E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3EBF747" w14:textId="3C3A3239" w:rsidR="007C2379" w:rsidRPr="005F4552" w:rsidRDefault="007C2379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 xml:space="preserve">Wojewódzka Stacja Pogotowia Ratunkowego </w:t>
            </w:r>
            <w:r w:rsidR="00BB5CFF">
              <w:rPr>
                <w:sz w:val="22"/>
                <w:szCs w:val="22"/>
              </w:rPr>
              <w:t xml:space="preserve">SPZOZ </w:t>
            </w:r>
            <w:r w:rsidRPr="005F4552">
              <w:rPr>
                <w:sz w:val="22"/>
                <w:szCs w:val="22"/>
              </w:rPr>
              <w:t>w Poznaniu</w:t>
            </w:r>
          </w:p>
          <w:p w14:paraId="4E7A4705" w14:textId="77777777" w:rsidR="007C2379" w:rsidRPr="005F4552" w:rsidRDefault="007C2379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ul. Rycerska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10</w:t>
            </w:r>
            <w:r w:rsidRPr="005F4552">
              <w:rPr>
                <w:sz w:val="22"/>
                <w:szCs w:val="22"/>
              </w:rPr>
              <w:t xml:space="preserve"> </w:t>
            </w:r>
          </w:p>
          <w:p w14:paraId="440357B1" w14:textId="77777777" w:rsidR="007C2379" w:rsidRPr="005F4552" w:rsidRDefault="007C2379" w:rsidP="005F4552">
            <w:pPr>
              <w:jc w:val="both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60-346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480913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70 000.00 zł</w:t>
            </w:r>
          </w:p>
        </w:tc>
      </w:tr>
      <w:tr w:rsidR="007C2379" w:rsidRPr="005F4552" w14:paraId="4F078EFB" w14:textId="77777777" w:rsidTr="00987305">
        <w:tc>
          <w:tcPr>
            <w:tcW w:w="993" w:type="dxa"/>
            <w:shd w:val="clear" w:color="auto" w:fill="auto"/>
            <w:vAlign w:val="center"/>
          </w:tcPr>
          <w:p w14:paraId="6CC73FCD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E78905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79C4972" w14:textId="77777777" w:rsidR="00BB5CFF" w:rsidRPr="005F4552" w:rsidRDefault="00BB5CFF" w:rsidP="00BB5CFF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 xml:space="preserve">Wojewódzka Stacja Pogotowia Ratunkowego </w:t>
            </w:r>
            <w:r>
              <w:rPr>
                <w:sz w:val="22"/>
                <w:szCs w:val="22"/>
              </w:rPr>
              <w:t xml:space="preserve">SPZOZ </w:t>
            </w:r>
            <w:r w:rsidRPr="005F4552">
              <w:rPr>
                <w:sz w:val="22"/>
                <w:szCs w:val="22"/>
              </w:rPr>
              <w:t>w Poznaniu</w:t>
            </w:r>
          </w:p>
          <w:p w14:paraId="103841AD" w14:textId="77777777" w:rsidR="007C2379" w:rsidRPr="005F4552" w:rsidRDefault="007C2379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ul. Rycerska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10</w:t>
            </w:r>
            <w:r w:rsidRPr="005F4552">
              <w:rPr>
                <w:sz w:val="22"/>
                <w:szCs w:val="22"/>
              </w:rPr>
              <w:t xml:space="preserve"> </w:t>
            </w:r>
          </w:p>
          <w:p w14:paraId="593C3F6C" w14:textId="77777777" w:rsidR="007C2379" w:rsidRPr="005F4552" w:rsidRDefault="007C2379" w:rsidP="005F4552">
            <w:pPr>
              <w:jc w:val="both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60-346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59E733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123 000.00 zł</w:t>
            </w:r>
          </w:p>
        </w:tc>
      </w:tr>
      <w:tr w:rsidR="007C2379" w:rsidRPr="005F4552" w14:paraId="07E1ABAC" w14:textId="77777777" w:rsidTr="00987305">
        <w:tc>
          <w:tcPr>
            <w:tcW w:w="993" w:type="dxa"/>
            <w:shd w:val="clear" w:color="auto" w:fill="auto"/>
            <w:vAlign w:val="center"/>
          </w:tcPr>
          <w:p w14:paraId="70050BF9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A932AA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A115FFD" w14:textId="77777777" w:rsidR="00BB5CFF" w:rsidRPr="005F4552" w:rsidRDefault="00BB5CFF" w:rsidP="00BB5CFF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 xml:space="preserve">Wojewódzka Stacja Pogotowia Ratunkowego </w:t>
            </w:r>
            <w:r>
              <w:rPr>
                <w:sz w:val="22"/>
                <w:szCs w:val="22"/>
              </w:rPr>
              <w:t xml:space="preserve">SPZOZ </w:t>
            </w:r>
            <w:r w:rsidRPr="005F4552">
              <w:rPr>
                <w:sz w:val="22"/>
                <w:szCs w:val="22"/>
              </w:rPr>
              <w:t>w Poznaniu</w:t>
            </w:r>
          </w:p>
          <w:p w14:paraId="4E38C9E1" w14:textId="77777777" w:rsidR="007C2379" w:rsidRPr="005F4552" w:rsidRDefault="007C2379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ul. Rycerska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10</w:t>
            </w:r>
            <w:r w:rsidRPr="005F4552">
              <w:rPr>
                <w:sz w:val="22"/>
                <w:szCs w:val="22"/>
              </w:rPr>
              <w:t xml:space="preserve"> </w:t>
            </w:r>
          </w:p>
          <w:p w14:paraId="73A5936D" w14:textId="77777777" w:rsidR="007C2379" w:rsidRPr="005F4552" w:rsidRDefault="007C2379" w:rsidP="005F4552">
            <w:pPr>
              <w:jc w:val="both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60-346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15C2DF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2 444 000.00 zł</w:t>
            </w:r>
          </w:p>
        </w:tc>
      </w:tr>
      <w:tr w:rsidR="007C2379" w:rsidRPr="005F4552" w14:paraId="7750E636" w14:textId="77777777" w:rsidTr="00987305">
        <w:tc>
          <w:tcPr>
            <w:tcW w:w="993" w:type="dxa"/>
            <w:shd w:val="clear" w:color="auto" w:fill="auto"/>
            <w:vAlign w:val="center"/>
          </w:tcPr>
          <w:p w14:paraId="7783A3F9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67408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B4AA7BA" w14:textId="77777777" w:rsidR="00BB5CFF" w:rsidRPr="005F4552" w:rsidRDefault="00BB5CFF" w:rsidP="00BB5CFF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 xml:space="preserve">Wojewódzka Stacja Pogotowia Ratunkowego </w:t>
            </w:r>
            <w:r>
              <w:rPr>
                <w:sz w:val="22"/>
                <w:szCs w:val="22"/>
              </w:rPr>
              <w:t xml:space="preserve">SPZOZ </w:t>
            </w:r>
            <w:r w:rsidRPr="005F4552">
              <w:rPr>
                <w:sz w:val="22"/>
                <w:szCs w:val="22"/>
              </w:rPr>
              <w:t>w Poznaniu</w:t>
            </w:r>
          </w:p>
          <w:p w14:paraId="7AD65614" w14:textId="77777777" w:rsidR="007C2379" w:rsidRPr="005F4552" w:rsidRDefault="007C2379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ul. Rycerska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10</w:t>
            </w:r>
            <w:r w:rsidRPr="005F4552">
              <w:rPr>
                <w:sz w:val="22"/>
                <w:szCs w:val="22"/>
              </w:rPr>
              <w:t xml:space="preserve"> </w:t>
            </w:r>
          </w:p>
          <w:p w14:paraId="0BB13EAC" w14:textId="77777777" w:rsidR="007C2379" w:rsidRPr="005F4552" w:rsidRDefault="007C2379" w:rsidP="005F4552">
            <w:pPr>
              <w:jc w:val="both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60-346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DF446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73 500.00 zł</w:t>
            </w:r>
          </w:p>
        </w:tc>
      </w:tr>
      <w:tr w:rsidR="007C2379" w:rsidRPr="005F4552" w14:paraId="3B715FF3" w14:textId="77777777" w:rsidTr="00987305">
        <w:tc>
          <w:tcPr>
            <w:tcW w:w="993" w:type="dxa"/>
            <w:shd w:val="clear" w:color="auto" w:fill="auto"/>
            <w:vAlign w:val="center"/>
          </w:tcPr>
          <w:p w14:paraId="759C9C13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1C8BDA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1970FEC" w14:textId="77777777" w:rsidR="00BB5CFF" w:rsidRPr="005F4552" w:rsidRDefault="00BB5CFF" w:rsidP="00BB5CFF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 xml:space="preserve">Wojewódzka Stacja Pogotowia Ratunkowego </w:t>
            </w:r>
            <w:r>
              <w:rPr>
                <w:sz w:val="22"/>
                <w:szCs w:val="22"/>
              </w:rPr>
              <w:t xml:space="preserve">SPZOZ </w:t>
            </w:r>
            <w:r w:rsidRPr="005F4552">
              <w:rPr>
                <w:sz w:val="22"/>
                <w:szCs w:val="22"/>
              </w:rPr>
              <w:t>w Poznaniu</w:t>
            </w:r>
          </w:p>
          <w:p w14:paraId="4967181A" w14:textId="77777777" w:rsidR="007C2379" w:rsidRPr="005F4552" w:rsidRDefault="007C2379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ul. Rycerska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10</w:t>
            </w:r>
            <w:r w:rsidRPr="005F4552">
              <w:rPr>
                <w:sz w:val="22"/>
                <w:szCs w:val="22"/>
              </w:rPr>
              <w:t xml:space="preserve"> </w:t>
            </w:r>
          </w:p>
          <w:p w14:paraId="13148945" w14:textId="77777777" w:rsidR="007C2379" w:rsidRPr="005F4552" w:rsidRDefault="007C2379" w:rsidP="005F4552">
            <w:pPr>
              <w:jc w:val="both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60-346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E2DE28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99 750.00 zł</w:t>
            </w:r>
          </w:p>
        </w:tc>
      </w:tr>
      <w:tr w:rsidR="007C2379" w:rsidRPr="005F4552" w14:paraId="1BE29D7F" w14:textId="77777777" w:rsidTr="00987305">
        <w:tc>
          <w:tcPr>
            <w:tcW w:w="993" w:type="dxa"/>
            <w:shd w:val="clear" w:color="auto" w:fill="auto"/>
            <w:vAlign w:val="center"/>
          </w:tcPr>
          <w:p w14:paraId="077AC8B2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71F8DC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B0CB560" w14:textId="77777777" w:rsidR="00BB5CFF" w:rsidRPr="005F4552" w:rsidRDefault="00BB5CFF" w:rsidP="00BB5CFF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 xml:space="preserve">Wojewódzka Stacja Pogotowia Ratunkowego </w:t>
            </w:r>
            <w:r>
              <w:rPr>
                <w:sz w:val="22"/>
                <w:szCs w:val="22"/>
              </w:rPr>
              <w:t xml:space="preserve">SPZOZ </w:t>
            </w:r>
            <w:r w:rsidRPr="005F4552">
              <w:rPr>
                <w:sz w:val="22"/>
                <w:szCs w:val="22"/>
              </w:rPr>
              <w:t>w Poznaniu</w:t>
            </w:r>
          </w:p>
          <w:p w14:paraId="321F2372" w14:textId="77777777" w:rsidR="007C2379" w:rsidRPr="005F4552" w:rsidRDefault="007C2379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ul. Rycerska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10</w:t>
            </w:r>
            <w:r w:rsidRPr="005F4552">
              <w:rPr>
                <w:sz w:val="22"/>
                <w:szCs w:val="22"/>
              </w:rPr>
              <w:t xml:space="preserve"> </w:t>
            </w:r>
          </w:p>
          <w:p w14:paraId="6F9F9AF0" w14:textId="77777777" w:rsidR="007C2379" w:rsidRPr="005F4552" w:rsidRDefault="007C2379" w:rsidP="005F4552">
            <w:pPr>
              <w:jc w:val="both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60-346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07D0D0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131 150.00 zł</w:t>
            </w:r>
          </w:p>
        </w:tc>
      </w:tr>
      <w:tr w:rsidR="007C2379" w:rsidRPr="005F4552" w14:paraId="6CBE2B8C" w14:textId="77777777" w:rsidTr="00987305">
        <w:tc>
          <w:tcPr>
            <w:tcW w:w="993" w:type="dxa"/>
            <w:shd w:val="clear" w:color="auto" w:fill="auto"/>
            <w:vAlign w:val="center"/>
          </w:tcPr>
          <w:p w14:paraId="5FC0D41F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9691F1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0876A7B6" w14:textId="77777777" w:rsidR="00BB5CFF" w:rsidRPr="005F4552" w:rsidRDefault="00BB5CFF" w:rsidP="00BB5CFF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 xml:space="preserve">Wojewódzka Stacja Pogotowia Ratunkowego </w:t>
            </w:r>
            <w:r>
              <w:rPr>
                <w:sz w:val="22"/>
                <w:szCs w:val="22"/>
              </w:rPr>
              <w:t xml:space="preserve">SPZOZ </w:t>
            </w:r>
            <w:r w:rsidRPr="005F4552">
              <w:rPr>
                <w:sz w:val="22"/>
                <w:szCs w:val="22"/>
              </w:rPr>
              <w:t>w Poznaniu</w:t>
            </w:r>
          </w:p>
          <w:p w14:paraId="62A794A3" w14:textId="77777777" w:rsidR="007C2379" w:rsidRPr="005F4552" w:rsidRDefault="007C2379" w:rsidP="005F4552">
            <w:pPr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ul. Rycerska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10</w:t>
            </w:r>
            <w:r w:rsidRPr="005F4552">
              <w:rPr>
                <w:sz w:val="22"/>
                <w:szCs w:val="22"/>
              </w:rPr>
              <w:t xml:space="preserve"> </w:t>
            </w:r>
          </w:p>
          <w:p w14:paraId="51FE2341" w14:textId="77777777" w:rsidR="007C2379" w:rsidRPr="005F4552" w:rsidRDefault="007C2379" w:rsidP="005F4552">
            <w:pPr>
              <w:jc w:val="both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60-346</w:t>
            </w:r>
            <w:r w:rsidRPr="005F4552">
              <w:rPr>
                <w:sz w:val="22"/>
                <w:szCs w:val="22"/>
              </w:rPr>
              <w:t xml:space="preserve"> </w:t>
            </w:r>
            <w:r w:rsidRPr="005F4552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9B5FFD" w14:textId="77777777" w:rsidR="007C2379" w:rsidRPr="005F4552" w:rsidRDefault="007C2379" w:rsidP="005F4552">
            <w:pPr>
              <w:jc w:val="center"/>
              <w:rPr>
                <w:sz w:val="22"/>
                <w:szCs w:val="22"/>
              </w:rPr>
            </w:pPr>
            <w:r w:rsidRPr="005F4552">
              <w:rPr>
                <w:sz w:val="22"/>
                <w:szCs w:val="22"/>
              </w:rPr>
              <w:t>24 000.00 zł</w:t>
            </w:r>
          </w:p>
        </w:tc>
      </w:tr>
    </w:tbl>
    <w:p w14:paraId="632EA7B2" w14:textId="77777777" w:rsidR="00A86514" w:rsidRDefault="00A86514" w:rsidP="005F455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5699945E" w14:textId="649C3247" w:rsidR="00A80738" w:rsidRDefault="00A80738" w:rsidP="005F455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5F4552">
        <w:rPr>
          <w:i/>
          <w:sz w:val="22"/>
          <w:szCs w:val="22"/>
        </w:rPr>
        <w:t>Zamawiający</w:t>
      </w:r>
    </w:p>
    <w:p w14:paraId="5741A921" w14:textId="41312B56" w:rsidR="00A86514" w:rsidRDefault="00A86514" w:rsidP="005F455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0059D545" w14:textId="77777777" w:rsidR="00A86514" w:rsidRDefault="00A86514" w:rsidP="00A86514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157584A" w14:textId="77777777" w:rsidR="00A86514" w:rsidRDefault="00A86514" w:rsidP="00A86514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EE2C668" w14:textId="77777777" w:rsidR="00A86514" w:rsidRPr="006B27ED" w:rsidRDefault="00A86514" w:rsidP="00A86514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658581D" w14:textId="77777777" w:rsidR="00A86514" w:rsidRPr="005F4552" w:rsidRDefault="00A86514" w:rsidP="005F455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A86514" w:rsidRPr="005F45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B7E68" w14:textId="77777777" w:rsidR="00A52DBC" w:rsidRDefault="00A52DBC">
      <w:r>
        <w:separator/>
      </w:r>
    </w:p>
  </w:endnote>
  <w:endnote w:type="continuationSeparator" w:id="0">
    <w:p w14:paraId="3E06FD5D" w14:textId="77777777" w:rsidR="00A52DBC" w:rsidRDefault="00A52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A4A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4B91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EB0D1" w14:textId="6EC16A6E" w:rsidR="009F189D" w:rsidRDefault="00A8651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26FA39" wp14:editId="495220C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FAF81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602278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CEA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A2A1C6" w14:textId="77777777" w:rsidR="009F189D" w:rsidRDefault="009F189D">
    <w:pPr>
      <w:pStyle w:val="Stopka"/>
      <w:tabs>
        <w:tab w:val="clear" w:pos="4536"/>
      </w:tabs>
      <w:jc w:val="center"/>
    </w:pPr>
  </w:p>
  <w:p w14:paraId="6124D6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34294" w14:textId="77777777" w:rsidR="00A52DBC" w:rsidRDefault="00A52DBC">
      <w:r>
        <w:separator/>
      </w:r>
    </w:p>
  </w:footnote>
  <w:footnote w:type="continuationSeparator" w:id="0">
    <w:p w14:paraId="571F65D2" w14:textId="77777777" w:rsidR="00A52DBC" w:rsidRDefault="00A52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D8246" w14:textId="77777777" w:rsidR="007C2379" w:rsidRDefault="007C23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B0757" w14:textId="77777777" w:rsidR="007C2379" w:rsidRDefault="007C23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6FE9A" w14:textId="77777777" w:rsidR="007C2379" w:rsidRDefault="007C23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D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6609B"/>
    <w:rsid w:val="00577BC6"/>
    <w:rsid w:val="005F4552"/>
    <w:rsid w:val="0069085C"/>
    <w:rsid w:val="006B27ED"/>
    <w:rsid w:val="007C2379"/>
    <w:rsid w:val="00843263"/>
    <w:rsid w:val="00861E75"/>
    <w:rsid w:val="009D19BD"/>
    <w:rsid w:val="009F189D"/>
    <w:rsid w:val="00A52DBC"/>
    <w:rsid w:val="00A80738"/>
    <w:rsid w:val="00A86514"/>
    <w:rsid w:val="00BB547B"/>
    <w:rsid w:val="00BB5CFF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AC8466"/>
  <w15:chartTrackingRefBased/>
  <w15:docId w15:val="{4F18BA71-0C35-478F-893F-F32349EFD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F455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0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27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62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7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4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43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84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21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3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33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3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7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25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40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88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9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40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36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76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2022-11-17T09:43:00Z</cp:lastPrinted>
  <dcterms:created xsi:type="dcterms:W3CDTF">2022-11-17T09:43:00Z</dcterms:created>
  <dcterms:modified xsi:type="dcterms:W3CDTF">2022-11-17T09:43:00Z</dcterms:modified>
</cp:coreProperties>
</file>