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A31F8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31F8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FA2EBA" w:rsidRPr="00A31F81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7</w:t>
      </w:r>
      <w:r w:rsidRPr="00A31F8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A31F8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A31F81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A31F81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31F81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A31F81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A31F81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A31F81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A31F81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A31F81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31F8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A31F81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A31F81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A31F81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31F81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  <w:bookmarkStart w:id="0" w:name="_GoBack"/>
      <w:bookmarkEnd w:id="0"/>
    </w:p>
    <w:p w:rsidR="00BC121E" w:rsidRPr="00A31F8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2EBA" w:rsidRPr="00A31F81" w:rsidTr="00E6333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A2EBA" w:rsidRPr="00A31F81" w:rsidRDefault="00FA2EBA" w:rsidP="00E6333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A2EBA" w:rsidRPr="00A31F81" w:rsidRDefault="00FA2EBA" w:rsidP="00E6333C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31F81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A31F81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FA2EBA" w:rsidRPr="00A31F81" w:rsidRDefault="00FA2EBA" w:rsidP="00E6333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A2EBA" w:rsidRPr="00A31F81" w:rsidRDefault="00FA2EBA" w:rsidP="00E6333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31F81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A31F81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1F81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A31F81" w:rsidRDefault="00FA2EB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31F81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różnych produktów leczniczych, w tym do programów lekowych B.70, B.67, B.46, B.33, B.35, B.36</w:t>
      </w:r>
    </w:p>
    <w:p w:rsidR="00BC121E" w:rsidRPr="00A31F8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31F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A2EBA" w:rsidRPr="00A31F81">
        <w:rPr>
          <w:rFonts w:ascii="Arial Narrow" w:eastAsia="Times New Roman" w:hAnsi="Arial Narrow" w:cs="Arial"/>
          <w:b/>
          <w:sz w:val="24"/>
          <w:szCs w:val="24"/>
          <w:lang w:eastAsia="pl-PL"/>
        </w:rPr>
        <w:t>162/2022</w:t>
      </w:r>
    </w:p>
    <w:p w:rsidR="00BC121E" w:rsidRPr="00A31F81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31F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FA2EBA" w:rsidRPr="00A31F8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A31F8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A31F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A31F8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31F81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31F8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A31F8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A31F8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31F81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1F8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A31F8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A31F81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1F8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31F8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31F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31F8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31F8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31F8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31F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31F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31F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31F8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31F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31F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31F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31F8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31F8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A31F81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31F8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31F8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31F8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31F8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31F8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31F8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31F81" w:rsidTr="00620E37">
        <w:tc>
          <w:tcPr>
            <w:tcW w:w="2660" w:type="dxa"/>
            <w:shd w:val="clear" w:color="auto" w:fill="auto"/>
          </w:tcPr>
          <w:p w:rsidR="00BC121E" w:rsidRPr="00A31F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A31F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A31F8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A31F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A31F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31F81" w:rsidRDefault="00FA2EB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31F8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A31F8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A31F8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A31F81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A31F81" w:rsidRDefault="00106AC7" w:rsidP="00BC121E">
      <w:pPr>
        <w:rPr>
          <w:rFonts w:ascii="Arial Narrow" w:hAnsi="Arial Narrow"/>
        </w:rPr>
      </w:pPr>
    </w:p>
    <w:sectPr w:rsidR="00106AC7" w:rsidRPr="00A31F8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35A" w:rsidRDefault="00E0635A">
      <w:r>
        <w:separator/>
      </w:r>
    </w:p>
  </w:endnote>
  <w:endnote w:type="continuationSeparator" w:id="0">
    <w:p w:rsidR="00E0635A" w:rsidRDefault="00E0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1F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1F8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EBA" w:rsidRDefault="00FA2E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35A" w:rsidRDefault="00E0635A">
      <w:r>
        <w:separator/>
      </w:r>
    </w:p>
  </w:footnote>
  <w:footnote w:type="continuationSeparator" w:id="0">
    <w:p w:rsidR="00E0635A" w:rsidRDefault="00E063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EBA" w:rsidRDefault="00FA2E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EBA" w:rsidRDefault="00FA2E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EBA" w:rsidRDefault="00FA2E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35A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1F81"/>
    <w:rsid w:val="00A46EFE"/>
    <w:rsid w:val="00A702A6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0635A"/>
    <w:rsid w:val="00E37A20"/>
    <w:rsid w:val="00EB5766"/>
    <w:rsid w:val="00EC667E"/>
    <w:rsid w:val="00F46593"/>
    <w:rsid w:val="00F568D6"/>
    <w:rsid w:val="00F70072"/>
    <w:rsid w:val="00FA2EBA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EE2BB-D868-43F1-8174-133D30ABC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2022-11-02T12:19:00Z</dcterms:created>
  <dcterms:modified xsi:type="dcterms:W3CDTF">2022-11-02T12:19:00Z</dcterms:modified>
</cp:coreProperties>
</file>