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6C8F027E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02530F">
        <w:rPr>
          <w:bCs/>
          <w:sz w:val="22"/>
          <w:szCs w:val="22"/>
        </w:rPr>
        <w:t>/załącznik nr 1 do umowy</w:t>
      </w:r>
    </w:p>
    <w:p w14:paraId="4545B577" w14:textId="6DABECAF" w:rsidR="00281DC6" w:rsidRPr="00B64BA6" w:rsidRDefault="00B64BA6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 w:rsidRPr="00B64BA6">
        <w:rPr>
          <w:b/>
          <w:color w:val="FF0000"/>
          <w:sz w:val="28"/>
          <w:szCs w:val="20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325C1D0A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proofErr w:type="spellStart"/>
      <w:r w:rsidR="00EC572A">
        <w:rPr>
          <w:sz w:val="22"/>
          <w:szCs w:val="22"/>
        </w:rPr>
        <w:t>nieograniczoym</w:t>
      </w:r>
      <w:proofErr w:type="spellEnd"/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763D0017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C901AD" w:rsidRPr="00C901AD">
        <w:t xml:space="preserve"> </w:t>
      </w:r>
      <w:r w:rsidR="00C901AD" w:rsidRPr="00C901AD">
        <w:rPr>
          <w:b/>
          <w:bCs/>
          <w:sz w:val="22"/>
          <w:szCs w:val="22"/>
        </w:rPr>
        <w:t>Wykonanie pełnej wielobranżowej dokumentacji projektowej na potrzeby rozbudowy Centrum Medycyny Ratunkowej Wielkopolskiego Centrum Lecznictwa Ambulatoryjnego i Rehabilitacyjnego wraz z obszarem przyjęć planowanych oraz zapleczem socjalnym, magazynowym, technicznym i archiwalnym w filii nr 1 Szpitala Wojewódzkiego w Poznaniu na podstawie projektu budowlanego, z uwzględnieniem wymaganych przez Zamawiającego zmian funkcjonalnych opisanych w PFU. Pełnienie nadzoru autorskiego projektu.</w:t>
      </w:r>
      <w:r w:rsidR="00F82FD6" w:rsidRPr="003A60C7">
        <w:rPr>
          <w:b/>
          <w:bCs/>
          <w:sz w:val="22"/>
          <w:szCs w:val="22"/>
        </w:rPr>
        <w:t xml:space="preserve"> </w:t>
      </w:r>
      <w:r w:rsidR="003A60C7" w:rsidRPr="003A60C7">
        <w:rPr>
          <w:b/>
          <w:bCs/>
          <w:sz w:val="22"/>
          <w:szCs w:val="22"/>
        </w:rPr>
        <w:t>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F47B2F7" w14:textId="77777777" w:rsidR="00AE7990" w:rsidRDefault="00EC572A" w:rsidP="00AE799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</w:rPr>
      </w:pPr>
      <w:bookmarkStart w:id="2" w:name="_Hlk115270293"/>
      <w:r w:rsidRPr="00AE7990">
        <w:rPr>
          <w:rFonts w:ascii="Garamond" w:hAnsi="Garamond" w:cs="Arial"/>
        </w:rPr>
        <w:t>netto - [</w:t>
      </w:r>
      <w:r w:rsidRPr="00AE7990">
        <w:rPr>
          <w:rFonts w:ascii="Garamond" w:eastAsia="MS Mincho" w:hAnsi="Garamond" w:cs="Arial"/>
        </w:rPr>
        <w:t>________]</w:t>
      </w:r>
      <w:r w:rsidRPr="00AE7990">
        <w:rPr>
          <w:rFonts w:ascii="Garamond" w:hAnsi="Garamond" w:cs="Arial"/>
        </w:rPr>
        <w:t xml:space="preserve"> zł (słownie: [</w:t>
      </w:r>
      <w:r w:rsidRPr="00AE7990">
        <w:rPr>
          <w:rFonts w:ascii="Garamond" w:eastAsia="MS Mincho" w:hAnsi="Garamond" w:cs="Arial"/>
        </w:rPr>
        <w:t>________]</w:t>
      </w:r>
      <w:r w:rsidRPr="00AE7990">
        <w:rPr>
          <w:rFonts w:ascii="Garamond" w:hAnsi="Garamond" w:cs="Arial"/>
        </w:rPr>
        <w:t xml:space="preserve">); </w:t>
      </w:r>
    </w:p>
    <w:p w14:paraId="0652B0AE" w14:textId="77777777" w:rsidR="00AE7990" w:rsidRDefault="00EC572A" w:rsidP="00AE799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</w:rPr>
      </w:pPr>
      <w:r w:rsidRPr="00AE7990">
        <w:rPr>
          <w:rFonts w:ascii="Garamond" w:hAnsi="Garamond" w:cs="Arial"/>
        </w:rPr>
        <w:t>podatek VAT – ([</w:t>
      </w:r>
      <w:r w:rsidRPr="00AE7990">
        <w:rPr>
          <w:rFonts w:ascii="Garamond" w:eastAsia="MS Mincho" w:hAnsi="Garamond" w:cs="Arial"/>
        </w:rPr>
        <w:t>__%]</w:t>
      </w:r>
      <w:r w:rsidRPr="00AE7990">
        <w:rPr>
          <w:rFonts w:ascii="Garamond" w:hAnsi="Garamond" w:cs="Arial"/>
        </w:rPr>
        <w:t xml:space="preserve"> [</w:t>
      </w:r>
      <w:r w:rsidRPr="00AE7990">
        <w:rPr>
          <w:rFonts w:ascii="Garamond" w:eastAsia="MS Mincho" w:hAnsi="Garamond" w:cs="Arial"/>
        </w:rPr>
        <w:t>________]</w:t>
      </w:r>
      <w:r w:rsidRPr="00AE7990">
        <w:rPr>
          <w:rFonts w:ascii="Garamond" w:hAnsi="Garamond" w:cs="Arial"/>
        </w:rPr>
        <w:t xml:space="preserve"> zł (słownie: [</w:t>
      </w:r>
      <w:r w:rsidRPr="00AE7990">
        <w:rPr>
          <w:rFonts w:ascii="Garamond" w:eastAsia="MS Mincho" w:hAnsi="Garamond" w:cs="Arial"/>
        </w:rPr>
        <w:t>________]</w:t>
      </w:r>
      <w:r w:rsidRPr="00AE7990">
        <w:rPr>
          <w:rFonts w:ascii="Garamond" w:hAnsi="Garamond" w:cs="Arial"/>
        </w:rPr>
        <w:t>);</w:t>
      </w:r>
    </w:p>
    <w:p w14:paraId="0A94DA8A" w14:textId="79D548B1" w:rsidR="00386C9A" w:rsidRPr="00AE7990" w:rsidRDefault="00EC572A" w:rsidP="00AE799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b/>
          <w:bCs/>
        </w:rPr>
      </w:pPr>
      <w:r w:rsidRPr="00AE7990">
        <w:rPr>
          <w:rFonts w:ascii="Garamond" w:hAnsi="Garamond" w:cs="Arial"/>
          <w:b/>
          <w:bCs/>
        </w:rPr>
        <w:t>brutto - [</w:t>
      </w:r>
      <w:r w:rsidRPr="00AE7990">
        <w:rPr>
          <w:rFonts w:ascii="Garamond" w:eastAsia="MS Mincho" w:hAnsi="Garamond" w:cs="Arial"/>
          <w:b/>
          <w:bCs/>
        </w:rPr>
        <w:t xml:space="preserve">________] </w:t>
      </w:r>
      <w:r w:rsidRPr="00AE7990">
        <w:rPr>
          <w:rFonts w:ascii="Garamond" w:hAnsi="Garamond" w:cs="Arial"/>
          <w:b/>
          <w:bCs/>
        </w:rPr>
        <w:t>zł (słownie: [</w:t>
      </w:r>
      <w:r w:rsidRPr="00AE7990">
        <w:rPr>
          <w:rFonts w:ascii="Garamond" w:eastAsia="MS Mincho" w:hAnsi="Garamond" w:cs="Arial"/>
          <w:b/>
          <w:bCs/>
        </w:rPr>
        <w:t>________]</w:t>
      </w:r>
      <w:r w:rsidRPr="00AE7990">
        <w:rPr>
          <w:rFonts w:ascii="Garamond" w:hAnsi="Garamond" w:cs="Arial"/>
          <w:b/>
          <w:bCs/>
        </w:rPr>
        <w:t xml:space="preserve">), </w:t>
      </w:r>
      <w:bookmarkEnd w:id="2"/>
    </w:p>
    <w:p w14:paraId="47B4943A" w14:textId="70EC3143" w:rsidR="00386C9A" w:rsidRPr="00386C9A" w:rsidRDefault="00EC572A" w:rsidP="00386C9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</w:rPr>
      </w:pPr>
      <w:r w:rsidRPr="00386C9A">
        <w:rPr>
          <w:rFonts w:ascii="Garamond" w:hAnsi="Garamond" w:cs="Arial"/>
        </w:rPr>
        <w:t xml:space="preserve">przy czym za wykonanie Dokumentacji Zamawiający zapłaci wynagrodzenie, w wysokości netto - [________] zł (słownie: [________]); podatek VAT – ([__%] [________] zł (słownie: [________]); brutto - [________] zł (słownie: [________]),, </w:t>
      </w:r>
    </w:p>
    <w:p w14:paraId="3F5B2CB9" w14:textId="081300E9" w:rsidR="00EC572A" w:rsidRPr="00386C9A" w:rsidRDefault="00EC572A" w:rsidP="00386C9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</w:rPr>
      </w:pPr>
      <w:r w:rsidRPr="00386C9A">
        <w:rPr>
          <w:rFonts w:ascii="Garamond" w:hAnsi="Garamond" w:cs="Arial"/>
        </w:rPr>
        <w:t>za wykonanie usługi polegającej na nadzorze autorskim Zamawiający zapłaci wynagrodzenie, w wysokości netto - [________] zł (słownie: [________]); podatek VAT – ([__%] [________] zł (słownie: [________]); brutto - [________] zł (słownie: [________]),</w:t>
      </w:r>
    </w:p>
    <w:p w14:paraId="7FD497F7" w14:textId="77777777" w:rsidR="00F82FD6" w:rsidRDefault="00F82FD6" w:rsidP="00F82FD6">
      <w:pPr>
        <w:pStyle w:val="Tekstpodstawowy"/>
        <w:ind w:left="284"/>
        <w:rPr>
          <w:sz w:val="22"/>
          <w:szCs w:val="22"/>
        </w:rPr>
      </w:pPr>
    </w:p>
    <w:p w14:paraId="63DA0111" w14:textId="41873203" w:rsidR="00F82FD6" w:rsidRPr="00386C9A" w:rsidRDefault="00386C9A" w:rsidP="00386C9A">
      <w:pPr>
        <w:spacing w:line="276" w:lineRule="auto"/>
        <w:jc w:val="both"/>
      </w:pPr>
      <w:r w:rsidRPr="00386C9A">
        <w:rPr>
          <w:b/>
          <w:bCs/>
        </w:rPr>
        <w:t xml:space="preserve">Doświadczenie Głównego Projektanta </w:t>
      </w:r>
      <w:r w:rsidR="00AA1A15">
        <w:rPr>
          <w:b/>
          <w:bCs/>
        </w:rPr>
        <w:t>(K-2)</w:t>
      </w:r>
      <w:r w:rsidR="00F82FD6" w:rsidRPr="00386C9A">
        <w:t xml:space="preserve"> -  …….… lat </w:t>
      </w:r>
      <w:r w:rsidRPr="00386C9A">
        <w:t xml:space="preserve"> </w:t>
      </w:r>
      <w:r w:rsidR="00F82FD6" w:rsidRPr="00386C9A">
        <w:t>– II kryterium punktowane</w:t>
      </w:r>
      <w:r w:rsidR="00A05C4F">
        <w:t xml:space="preserve"> (zgodnie z rozdziałem 21 SWZ)</w:t>
      </w:r>
    </w:p>
    <w:p w14:paraId="4367506D" w14:textId="77777777" w:rsidR="00386C9A" w:rsidRPr="00386C9A" w:rsidRDefault="00386C9A" w:rsidP="00386C9A">
      <w:pPr>
        <w:spacing w:line="276" w:lineRule="auto"/>
        <w:jc w:val="both"/>
        <w:rPr>
          <w:b/>
          <w:bCs/>
        </w:rPr>
      </w:pPr>
    </w:p>
    <w:p w14:paraId="3D67E70E" w14:textId="3ED8A558" w:rsidR="00F82FD6" w:rsidRPr="00386C9A" w:rsidRDefault="00F82FD6" w:rsidP="00386C9A">
      <w:pPr>
        <w:spacing w:line="276" w:lineRule="auto"/>
        <w:jc w:val="both"/>
        <w:rPr>
          <w:bCs/>
          <w:sz w:val="22"/>
        </w:rPr>
      </w:pPr>
      <w:r w:rsidRPr="00386C9A">
        <w:rPr>
          <w:b/>
          <w:bCs/>
        </w:rPr>
        <w:t>Skrócenie terminu wykonania zadania</w:t>
      </w:r>
      <w:r w:rsidR="00AA1A15">
        <w:rPr>
          <w:b/>
          <w:bCs/>
        </w:rPr>
        <w:t xml:space="preserve"> (K-3)</w:t>
      </w:r>
      <w:r w:rsidRPr="00386C9A">
        <w:rPr>
          <w:bCs/>
          <w:sz w:val="22"/>
        </w:rPr>
        <w:t>: o ……………… tygodni – III kryterium   punktowane</w:t>
      </w:r>
      <w:r w:rsidR="00A05C4F">
        <w:rPr>
          <w:bCs/>
          <w:sz w:val="22"/>
        </w:rPr>
        <w:t xml:space="preserve"> (zgodnie z rozdziałem 21 SWZ)</w:t>
      </w:r>
    </w:p>
    <w:p w14:paraId="08F1FFFB" w14:textId="77777777" w:rsidR="00386C9A" w:rsidRDefault="00386C9A" w:rsidP="00386C9A">
      <w:pPr>
        <w:spacing w:after="120" w:line="276" w:lineRule="auto"/>
        <w:rPr>
          <w:bCs/>
          <w:color w:val="000000" w:themeColor="text1"/>
          <w:sz w:val="22"/>
        </w:rPr>
      </w:pPr>
    </w:p>
    <w:p w14:paraId="5617E3EB" w14:textId="72DE2BDB" w:rsidR="00F82FD6" w:rsidRPr="00B64BA6" w:rsidRDefault="00F82FD6" w:rsidP="00386C9A">
      <w:pPr>
        <w:spacing w:after="120" w:line="276" w:lineRule="auto"/>
        <w:rPr>
          <w:bCs/>
          <w:color w:val="FF0000"/>
          <w:sz w:val="22"/>
        </w:rPr>
      </w:pPr>
      <w:r w:rsidRPr="00B64BA6">
        <w:rPr>
          <w:bCs/>
          <w:color w:val="FF0000"/>
          <w:sz w:val="22"/>
        </w:rPr>
        <w:t xml:space="preserve">Termin wykonania umowy: </w:t>
      </w:r>
      <w:r w:rsidR="00B64BA6" w:rsidRPr="00B64BA6">
        <w:rPr>
          <w:bCs/>
          <w:color w:val="FF0000"/>
          <w:sz w:val="22"/>
        </w:rPr>
        <w:t>9</w:t>
      </w:r>
      <w:r w:rsidR="00386C9A" w:rsidRPr="00B64BA6">
        <w:rPr>
          <w:bCs/>
          <w:color w:val="FF0000"/>
          <w:sz w:val="22"/>
        </w:rPr>
        <w:t xml:space="preserve"> miesięcy od dnia podpisania umowy</w:t>
      </w:r>
    </w:p>
    <w:p w14:paraId="6D8F946C" w14:textId="2480B802" w:rsidR="00F82FD6" w:rsidRPr="00386C9A" w:rsidRDefault="00F82FD6" w:rsidP="00386C9A">
      <w:pPr>
        <w:spacing w:after="120" w:line="276" w:lineRule="auto"/>
        <w:rPr>
          <w:bCs/>
          <w:color w:val="000000" w:themeColor="text1"/>
          <w:sz w:val="22"/>
        </w:rPr>
      </w:pPr>
      <w:r w:rsidRPr="00386C9A">
        <w:rPr>
          <w:bCs/>
          <w:color w:val="000000" w:themeColor="text1"/>
          <w:sz w:val="22"/>
        </w:rPr>
        <w:t>Warunki płatności: 60 dni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386C9A">
      <w:pPr>
        <w:numPr>
          <w:ilvl w:val="0"/>
          <w:numId w:val="4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3F19C338" w:rsidR="00281DC6" w:rsidRPr="00892F4C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67E1A42" w14:textId="77777777" w:rsidR="00892F4C" w:rsidRPr="00892F4C" w:rsidRDefault="00892F4C" w:rsidP="00892F4C">
      <w:pPr>
        <w:numPr>
          <w:ilvl w:val="0"/>
          <w:numId w:val="36"/>
        </w:numPr>
        <w:rPr>
          <w:color w:val="000000" w:themeColor="text1"/>
        </w:rPr>
      </w:pPr>
      <w:r w:rsidRPr="00892F4C">
        <w:rPr>
          <w:color w:val="000000" w:themeColor="text1"/>
        </w:rPr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EC20CD3" w14:textId="77777777" w:rsidR="00892F4C" w:rsidRPr="00FE2B67" w:rsidRDefault="00892F4C" w:rsidP="00892F4C">
      <w:pPr>
        <w:numPr>
          <w:ilvl w:val="0"/>
          <w:numId w:val="36"/>
        </w:numPr>
        <w:rPr>
          <w:color w:val="FF0000"/>
        </w:rPr>
      </w:pPr>
      <w:r w:rsidRPr="00892F4C">
        <w:rPr>
          <w:color w:val="000000" w:themeColor="text1"/>
        </w:rPr>
        <w:t xml:space="preserve">Oświadczam, że nie podlegam wykluczeniu z postępowania na podstawie art. 5k </w:t>
      </w:r>
      <w:r w:rsidRPr="00EE7101">
        <w:rPr>
          <w:color w:val="000000" w:themeColor="text1"/>
        </w:rPr>
        <w:t>rozporządzenia Rady (UE) nr 833/2014 z dnia 31 lipca 2014 r. dotyczącego środków ograniczających w związku z działaniami Rosji destabilizującymi sytuację na Ukrainie</w:t>
      </w:r>
    </w:p>
    <w:p w14:paraId="5A631734" w14:textId="77777777" w:rsidR="00892F4C" w:rsidRPr="000540D7" w:rsidRDefault="00892F4C" w:rsidP="00892F4C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386C9A">
      <w:pPr>
        <w:numPr>
          <w:ilvl w:val="0"/>
          <w:numId w:val="4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386C9A">
      <w:pPr>
        <w:numPr>
          <w:ilvl w:val="0"/>
          <w:numId w:val="4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386C9A">
      <w:pPr>
        <w:numPr>
          <w:ilvl w:val="0"/>
          <w:numId w:val="41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A0834B9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3E0706F" w:rsidR="00D74BC1" w:rsidRDefault="00281DC6">
    <w:pPr>
      <w:pStyle w:val="Nagwek"/>
    </w:pPr>
    <w:r>
      <w:t>Znak sprawy: SZW/DZP/</w:t>
    </w:r>
    <w:r w:rsidR="00F82FD6">
      <w:t>82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A27"/>
    <w:multiLevelType w:val="hybridMultilevel"/>
    <w:tmpl w:val="D26027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53F5408"/>
    <w:multiLevelType w:val="hybridMultilevel"/>
    <w:tmpl w:val="09BCD0AE"/>
    <w:lvl w:ilvl="0" w:tplc="CB1098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6202923"/>
    <w:multiLevelType w:val="hybridMultilevel"/>
    <w:tmpl w:val="4732C188"/>
    <w:lvl w:ilvl="0" w:tplc="329CFAFC">
      <w:start w:val="1"/>
      <w:numFmt w:val="low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9316377">
    <w:abstractNumId w:val="12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0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4"/>
  </w:num>
  <w:num w:numId="9" w16cid:durableId="319426508">
    <w:abstractNumId w:val="5"/>
  </w:num>
  <w:num w:numId="10" w16cid:durableId="1474179351">
    <w:abstractNumId w:val="33"/>
  </w:num>
  <w:num w:numId="11" w16cid:durableId="2046980568">
    <w:abstractNumId w:val="28"/>
  </w:num>
  <w:num w:numId="12" w16cid:durableId="795681154">
    <w:abstractNumId w:val="14"/>
  </w:num>
  <w:num w:numId="13" w16cid:durableId="1075974091">
    <w:abstractNumId w:val="27"/>
  </w:num>
  <w:num w:numId="14" w16cid:durableId="278297732">
    <w:abstractNumId w:val="40"/>
  </w:num>
  <w:num w:numId="15" w16cid:durableId="1821657206">
    <w:abstractNumId w:val="24"/>
  </w:num>
  <w:num w:numId="16" w16cid:durableId="1367175952">
    <w:abstractNumId w:val="39"/>
  </w:num>
  <w:num w:numId="17" w16cid:durableId="1784300058">
    <w:abstractNumId w:val="13"/>
  </w:num>
  <w:num w:numId="18" w16cid:durableId="1623728478">
    <w:abstractNumId w:val="18"/>
  </w:num>
  <w:num w:numId="19" w16cid:durableId="991717998">
    <w:abstractNumId w:val="37"/>
  </w:num>
  <w:num w:numId="20" w16cid:durableId="1262254918">
    <w:abstractNumId w:val="2"/>
  </w:num>
  <w:num w:numId="21" w16cid:durableId="727924369">
    <w:abstractNumId w:val="31"/>
  </w:num>
  <w:num w:numId="22" w16cid:durableId="1159885711">
    <w:abstractNumId w:val="3"/>
  </w:num>
  <w:num w:numId="23" w16cid:durableId="2093508931">
    <w:abstractNumId w:val="15"/>
  </w:num>
  <w:num w:numId="24" w16cid:durableId="1011372559">
    <w:abstractNumId w:val="35"/>
  </w:num>
  <w:num w:numId="25" w16cid:durableId="1529829315">
    <w:abstractNumId w:val="11"/>
  </w:num>
  <w:num w:numId="26" w16cid:durableId="1292589897">
    <w:abstractNumId w:val="17"/>
  </w:num>
  <w:num w:numId="27" w16cid:durableId="1480803252">
    <w:abstractNumId w:val="21"/>
  </w:num>
  <w:num w:numId="28" w16cid:durableId="877544435">
    <w:abstractNumId w:val="19"/>
  </w:num>
  <w:num w:numId="29" w16cid:durableId="21903551">
    <w:abstractNumId w:val="4"/>
  </w:num>
  <w:num w:numId="30" w16cid:durableId="660934216">
    <w:abstractNumId w:val="20"/>
  </w:num>
  <w:num w:numId="31" w16cid:durableId="207573928">
    <w:abstractNumId w:val="1"/>
  </w:num>
  <w:num w:numId="32" w16cid:durableId="167211123">
    <w:abstractNumId w:val="29"/>
  </w:num>
  <w:num w:numId="33" w16cid:durableId="1127505350">
    <w:abstractNumId w:val="22"/>
  </w:num>
  <w:num w:numId="34" w16cid:durableId="1012881505">
    <w:abstractNumId w:val="32"/>
  </w:num>
  <w:num w:numId="35" w16cid:durableId="1442384712">
    <w:abstractNumId w:val="38"/>
  </w:num>
  <w:num w:numId="36" w16cid:durableId="1179658513">
    <w:abstractNumId w:val="36"/>
  </w:num>
  <w:num w:numId="37" w16cid:durableId="1943565411">
    <w:abstractNumId w:val="16"/>
  </w:num>
  <w:num w:numId="38" w16cid:durableId="1248687749">
    <w:abstractNumId w:val="25"/>
  </w:num>
  <w:num w:numId="39" w16cid:durableId="1738430248">
    <w:abstractNumId w:val="41"/>
  </w:num>
  <w:num w:numId="40" w16cid:durableId="19607219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06602639">
    <w:abstractNumId w:val="0"/>
  </w:num>
  <w:num w:numId="42" w16cid:durableId="21054200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530F"/>
    <w:rsid w:val="000540D7"/>
    <w:rsid w:val="00071FE3"/>
    <w:rsid w:val="0011274B"/>
    <w:rsid w:val="00180314"/>
    <w:rsid w:val="0018410E"/>
    <w:rsid w:val="002235C4"/>
    <w:rsid w:val="00281DC6"/>
    <w:rsid w:val="002C3230"/>
    <w:rsid w:val="0030391A"/>
    <w:rsid w:val="00386C9A"/>
    <w:rsid w:val="003A60C7"/>
    <w:rsid w:val="003A652F"/>
    <w:rsid w:val="00443C09"/>
    <w:rsid w:val="00460383"/>
    <w:rsid w:val="004A2566"/>
    <w:rsid w:val="00535E57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87392F"/>
    <w:rsid w:val="00892F4C"/>
    <w:rsid w:val="00916B87"/>
    <w:rsid w:val="00A05C4F"/>
    <w:rsid w:val="00AA1A15"/>
    <w:rsid w:val="00AE7990"/>
    <w:rsid w:val="00B22D6B"/>
    <w:rsid w:val="00B30C8B"/>
    <w:rsid w:val="00B64BA6"/>
    <w:rsid w:val="00B679F6"/>
    <w:rsid w:val="00C15918"/>
    <w:rsid w:val="00C434DC"/>
    <w:rsid w:val="00C901AD"/>
    <w:rsid w:val="00CA0475"/>
    <w:rsid w:val="00CA7C6C"/>
    <w:rsid w:val="00CB2BE7"/>
    <w:rsid w:val="00D052E3"/>
    <w:rsid w:val="00D74BC1"/>
    <w:rsid w:val="00EC572A"/>
    <w:rsid w:val="00EE7101"/>
    <w:rsid w:val="00F2537A"/>
    <w:rsid w:val="00F82FD6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F82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137</TotalTime>
  <Pages>4</Pages>
  <Words>734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29</cp:revision>
  <cp:lastPrinted>2007-10-05T06:59:00Z</cp:lastPrinted>
  <dcterms:created xsi:type="dcterms:W3CDTF">2021-03-05T08:11:00Z</dcterms:created>
  <dcterms:modified xsi:type="dcterms:W3CDTF">2022-11-18T08:10:00Z</dcterms:modified>
</cp:coreProperties>
</file>