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A1EBF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2063B" w:rsidRPr="0052063B">
        <w:rPr>
          <w:rFonts w:ascii="Arial" w:hAnsi="Arial" w:cs="Arial"/>
          <w:sz w:val="24"/>
          <w:szCs w:val="24"/>
        </w:rPr>
        <w:t>(</w:t>
      </w:r>
      <w:proofErr w:type="spellStart"/>
      <w:r w:rsidR="0052063B" w:rsidRPr="0052063B">
        <w:rPr>
          <w:rFonts w:ascii="Arial" w:hAnsi="Arial" w:cs="Arial"/>
          <w:sz w:val="24"/>
          <w:szCs w:val="24"/>
        </w:rPr>
        <w:t>t.j</w:t>
      </w:r>
      <w:proofErr w:type="spellEnd"/>
      <w:r w:rsidR="0052063B" w:rsidRPr="0052063B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52063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2063B">
        <w:rPr>
          <w:rFonts w:ascii="Arial" w:eastAsia="Times New Roman" w:hAnsi="Arial" w:cs="Arial"/>
          <w:b/>
          <w:sz w:val="24"/>
          <w:szCs w:val="24"/>
          <w:lang w:eastAsia="pl-PL"/>
        </w:rPr>
        <w:t>Budowa budynku Centrum Pro-Ekologicznych Technologii Energetycznych (</w:t>
      </w:r>
      <w:proofErr w:type="spellStart"/>
      <w:r w:rsidRPr="0052063B">
        <w:rPr>
          <w:rFonts w:ascii="Arial" w:eastAsia="Times New Roman" w:hAnsi="Arial" w:cs="Arial"/>
          <w:b/>
          <w:sz w:val="24"/>
          <w:szCs w:val="24"/>
          <w:lang w:eastAsia="pl-PL"/>
        </w:rPr>
        <w:t>CePTE</w:t>
      </w:r>
      <w:proofErr w:type="spellEnd"/>
      <w:r w:rsidRPr="0052063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) wraz z towarzyszącą infrastrukturą techniczną, drogą wewnętrzną, chodnikami i miejscami postojowymi – kampus Czyżyny, </w:t>
      </w:r>
      <w:r w:rsidR="007A1EB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                   </w:t>
      </w:r>
      <w:r w:rsidRPr="0052063B">
        <w:rPr>
          <w:rFonts w:ascii="Arial" w:eastAsia="Times New Roman" w:hAnsi="Arial" w:cs="Arial"/>
          <w:b/>
          <w:sz w:val="24"/>
          <w:szCs w:val="24"/>
          <w:lang w:eastAsia="pl-PL"/>
        </w:rPr>
        <w:t>Kraków, Al. Jana Pawła II 37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2063B" w:rsidRPr="0052063B">
        <w:rPr>
          <w:rFonts w:ascii="Arial" w:eastAsia="Times New Roman" w:hAnsi="Arial" w:cs="Arial"/>
          <w:b/>
          <w:sz w:val="24"/>
          <w:szCs w:val="24"/>
          <w:lang w:eastAsia="pl-PL"/>
        </w:rPr>
        <w:t>KA-2/129/2022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bookmarkStart w:id="1" w:name="_GoBack"/>
        <w:bookmarkEnd w:id="1"/>
      </w:tr>
    </w:tbl>
    <w:p w:rsidR="00E27ABB" w:rsidRPr="00053927" w:rsidRDefault="00E27ABB" w:rsidP="007A1EBF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D9349D" w:rsidRPr="00D9349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</w:t>
            </w:r>
            <w:r w:rsidR="00D9349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e</w:t>
            </w:r>
            <w:r w:rsidR="00D9349D" w:rsidRPr="00D9349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</w:t>
            </w:r>
            <w:r w:rsidR="00D9349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y</w:t>
            </w:r>
            <w:r w:rsidR="00D9349D" w:rsidRPr="00D9349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elektroniczn</w:t>
            </w:r>
            <w:r w:rsidR="00D9349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e</w:t>
            </w:r>
            <w:r w:rsidR="007A1EB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wykonawców lub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D9349D" w:rsidRPr="00D9349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</w:t>
            </w:r>
            <w:r w:rsidR="00D9349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y</w:t>
            </w:r>
            <w:r w:rsidR="00D9349D" w:rsidRPr="00D9349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elektroniczn</w:t>
            </w:r>
            <w:r w:rsidR="00D9349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y</w:t>
            </w:r>
            <w:r w:rsidR="00D9349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6C65" w:rsidRDefault="00736C65" w:rsidP="00025386">
      <w:pPr>
        <w:spacing w:after="0" w:line="240" w:lineRule="auto"/>
      </w:pPr>
      <w:r>
        <w:separator/>
      </w:r>
    </w:p>
  </w:endnote>
  <w:endnote w:type="continuationSeparator" w:id="0">
    <w:p w:rsidR="00736C65" w:rsidRDefault="00736C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9349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6C65" w:rsidRDefault="00736C65" w:rsidP="00025386">
      <w:pPr>
        <w:spacing w:after="0" w:line="240" w:lineRule="auto"/>
      </w:pPr>
      <w:r>
        <w:separator/>
      </w:r>
    </w:p>
  </w:footnote>
  <w:footnote w:type="continuationSeparator" w:id="0">
    <w:p w:rsidR="00736C65" w:rsidRDefault="00736C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49D" w:rsidRDefault="00D9349D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2063B">
      <w:rPr>
        <w:rFonts w:ascii="Arial" w:hAnsi="Arial" w:cs="Arial"/>
        <w:sz w:val="20"/>
        <w:szCs w:val="20"/>
      </w:rPr>
      <w:t>KA-2/129/2022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C65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2063B"/>
    <w:rsid w:val="0055145C"/>
    <w:rsid w:val="005624D8"/>
    <w:rsid w:val="00620476"/>
    <w:rsid w:val="00657A47"/>
    <w:rsid w:val="00736C65"/>
    <w:rsid w:val="00745A44"/>
    <w:rsid w:val="007666D6"/>
    <w:rsid w:val="007A1EBF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9349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AC6251"/>
  <w15:chartTrackingRefBased/>
  <w15:docId w15:val="{425908CC-9B90-47B5-A9ED-39FA6CBA7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2022-11-14T11:25:00Z</dcterms:created>
  <dcterms:modified xsi:type="dcterms:W3CDTF">2022-11-14T11:36:00Z</dcterms:modified>
</cp:coreProperties>
</file>