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17B6B" w:rsidRPr="00917B6B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17B6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917B6B">
        <w:rPr>
          <w:rFonts w:ascii="Arial" w:hAnsi="Arial" w:cs="Arial"/>
        </w:rPr>
        <w:t xml:space="preserve">Politechnika Krakowska </w:t>
      </w:r>
      <w:r w:rsidR="00B71B09">
        <w:rPr>
          <w:rFonts w:ascii="Arial" w:hAnsi="Arial" w:cs="Arial"/>
        </w:rPr>
        <w:t xml:space="preserve">                                                </w:t>
      </w:r>
      <w:r w:rsidRPr="00917B6B">
        <w:rPr>
          <w:rFonts w:ascii="Arial" w:hAnsi="Arial" w:cs="Arial"/>
        </w:rPr>
        <w:t>im. Tadeusza Kościuszki</w:t>
      </w:r>
    </w:p>
    <w:p w:rsidR="006676AE" w:rsidRPr="0012157F" w:rsidRDefault="00917B6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17B6B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17B6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17B6B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B71B09" w:rsidRPr="00917B6B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7B6B" w:rsidRPr="0012157F" w:rsidTr="0057583A">
        <w:tc>
          <w:tcPr>
            <w:tcW w:w="9104" w:type="dxa"/>
            <w:shd w:val="clear" w:color="auto" w:fill="D9D9D9"/>
          </w:tcPr>
          <w:p w:rsidR="00917B6B" w:rsidRPr="0012157F" w:rsidRDefault="00917B6B" w:rsidP="0057583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17B6B" w:rsidRPr="00094F76" w:rsidRDefault="00917B6B" w:rsidP="0057583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7B6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7B6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7B6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917B6B" w:rsidRPr="0017574D" w:rsidRDefault="00917B6B" w:rsidP="0057583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917B6B" w:rsidRDefault="00917B6B" w:rsidP="0057583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17B6B" w:rsidRPr="002C3302" w:rsidRDefault="00917B6B" w:rsidP="005758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17B6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7B6B">
        <w:rPr>
          <w:rFonts w:ascii="Arial" w:hAnsi="Arial" w:cs="Arial"/>
          <w:b/>
          <w:sz w:val="24"/>
          <w:szCs w:val="24"/>
        </w:rPr>
        <w:t>Budowa budynku Centrum Pro-Ekologicznych Technologii Energetycznych (</w:t>
      </w:r>
      <w:proofErr w:type="spellStart"/>
      <w:r w:rsidRPr="00917B6B">
        <w:rPr>
          <w:rFonts w:ascii="Arial" w:hAnsi="Arial" w:cs="Arial"/>
          <w:b/>
          <w:sz w:val="24"/>
          <w:szCs w:val="24"/>
        </w:rPr>
        <w:t>CePTE</w:t>
      </w:r>
      <w:proofErr w:type="spellEnd"/>
      <w:r w:rsidRPr="00917B6B">
        <w:rPr>
          <w:rFonts w:ascii="Arial" w:hAnsi="Arial" w:cs="Arial"/>
          <w:b/>
          <w:sz w:val="24"/>
          <w:szCs w:val="24"/>
        </w:rPr>
        <w:t>) wraz z towarzyszącą infrastrukturą techniczną, drogą wewnętrzną, chodnikami i miejscami postojowymi – kampus Czyżyny, Kraków, Al. Jana Pawła II 37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17B6B" w:rsidRPr="00917B6B">
        <w:rPr>
          <w:rFonts w:ascii="Arial" w:hAnsi="Arial" w:cs="Arial"/>
          <w:b/>
          <w:sz w:val="24"/>
          <w:szCs w:val="24"/>
        </w:rPr>
        <w:t>KA-2/129/2022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7B6B" w:rsidRPr="00917B6B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zakresie podstaw wykluczenia z postępowania wskazanych przez zamawiającego, </w:t>
      </w:r>
      <w:r w:rsidR="00111004">
        <w:rPr>
          <w:rFonts w:ascii="Arial" w:hAnsi="Arial" w:cs="Arial"/>
          <w:sz w:val="24"/>
          <w:szCs w:val="24"/>
        </w:rPr>
        <w:t xml:space="preserve">                            </w:t>
      </w:r>
      <w:r w:rsidR="00D10FEC" w:rsidRPr="00D10FEC">
        <w:rPr>
          <w:rFonts w:ascii="Arial" w:hAnsi="Arial" w:cs="Arial"/>
          <w:sz w:val="24"/>
          <w:szCs w:val="24"/>
        </w:rPr>
        <w:t>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833B4E">
      <w:pPr>
        <w:numPr>
          <w:ilvl w:val="0"/>
          <w:numId w:val="15"/>
        </w:numPr>
        <w:spacing w:before="120" w:after="0" w:line="276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833B4E" w:rsidRDefault="00833B4E" w:rsidP="00833B4E">
      <w:pPr>
        <w:numPr>
          <w:ilvl w:val="0"/>
          <w:numId w:val="15"/>
        </w:numPr>
        <w:spacing w:before="120" w:after="0" w:line="276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5,6,7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  <w:bookmarkStart w:id="0" w:name="_GoBack"/>
      <w:bookmarkEnd w:id="0"/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976" w:rsidRDefault="003F7976" w:rsidP="0038231F">
      <w:pPr>
        <w:spacing w:after="0" w:line="240" w:lineRule="auto"/>
      </w:pPr>
      <w:r>
        <w:separator/>
      </w:r>
    </w:p>
  </w:endnote>
  <w:endnote w:type="continuationSeparator" w:id="0">
    <w:p w:rsidR="003F7976" w:rsidRDefault="003F79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B6B" w:rsidRDefault="00917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B6B" w:rsidRDefault="00917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976" w:rsidRDefault="003F7976" w:rsidP="0038231F">
      <w:pPr>
        <w:spacing w:after="0" w:line="240" w:lineRule="auto"/>
      </w:pPr>
      <w:r>
        <w:separator/>
      </w:r>
    </w:p>
  </w:footnote>
  <w:footnote w:type="continuationSeparator" w:id="0">
    <w:p w:rsidR="003F7976" w:rsidRDefault="003F79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B6B" w:rsidRDefault="00917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B6B" w:rsidRDefault="00917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B6B" w:rsidRDefault="00917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97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004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7976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B4E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17B6B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1B0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A60236"/>
  <w15:docId w15:val="{5A634B6D-578F-4B7F-A989-579E2E24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07665-8C05-4587-A6B4-629DEA95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5</cp:revision>
  <cp:lastPrinted>2016-07-26T10:32:00Z</cp:lastPrinted>
  <dcterms:created xsi:type="dcterms:W3CDTF">2022-11-14T13:33:00Z</dcterms:created>
  <dcterms:modified xsi:type="dcterms:W3CDTF">2022-11-14T13:38:00Z</dcterms:modified>
</cp:coreProperties>
</file>