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06743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43A65001" w14:textId="77777777" w:rsidR="004D5ED6" w:rsidRDefault="004D5ED6" w:rsidP="004D5ED6">
      <w:pPr>
        <w:spacing w:after="0" w:line="480" w:lineRule="auto"/>
        <w:rPr>
          <w:b/>
        </w:rPr>
      </w:pPr>
    </w:p>
    <w:p w14:paraId="5E5807F5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93344" w:rsidRPr="00A93344">
        <w:rPr>
          <w:b/>
        </w:rPr>
        <w:t>NZ/73/D/P/LW/2022</w:t>
      </w:r>
    </w:p>
    <w:p w14:paraId="72363AC9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57A29BB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5A9FB663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3C24CA6F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6A76CF5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6AFC9C89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780E177F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FA85A59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89EE1E0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24C042C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948F5DC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F0CC5A7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78074B24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4ADA9C1D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3FA3DE13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0C8B5B11" w14:textId="0E955CE1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</w:t>
      </w:r>
      <w:r w:rsidR="00D91AE1">
        <w:t>2</w:t>
      </w:r>
      <w:r w:rsidR="007328EE">
        <w:t xml:space="preserve"> r. poz. 1</w:t>
      </w:r>
      <w:r w:rsidR="00D91AE1">
        <w:t>710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59315EAF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560A52AA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65121D9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03064842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93344" w:rsidRPr="00A93344">
        <w:rPr>
          <w:rFonts w:ascii="Arial Narrow" w:hAnsi="Arial Narrow"/>
          <w:b/>
        </w:rPr>
        <w:t>Dostawy teczek tekturowych i papieru do drukowania ujęte w dwóch zadaniach asortymentowych</w:t>
      </w:r>
      <w:r w:rsidRPr="00033443">
        <w:rPr>
          <w:rFonts w:ascii="Arial Narrow" w:hAnsi="Arial Narrow"/>
        </w:rPr>
        <w:t>,</w:t>
      </w:r>
    </w:p>
    <w:p w14:paraId="230EBF01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07C2579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45A71E9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374E2FF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4D92389F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7D930034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0B7BBFEF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257EDCD0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EE9D8C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3C2D18A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29170BB8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42957E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711E0C6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28CE194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05AD184F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5C8A3BCE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E253503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346F928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7540D3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E8CEE1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F960D9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A95418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AFF13A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26A10DE9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0B9F786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7FDA588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6827EA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074241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3D04FC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91B4E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5D6B8F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81F56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9AF5F6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7ECECF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74B3F5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6CCA636B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B54E6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30E176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EA4647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3B017B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58A3DD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372443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1AF717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42A0650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1E4FA67E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0B2F30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C2364A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14D8812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0DEA68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8A682B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76F0CCB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EEA717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30F5B6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F32B70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27A4EA0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CB3D26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99AD56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3F9246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7F79E9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18D33F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10F94C0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DCA538F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31DD2" w14:textId="77777777" w:rsidR="00015BED" w:rsidRDefault="00015BED" w:rsidP="0038231F">
      <w:pPr>
        <w:spacing w:after="0" w:line="240" w:lineRule="auto"/>
      </w:pPr>
      <w:r>
        <w:separator/>
      </w:r>
    </w:p>
  </w:endnote>
  <w:endnote w:type="continuationSeparator" w:id="0">
    <w:p w14:paraId="2BAB6440" w14:textId="77777777" w:rsidR="00015BED" w:rsidRDefault="00015B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3850" w14:textId="77777777" w:rsidR="00A93344" w:rsidRDefault="00A933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2EB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5522E4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2C5B2" w14:textId="77777777" w:rsidR="00A93344" w:rsidRDefault="00A933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44534" w14:textId="77777777" w:rsidR="00015BED" w:rsidRDefault="00015BED" w:rsidP="0038231F">
      <w:pPr>
        <w:spacing w:after="0" w:line="240" w:lineRule="auto"/>
      </w:pPr>
      <w:r>
        <w:separator/>
      </w:r>
    </w:p>
  </w:footnote>
  <w:footnote w:type="continuationSeparator" w:id="0">
    <w:p w14:paraId="20991A29" w14:textId="77777777" w:rsidR="00015BED" w:rsidRDefault="00015B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2AFAB" w14:textId="77777777" w:rsidR="00A93344" w:rsidRDefault="00A933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8348" w14:textId="77777777" w:rsidR="00A93344" w:rsidRDefault="00A933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D751" w14:textId="77777777" w:rsidR="00A93344" w:rsidRDefault="00A933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924573">
    <w:abstractNumId w:val="7"/>
  </w:num>
  <w:num w:numId="2" w16cid:durableId="38942959">
    <w:abstractNumId w:val="0"/>
  </w:num>
  <w:num w:numId="3" w16cid:durableId="1827280826">
    <w:abstractNumId w:val="6"/>
  </w:num>
  <w:num w:numId="4" w16cid:durableId="1759054707">
    <w:abstractNumId w:val="9"/>
  </w:num>
  <w:num w:numId="5" w16cid:durableId="1867055434">
    <w:abstractNumId w:val="8"/>
  </w:num>
  <w:num w:numId="6" w16cid:durableId="565453953">
    <w:abstractNumId w:val="5"/>
  </w:num>
  <w:num w:numId="7" w16cid:durableId="611204290">
    <w:abstractNumId w:val="1"/>
  </w:num>
  <w:num w:numId="8" w16cid:durableId="658391633">
    <w:abstractNumId w:val="3"/>
  </w:num>
  <w:num w:numId="9" w16cid:durableId="1503736806">
    <w:abstractNumId w:val="2"/>
  </w:num>
  <w:num w:numId="10" w16cid:durableId="1233811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BED"/>
    <w:rsid w:val="00015BE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93344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1AE1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DA23B"/>
  <w15:docId w15:val="{BDF0B2FE-38E1-4379-AF76-EDFA29659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2022-11-21T09:00:00Z</dcterms:created>
  <dcterms:modified xsi:type="dcterms:W3CDTF">2022-11-21T09:00:00Z</dcterms:modified>
</cp:coreProperties>
</file>