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B71C9D" w:rsidRDefault="008B7A08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B71C9D">
        <w:rPr>
          <w:rFonts w:ascii="Arial Narrow" w:hAnsi="Arial Narrow"/>
          <w:sz w:val="22"/>
          <w:szCs w:val="22"/>
        </w:rPr>
        <w:t>Bydgoszcz</w:t>
      </w:r>
      <w:r w:rsidR="00FB7F50" w:rsidRPr="00B71C9D">
        <w:rPr>
          <w:rFonts w:ascii="Arial Narrow" w:hAnsi="Arial Narrow"/>
          <w:sz w:val="22"/>
          <w:szCs w:val="22"/>
        </w:rPr>
        <w:t xml:space="preserve"> dnia: </w:t>
      </w:r>
      <w:r w:rsidRPr="00B71C9D">
        <w:rPr>
          <w:rFonts w:ascii="Arial Narrow" w:hAnsi="Arial Narrow"/>
          <w:sz w:val="22"/>
          <w:szCs w:val="22"/>
        </w:rPr>
        <w:t>2022-11-21</w:t>
      </w:r>
    </w:p>
    <w:p w:rsidR="00FB7F50" w:rsidRPr="00B71C9D" w:rsidRDefault="008B7A08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B71C9D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B71C9D" w:rsidRDefault="008B7A08" w:rsidP="00FB7F50">
      <w:pPr>
        <w:rPr>
          <w:rFonts w:ascii="Arial Narrow" w:hAnsi="Arial Narrow"/>
          <w:sz w:val="22"/>
          <w:szCs w:val="22"/>
        </w:rPr>
      </w:pPr>
      <w:r w:rsidRPr="00B71C9D">
        <w:rPr>
          <w:rFonts w:ascii="Arial Narrow" w:hAnsi="Arial Narrow"/>
          <w:sz w:val="22"/>
          <w:szCs w:val="22"/>
        </w:rPr>
        <w:t>Powstańców Warszawy</w:t>
      </w:r>
      <w:r w:rsidR="00FB7F50" w:rsidRPr="00B71C9D">
        <w:rPr>
          <w:rFonts w:ascii="Arial Narrow" w:hAnsi="Arial Narrow"/>
          <w:sz w:val="22"/>
          <w:szCs w:val="22"/>
        </w:rPr>
        <w:t xml:space="preserve"> </w:t>
      </w:r>
      <w:r w:rsidRPr="00B71C9D">
        <w:rPr>
          <w:rFonts w:ascii="Arial Narrow" w:hAnsi="Arial Narrow"/>
          <w:sz w:val="22"/>
          <w:szCs w:val="22"/>
        </w:rPr>
        <w:t>5</w:t>
      </w:r>
    </w:p>
    <w:p w:rsidR="00FB7F50" w:rsidRPr="00B71C9D" w:rsidRDefault="008B7A08" w:rsidP="00FB7F50">
      <w:pPr>
        <w:rPr>
          <w:rFonts w:ascii="Arial Narrow" w:hAnsi="Arial Narrow"/>
          <w:sz w:val="22"/>
          <w:szCs w:val="22"/>
        </w:rPr>
      </w:pPr>
      <w:r w:rsidRPr="00B71C9D">
        <w:rPr>
          <w:rFonts w:ascii="Arial Narrow" w:hAnsi="Arial Narrow"/>
          <w:sz w:val="22"/>
          <w:szCs w:val="22"/>
        </w:rPr>
        <w:t>85-681</w:t>
      </w:r>
      <w:r w:rsidR="00FB7F50" w:rsidRPr="00B71C9D">
        <w:rPr>
          <w:rFonts w:ascii="Arial Narrow" w:hAnsi="Arial Narrow"/>
          <w:sz w:val="22"/>
          <w:szCs w:val="22"/>
        </w:rPr>
        <w:t xml:space="preserve"> </w:t>
      </w:r>
      <w:r w:rsidRPr="00B71C9D">
        <w:rPr>
          <w:rFonts w:ascii="Arial Narrow" w:hAnsi="Arial Narrow"/>
          <w:sz w:val="22"/>
          <w:szCs w:val="22"/>
        </w:rPr>
        <w:t>Bydgoszcz</w:t>
      </w:r>
    </w:p>
    <w:p w:rsidR="00FB7F50" w:rsidRPr="00B71C9D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B71C9D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B71C9D">
        <w:rPr>
          <w:rFonts w:ascii="Arial Narrow" w:hAnsi="Arial Narrow"/>
          <w:bCs/>
          <w:sz w:val="18"/>
          <w:szCs w:val="18"/>
        </w:rPr>
        <w:t>………….</w:t>
      </w:r>
    </w:p>
    <w:p w:rsidR="00FB7F50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B71C9D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B71C9D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B71C9D">
        <w:rPr>
          <w:rFonts w:ascii="Arial Narrow" w:hAnsi="Arial Narrow"/>
          <w:sz w:val="28"/>
        </w:rPr>
        <w:t>OGŁOSZENIE</w:t>
      </w:r>
    </w:p>
    <w:p w:rsidR="008642B3" w:rsidRPr="00B71C9D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B71C9D">
        <w:rPr>
          <w:rFonts w:ascii="Arial Narrow" w:hAnsi="Arial Narrow"/>
          <w:b/>
          <w:sz w:val="28"/>
        </w:rPr>
        <w:t>o</w:t>
      </w:r>
      <w:proofErr w:type="gramEnd"/>
      <w:r w:rsidRPr="00B71C9D">
        <w:rPr>
          <w:rFonts w:ascii="Arial Narrow" w:hAnsi="Arial Narrow"/>
          <w:b/>
          <w:sz w:val="28"/>
        </w:rPr>
        <w:t xml:space="preserve"> </w:t>
      </w:r>
      <w:r w:rsidR="0054734E" w:rsidRPr="00B71C9D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8B7A08" w:rsidRPr="00B71C9D" w:rsidTr="00FB2CF1">
        <w:trPr>
          <w:trHeight w:val="638"/>
        </w:trPr>
        <w:tc>
          <w:tcPr>
            <w:tcW w:w="959" w:type="dxa"/>
            <w:shd w:val="clear" w:color="auto" w:fill="auto"/>
          </w:tcPr>
          <w:p w:rsidR="008B7A08" w:rsidRPr="00B71C9D" w:rsidRDefault="008B7A08" w:rsidP="00FB2CF1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71C9D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B7A08" w:rsidRPr="00B71C9D" w:rsidRDefault="008B7A08" w:rsidP="00B71C9D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B71C9D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B71C9D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przetarg</w:t>
            </w:r>
            <w:r w:rsidR="00B71C9D">
              <w:rPr>
                <w:rFonts w:ascii="Arial Narrow" w:hAnsi="Arial Narrow"/>
                <w:sz w:val="22"/>
                <w:szCs w:val="22"/>
              </w:rPr>
              <w:t>u</w:t>
            </w:r>
            <w:r w:rsidRPr="00B71C9D">
              <w:rPr>
                <w:rFonts w:ascii="Arial Narrow" w:hAnsi="Arial Narrow"/>
                <w:sz w:val="22"/>
                <w:szCs w:val="22"/>
              </w:rPr>
              <w:t xml:space="preserve"> nieograniczon</w:t>
            </w:r>
            <w:r w:rsidR="00B71C9D">
              <w:rPr>
                <w:rFonts w:ascii="Arial Narrow" w:hAnsi="Arial Narrow"/>
                <w:sz w:val="22"/>
                <w:szCs w:val="22"/>
              </w:rPr>
              <w:t>ego</w:t>
            </w:r>
            <w:r w:rsidRPr="00B71C9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71C9D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B71C9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71C9D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B71C9D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strzykawek, igieł, przyrządów na okres 24 miesięcy</w:t>
            </w:r>
            <w:r w:rsidRPr="00B71C9D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B71C9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71C9D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B71C9D">
              <w:rPr>
                <w:rFonts w:ascii="Arial Narrow" w:hAnsi="Arial Narrow"/>
                <w:b/>
                <w:sz w:val="22"/>
                <w:szCs w:val="22"/>
              </w:rPr>
              <w:t xml:space="preserve"> 125/2022</w:t>
            </w:r>
            <w:r w:rsidRPr="00B71C9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B71C9D" w:rsidRDefault="00C65E53" w:rsidP="00F11E7F">
      <w:pPr>
        <w:pStyle w:val="Nagwek"/>
        <w:tabs>
          <w:tab w:val="clear" w:pos="4536"/>
          <w:tab w:val="clear" w:pos="9072"/>
        </w:tabs>
        <w:spacing w:before="240" w:after="120" w:line="276" w:lineRule="auto"/>
        <w:jc w:val="both"/>
        <w:rPr>
          <w:rFonts w:ascii="Arial Narrow" w:hAnsi="Arial Narrow"/>
          <w:bCs/>
        </w:rPr>
      </w:pPr>
      <w:r w:rsidRPr="00B71C9D">
        <w:rPr>
          <w:rFonts w:ascii="Arial Narrow" w:hAnsi="Arial Narrow"/>
          <w:sz w:val="22"/>
          <w:szCs w:val="22"/>
        </w:rPr>
        <w:t xml:space="preserve">Zamawiający, </w:t>
      </w:r>
      <w:r w:rsidR="008B7A08" w:rsidRPr="00B71C9D">
        <w:rPr>
          <w:rFonts w:ascii="Arial Narrow" w:hAnsi="Arial Narrow"/>
          <w:b/>
          <w:sz w:val="22"/>
          <w:szCs w:val="22"/>
        </w:rPr>
        <w:t>10WSzKzP SPZOZ</w:t>
      </w:r>
      <w:r w:rsidRPr="00B71C9D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B71C9D">
        <w:rPr>
          <w:rFonts w:ascii="Arial Narrow" w:hAnsi="Arial Narrow"/>
          <w:sz w:val="22"/>
          <w:szCs w:val="22"/>
        </w:rPr>
        <w:t xml:space="preserve"> pkt. 1 i ust. 2</w:t>
      </w:r>
      <w:r w:rsidRPr="00B71C9D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8B7A08" w:rsidRPr="00B71C9D">
        <w:rPr>
          <w:rFonts w:ascii="Arial Narrow" w:hAnsi="Arial Narrow"/>
          <w:sz w:val="22"/>
          <w:szCs w:val="22"/>
        </w:rPr>
        <w:t xml:space="preserve">(t.j. Dz. U. </w:t>
      </w:r>
      <w:proofErr w:type="gramStart"/>
      <w:r w:rsidR="008B7A08" w:rsidRPr="00B71C9D">
        <w:rPr>
          <w:rFonts w:ascii="Arial Narrow" w:hAnsi="Arial Narrow"/>
          <w:sz w:val="22"/>
          <w:szCs w:val="22"/>
        </w:rPr>
        <w:t>z</w:t>
      </w:r>
      <w:proofErr w:type="gramEnd"/>
      <w:r w:rsidR="008B7A08" w:rsidRPr="00B71C9D">
        <w:rPr>
          <w:rFonts w:ascii="Arial Narrow" w:hAnsi="Arial Narrow"/>
          <w:sz w:val="22"/>
          <w:szCs w:val="22"/>
        </w:rPr>
        <w:t xml:space="preserve"> 2022r. poz. 1710)</w:t>
      </w:r>
      <w:r w:rsidRPr="00B71C9D">
        <w:rPr>
          <w:rFonts w:ascii="Arial Narrow" w:hAnsi="Arial Narrow"/>
          <w:sz w:val="22"/>
          <w:szCs w:val="22"/>
        </w:rPr>
        <w:t>, zwanej dalej „ustawą Pzp”</w:t>
      </w:r>
      <w:r w:rsidR="00D26ED6" w:rsidRPr="00B71C9D">
        <w:rPr>
          <w:rFonts w:ascii="Arial Narrow" w:hAnsi="Arial Narrow"/>
          <w:sz w:val="22"/>
          <w:szCs w:val="22"/>
        </w:rPr>
        <w:t xml:space="preserve">, </w:t>
      </w:r>
      <w:r w:rsidRPr="00B71C9D">
        <w:rPr>
          <w:rFonts w:ascii="Arial Narrow" w:hAnsi="Arial Narrow"/>
          <w:sz w:val="22"/>
          <w:szCs w:val="22"/>
        </w:rPr>
        <w:t>informuje</w:t>
      </w:r>
      <w:r w:rsidR="00D26ED6" w:rsidRPr="00B71C9D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B71C9D">
        <w:rPr>
          <w:rFonts w:ascii="Arial Narrow" w:hAnsi="Arial Narrow"/>
          <w:sz w:val="22"/>
          <w:szCs w:val="22"/>
        </w:rPr>
        <w:t>najkorzystniejsz</w:t>
      </w:r>
      <w:r w:rsidR="00D26ED6" w:rsidRPr="00B71C9D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B71C9D">
        <w:rPr>
          <w:rFonts w:ascii="Arial Narrow" w:hAnsi="Arial Narrow"/>
          <w:sz w:val="22"/>
          <w:szCs w:val="22"/>
        </w:rPr>
        <w:t>ofer</w:t>
      </w:r>
      <w:r w:rsidR="00D26ED6" w:rsidRPr="00B71C9D">
        <w:rPr>
          <w:rFonts w:ascii="Arial Narrow" w:hAnsi="Arial Narrow"/>
          <w:sz w:val="22"/>
          <w:szCs w:val="22"/>
        </w:rPr>
        <w:t>t</w:t>
      </w:r>
      <w:r w:rsidR="009F0E5C" w:rsidRPr="00B71C9D">
        <w:rPr>
          <w:rFonts w:ascii="Arial Narrow" w:hAnsi="Arial Narrow"/>
          <w:sz w:val="22"/>
          <w:szCs w:val="22"/>
        </w:rPr>
        <w:t>a</w:t>
      </w:r>
      <w:r w:rsidR="00D26ED6" w:rsidRPr="00B71C9D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8B7A08" w:rsidRPr="00B71C9D" w:rsidTr="00FB2CF1">
        <w:trPr>
          <w:cantSplit/>
        </w:trPr>
        <w:tc>
          <w:tcPr>
            <w:tcW w:w="9498" w:type="dxa"/>
          </w:tcPr>
          <w:p w:rsidR="008B7A08" w:rsidRPr="00B71C9D" w:rsidRDefault="008B7A08" w:rsidP="00FB2CF1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71C9D">
              <w:rPr>
                <w:rFonts w:ascii="Arial Narrow" w:hAnsi="Arial Narrow"/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B71C9D">
              <w:rPr>
                <w:rFonts w:ascii="Arial Narrow" w:hAnsi="Arial Narrow"/>
                <w:b/>
                <w:sz w:val="22"/>
                <w:szCs w:val="22"/>
              </w:rPr>
              <w:t>Group</w:t>
            </w:r>
            <w:proofErr w:type="spellEnd"/>
            <w:r w:rsidRPr="00B71C9D">
              <w:rPr>
                <w:rFonts w:ascii="Arial Narrow" w:hAnsi="Arial Narrow"/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:rsidR="008B7A08" w:rsidRPr="00B71C9D" w:rsidRDefault="008B7A08" w:rsidP="00FB2CF1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71C9D">
              <w:rPr>
                <w:rFonts w:ascii="Arial Narrow" w:hAnsi="Arial Narrow"/>
                <w:bCs/>
                <w:sz w:val="22"/>
                <w:szCs w:val="22"/>
              </w:rPr>
              <w:t xml:space="preserve">Pod Borem 18 </w:t>
            </w:r>
          </w:p>
          <w:p w:rsidR="008B7A08" w:rsidRPr="00B71C9D" w:rsidRDefault="008B7A08" w:rsidP="00FB2CF1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71C9D">
              <w:rPr>
                <w:rFonts w:ascii="Arial Narrow" w:hAnsi="Arial Narrow"/>
                <w:bCs/>
                <w:sz w:val="22"/>
                <w:szCs w:val="22"/>
              </w:rPr>
              <w:t>41-808 Zabrze</w:t>
            </w:r>
          </w:p>
          <w:p w:rsidR="008B7A08" w:rsidRPr="00B71C9D" w:rsidRDefault="008B7A08" w:rsidP="00FB2CF1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B71C9D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B71C9D">
              <w:rPr>
                <w:rFonts w:ascii="Arial Narrow" w:hAnsi="Arial Narrow"/>
                <w:sz w:val="22"/>
                <w:szCs w:val="22"/>
              </w:rPr>
              <w:t>:</w:t>
            </w:r>
            <w:r w:rsidR="00B71C9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B71C9D">
              <w:rPr>
                <w:rFonts w:ascii="Arial Narrow" w:hAnsi="Arial Narrow"/>
                <w:sz w:val="22"/>
                <w:szCs w:val="22"/>
              </w:rPr>
              <w:t xml:space="preserve">Zadanie nr 2: Igły, igły z filtrem za cenę brutto </w:t>
            </w:r>
            <w:r w:rsidRPr="00B71C9D">
              <w:rPr>
                <w:rFonts w:ascii="Arial Narrow" w:hAnsi="Arial Narrow"/>
                <w:b/>
                <w:sz w:val="22"/>
                <w:szCs w:val="22"/>
              </w:rPr>
              <w:t xml:space="preserve">94 752.07 </w:t>
            </w:r>
            <w:proofErr w:type="gramStart"/>
            <w:r w:rsidRPr="00B71C9D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B71C9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8B7A08" w:rsidRPr="00B71C9D" w:rsidRDefault="008B7A08" w:rsidP="00B71C9D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71C9D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B71C9D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B71C9D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8B7A08" w:rsidRPr="00B71C9D" w:rsidTr="00FB2CF1">
        <w:trPr>
          <w:cantSplit/>
        </w:trPr>
        <w:tc>
          <w:tcPr>
            <w:tcW w:w="9498" w:type="dxa"/>
          </w:tcPr>
          <w:p w:rsidR="008B7A08" w:rsidRPr="00B71C9D" w:rsidRDefault="008B7A08" w:rsidP="00FB2CF1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B71C9D">
              <w:rPr>
                <w:rFonts w:ascii="Arial Narrow" w:hAnsi="Arial Narrow"/>
                <w:b/>
                <w:sz w:val="22"/>
                <w:szCs w:val="22"/>
              </w:rPr>
              <w:t>Lubmedical</w:t>
            </w:r>
            <w:proofErr w:type="spellEnd"/>
            <w:r w:rsidRPr="00B71C9D">
              <w:rPr>
                <w:rFonts w:ascii="Arial Narrow" w:hAnsi="Arial Narrow"/>
                <w:b/>
                <w:sz w:val="22"/>
                <w:szCs w:val="22"/>
              </w:rPr>
              <w:t xml:space="preserve"> Sp. z o. </w:t>
            </w:r>
            <w:proofErr w:type="gramStart"/>
            <w:r w:rsidRPr="00B71C9D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B71C9D">
              <w:rPr>
                <w:rFonts w:ascii="Arial Narrow" w:hAnsi="Arial Narrow"/>
                <w:b/>
                <w:sz w:val="22"/>
                <w:szCs w:val="22"/>
              </w:rPr>
              <w:t>. Sp. k.</w:t>
            </w:r>
          </w:p>
          <w:p w:rsidR="008B7A08" w:rsidRPr="00B71C9D" w:rsidRDefault="008B7A08" w:rsidP="00FB2CF1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71C9D">
              <w:rPr>
                <w:rFonts w:ascii="Arial Narrow" w:hAnsi="Arial Narrow"/>
                <w:bCs/>
                <w:sz w:val="22"/>
                <w:szCs w:val="22"/>
              </w:rPr>
              <w:t xml:space="preserve">Anny Walentynowicz 34 </w:t>
            </w:r>
          </w:p>
          <w:p w:rsidR="008B7A08" w:rsidRPr="00B71C9D" w:rsidRDefault="008B7A08" w:rsidP="00FB2CF1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71C9D">
              <w:rPr>
                <w:rFonts w:ascii="Arial Narrow" w:hAnsi="Arial Narrow"/>
                <w:bCs/>
                <w:sz w:val="22"/>
                <w:szCs w:val="22"/>
              </w:rPr>
              <w:t>20-328 Lublin</w:t>
            </w:r>
          </w:p>
          <w:p w:rsidR="008B7A08" w:rsidRPr="00B71C9D" w:rsidRDefault="008B7A08" w:rsidP="00FB2CF1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B71C9D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B71C9D">
              <w:rPr>
                <w:rFonts w:ascii="Arial Narrow" w:hAnsi="Arial Narrow"/>
                <w:sz w:val="22"/>
                <w:szCs w:val="22"/>
              </w:rPr>
              <w:t>:</w:t>
            </w:r>
            <w:r w:rsidR="00B71C9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B71C9D">
              <w:rPr>
                <w:rFonts w:ascii="Arial Narrow" w:hAnsi="Arial Narrow"/>
                <w:sz w:val="22"/>
                <w:szCs w:val="22"/>
              </w:rPr>
              <w:t xml:space="preserve">Zadanie nr 3: Łączniki do strzykawki </w:t>
            </w:r>
            <w:proofErr w:type="spellStart"/>
            <w:r w:rsidRPr="00B71C9D">
              <w:rPr>
                <w:rFonts w:ascii="Arial Narrow" w:hAnsi="Arial Narrow"/>
                <w:sz w:val="22"/>
                <w:szCs w:val="22"/>
              </w:rPr>
              <w:t>ENFit</w:t>
            </w:r>
            <w:proofErr w:type="spellEnd"/>
            <w:r w:rsidRPr="00B71C9D">
              <w:rPr>
                <w:rFonts w:ascii="Arial Narrow" w:hAnsi="Arial Narrow"/>
                <w:sz w:val="22"/>
                <w:szCs w:val="22"/>
              </w:rPr>
              <w:t xml:space="preserve">; strzykawka </w:t>
            </w:r>
            <w:proofErr w:type="spellStart"/>
            <w:r w:rsidRPr="00B71C9D">
              <w:rPr>
                <w:rFonts w:ascii="Arial Narrow" w:hAnsi="Arial Narrow"/>
                <w:sz w:val="22"/>
                <w:szCs w:val="22"/>
              </w:rPr>
              <w:t>Enteralna</w:t>
            </w:r>
            <w:proofErr w:type="spellEnd"/>
            <w:r w:rsidRPr="00B71C9D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B71C9D">
              <w:rPr>
                <w:rFonts w:ascii="Arial Narrow" w:hAnsi="Arial Narrow"/>
                <w:sz w:val="22"/>
                <w:szCs w:val="22"/>
              </w:rPr>
              <w:t>ENFit</w:t>
            </w:r>
            <w:proofErr w:type="spellEnd"/>
            <w:r w:rsidRPr="00B71C9D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B71C9D">
              <w:rPr>
                <w:rFonts w:ascii="Arial Narrow" w:hAnsi="Arial Narrow"/>
                <w:b/>
                <w:sz w:val="22"/>
                <w:szCs w:val="22"/>
              </w:rPr>
              <w:t xml:space="preserve">33 827.98 </w:t>
            </w:r>
            <w:proofErr w:type="gramStart"/>
            <w:r w:rsidRPr="00B71C9D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B71C9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8B7A08" w:rsidRPr="00B71C9D" w:rsidRDefault="008B7A08" w:rsidP="00B71C9D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71C9D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B71C9D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B71C9D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8B7A08" w:rsidRPr="00B71C9D" w:rsidTr="00FB2CF1">
        <w:trPr>
          <w:cantSplit/>
        </w:trPr>
        <w:tc>
          <w:tcPr>
            <w:tcW w:w="9498" w:type="dxa"/>
          </w:tcPr>
          <w:p w:rsidR="008B7A08" w:rsidRPr="00B71C9D" w:rsidRDefault="008B7A08" w:rsidP="00FB2CF1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B71C9D">
              <w:rPr>
                <w:rFonts w:ascii="Arial Narrow" w:hAnsi="Arial Narrow"/>
                <w:b/>
                <w:sz w:val="22"/>
                <w:szCs w:val="22"/>
              </w:rPr>
              <w:t>Billmed</w:t>
            </w:r>
            <w:proofErr w:type="spellEnd"/>
            <w:r w:rsidRPr="00B71C9D">
              <w:rPr>
                <w:rFonts w:ascii="Arial Narrow" w:hAnsi="Arial Narrow"/>
                <w:b/>
                <w:sz w:val="22"/>
                <w:szCs w:val="22"/>
              </w:rPr>
              <w:t xml:space="preserve"> Sp.</w:t>
            </w:r>
            <w:r w:rsidR="00B71C9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71C9D">
              <w:rPr>
                <w:rFonts w:ascii="Arial Narrow" w:hAnsi="Arial Narrow"/>
                <w:b/>
                <w:sz w:val="22"/>
                <w:szCs w:val="22"/>
              </w:rPr>
              <w:t>z</w:t>
            </w:r>
            <w:r w:rsidR="00B71C9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71C9D">
              <w:rPr>
                <w:rFonts w:ascii="Arial Narrow" w:hAnsi="Arial Narrow"/>
                <w:b/>
                <w:sz w:val="22"/>
                <w:szCs w:val="22"/>
              </w:rPr>
              <w:t>o.</w:t>
            </w:r>
            <w:proofErr w:type="gramStart"/>
            <w:r w:rsidRPr="00B71C9D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B71C9D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8B7A08" w:rsidRPr="00B71C9D" w:rsidRDefault="008B7A08" w:rsidP="00FB2CF1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r w:rsidRPr="00B71C9D">
              <w:rPr>
                <w:rFonts w:ascii="Arial Narrow" w:hAnsi="Arial Narrow"/>
                <w:bCs/>
                <w:sz w:val="22"/>
                <w:szCs w:val="22"/>
              </w:rPr>
              <w:t>Krypska</w:t>
            </w:r>
            <w:proofErr w:type="spellEnd"/>
            <w:r w:rsidRPr="00B71C9D">
              <w:rPr>
                <w:rFonts w:ascii="Arial Narrow" w:hAnsi="Arial Narrow"/>
                <w:bCs/>
                <w:sz w:val="22"/>
                <w:szCs w:val="22"/>
              </w:rPr>
              <w:t xml:space="preserve"> 24 /1</w:t>
            </w:r>
          </w:p>
          <w:p w:rsidR="008B7A08" w:rsidRPr="00B71C9D" w:rsidRDefault="008B7A08" w:rsidP="00FB2CF1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71C9D">
              <w:rPr>
                <w:rFonts w:ascii="Arial Narrow" w:hAnsi="Arial Narrow"/>
                <w:bCs/>
                <w:sz w:val="22"/>
                <w:szCs w:val="22"/>
              </w:rPr>
              <w:t>04-082 Warszawa</w:t>
            </w:r>
          </w:p>
          <w:p w:rsidR="008B7A08" w:rsidRPr="00B71C9D" w:rsidRDefault="008B7A08" w:rsidP="00FB2CF1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B71C9D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B71C9D">
              <w:rPr>
                <w:rFonts w:ascii="Arial Narrow" w:hAnsi="Arial Narrow"/>
                <w:sz w:val="22"/>
                <w:szCs w:val="22"/>
              </w:rPr>
              <w:t>:</w:t>
            </w:r>
            <w:r w:rsidR="00B71C9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B71C9D">
              <w:rPr>
                <w:rFonts w:ascii="Arial Narrow" w:hAnsi="Arial Narrow"/>
                <w:sz w:val="22"/>
                <w:szCs w:val="22"/>
              </w:rPr>
              <w:t xml:space="preserve">Zadanie nr 4: Igły do PP i nakłuć lędźwiowych z ostrzem typu </w:t>
            </w:r>
            <w:proofErr w:type="spellStart"/>
            <w:r w:rsidRPr="00B71C9D">
              <w:rPr>
                <w:rFonts w:ascii="Arial Narrow" w:hAnsi="Arial Narrow"/>
                <w:sz w:val="22"/>
                <w:szCs w:val="22"/>
              </w:rPr>
              <w:t>Quincke</w:t>
            </w:r>
            <w:proofErr w:type="spellEnd"/>
            <w:r w:rsidRPr="00B71C9D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B71C9D">
              <w:rPr>
                <w:rFonts w:ascii="Arial Narrow" w:hAnsi="Arial Narrow"/>
                <w:b/>
                <w:sz w:val="22"/>
                <w:szCs w:val="22"/>
              </w:rPr>
              <w:t xml:space="preserve">28 630.80 </w:t>
            </w:r>
            <w:proofErr w:type="gramStart"/>
            <w:r w:rsidRPr="00B71C9D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B71C9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8B7A08" w:rsidRPr="00B71C9D" w:rsidRDefault="008B7A08" w:rsidP="00B71C9D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71C9D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B71C9D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B71C9D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8B7A08" w:rsidRPr="00B71C9D" w:rsidTr="00FB2CF1">
        <w:trPr>
          <w:cantSplit/>
        </w:trPr>
        <w:tc>
          <w:tcPr>
            <w:tcW w:w="9498" w:type="dxa"/>
          </w:tcPr>
          <w:p w:rsidR="008B7A08" w:rsidRPr="00B71C9D" w:rsidRDefault="008B7A08" w:rsidP="00FB2CF1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71C9D">
              <w:rPr>
                <w:rFonts w:ascii="Arial Narrow" w:hAnsi="Arial Narrow"/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B71C9D">
              <w:rPr>
                <w:rFonts w:ascii="Arial Narrow" w:hAnsi="Arial Narrow"/>
                <w:b/>
                <w:sz w:val="22"/>
                <w:szCs w:val="22"/>
              </w:rPr>
              <w:t>Group</w:t>
            </w:r>
            <w:proofErr w:type="spellEnd"/>
            <w:r w:rsidRPr="00B71C9D">
              <w:rPr>
                <w:rFonts w:ascii="Arial Narrow" w:hAnsi="Arial Narrow"/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:rsidR="008B7A08" w:rsidRPr="00B71C9D" w:rsidRDefault="008B7A08" w:rsidP="00FB2CF1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71C9D">
              <w:rPr>
                <w:rFonts w:ascii="Arial Narrow" w:hAnsi="Arial Narrow"/>
                <w:bCs/>
                <w:sz w:val="22"/>
                <w:szCs w:val="22"/>
              </w:rPr>
              <w:t xml:space="preserve">Pod Borem 18 </w:t>
            </w:r>
          </w:p>
          <w:p w:rsidR="008B7A08" w:rsidRPr="00B71C9D" w:rsidRDefault="008B7A08" w:rsidP="00FB2CF1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71C9D">
              <w:rPr>
                <w:rFonts w:ascii="Arial Narrow" w:hAnsi="Arial Narrow"/>
                <w:bCs/>
                <w:sz w:val="22"/>
                <w:szCs w:val="22"/>
              </w:rPr>
              <w:t>41-808 Zabrze</w:t>
            </w:r>
          </w:p>
          <w:p w:rsidR="008B7A08" w:rsidRPr="00B71C9D" w:rsidRDefault="008B7A08" w:rsidP="00FB2CF1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B71C9D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B71C9D">
              <w:rPr>
                <w:rFonts w:ascii="Arial Narrow" w:hAnsi="Arial Narrow"/>
                <w:sz w:val="22"/>
                <w:szCs w:val="22"/>
              </w:rPr>
              <w:t>:</w:t>
            </w:r>
            <w:r w:rsidR="00B71C9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B71C9D">
              <w:rPr>
                <w:rFonts w:ascii="Arial Narrow" w:hAnsi="Arial Narrow"/>
                <w:sz w:val="22"/>
                <w:szCs w:val="22"/>
              </w:rPr>
              <w:t xml:space="preserve">Zadanie nr 5: Przyrząd do OCZ za cenę brutto </w:t>
            </w:r>
            <w:r w:rsidRPr="00B71C9D">
              <w:rPr>
                <w:rFonts w:ascii="Arial Narrow" w:hAnsi="Arial Narrow"/>
                <w:b/>
                <w:sz w:val="22"/>
                <w:szCs w:val="22"/>
              </w:rPr>
              <w:t xml:space="preserve">6 247.80 </w:t>
            </w:r>
            <w:proofErr w:type="gramStart"/>
            <w:r w:rsidRPr="00B71C9D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B71C9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8B7A08" w:rsidRPr="00B71C9D" w:rsidRDefault="008B7A08" w:rsidP="00B71C9D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71C9D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B71C9D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B71C9D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8B7A08" w:rsidRPr="00B71C9D" w:rsidTr="00FB2CF1">
        <w:trPr>
          <w:cantSplit/>
        </w:trPr>
        <w:tc>
          <w:tcPr>
            <w:tcW w:w="9498" w:type="dxa"/>
          </w:tcPr>
          <w:p w:rsidR="008B7A08" w:rsidRPr="00B71C9D" w:rsidRDefault="008B7A08" w:rsidP="00FB2CF1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71C9D">
              <w:rPr>
                <w:rFonts w:ascii="Arial Narrow" w:hAnsi="Arial Narrow"/>
                <w:b/>
                <w:sz w:val="22"/>
                <w:szCs w:val="22"/>
              </w:rPr>
              <w:lastRenderedPageBreak/>
              <w:t xml:space="preserve">Zarys International </w:t>
            </w:r>
            <w:proofErr w:type="spellStart"/>
            <w:r w:rsidRPr="00B71C9D">
              <w:rPr>
                <w:rFonts w:ascii="Arial Narrow" w:hAnsi="Arial Narrow"/>
                <w:b/>
                <w:sz w:val="22"/>
                <w:szCs w:val="22"/>
              </w:rPr>
              <w:t>Group</w:t>
            </w:r>
            <w:proofErr w:type="spellEnd"/>
            <w:r w:rsidRPr="00B71C9D">
              <w:rPr>
                <w:rFonts w:ascii="Arial Narrow" w:hAnsi="Arial Narrow"/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:rsidR="008B7A08" w:rsidRPr="00B71C9D" w:rsidRDefault="008B7A08" w:rsidP="00FB2CF1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71C9D">
              <w:rPr>
                <w:rFonts w:ascii="Arial Narrow" w:hAnsi="Arial Narrow"/>
                <w:bCs/>
                <w:sz w:val="22"/>
                <w:szCs w:val="22"/>
              </w:rPr>
              <w:t xml:space="preserve">Pod Borem 18 </w:t>
            </w:r>
          </w:p>
          <w:p w:rsidR="008B7A08" w:rsidRPr="00B71C9D" w:rsidRDefault="008B7A08" w:rsidP="00FB2CF1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71C9D">
              <w:rPr>
                <w:rFonts w:ascii="Arial Narrow" w:hAnsi="Arial Narrow"/>
                <w:bCs/>
                <w:sz w:val="22"/>
                <w:szCs w:val="22"/>
              </w:rPr>
              <w:t>41-808 Zabrze</w:t>
            </w:r>
          </w:p>
          <w:p w:rsidR="008B7A08" w:rsidRPr="00B71C9D" w:rsidRDefault="008B7A08" w:rsidP="00FB2CF1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B71C9D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B71C9D">
              <w:rPr>
                <w:rFonts w:ascii="Arial Narrow" w:hAnsi="Arial Narrow"/>
                <w:sz w:val="22"/>
                <w:szCs w:val="22"/>
              </w:rPr>
              <w:t>:</w:t>
            </w:r>
            <w:r w:rsidR="00B71C9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B71C9D">
              <w:rPr>
                <w:rFonts w:ascii="Arial Narrow" w:hAnsi="Arial Narrow"/>
                <w:sz w:val="22"/>
                <w:szCs w:val="22"/>
              </w:rPr>
              <w:t>Zadanie nr 6: Przyrząd do przetaczania płynów infuzyjnych, przyrząd do przetaczania krwi za cenę brutto</w:t>
            </w:r>
            <w:r w:rsidR="00B71C9D">
              <w:rPr>
                <w:rFonts w:ascii="Arial Narrow" w:hAnsi="Arial Narrow"/>
                <w:sz w:val="22"/>
                <w:szCs w:val="22"/>
              </w:rPr>
              <w:br/>
            </w:r>
            <w:r w:rsidRPr="00B71C9D">
              <w:rPr>
                <w:rFonts w:ascii="Arial Narrow" w:hAnsi="Arial Narrow"/>
                <w:b/>
                <w:sz w:val="22"/>
                <w:szCs w:val="22"/>
              </w:rPr>
              <w:t xml:space="preserve">444 873.60 </w:t>
            </w:r>
            <w:proofErr w:type="gramStart"/>
            <w:r w:rsidRPr="00B71C9D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B71C9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8B7A08" w:rsidRPr="00B71C9D" w:rsidRDefault="008B7A08" w:rsidP="00B71C9D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71C9D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B71C9D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B71C9D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8B7A08" w:rsidRPr="00B71C9D" w:rsidTr="00FB2CF1">
        <w:trPr>
          <w:cantSplit/>
        </w:trPr>
        <w:tc>
          <w:tcPr>
            <w:tcW w:w="9498" w:type="dxa"/>
          </w:tcPr>
          <w:p w:rsidR="008B7A08" w:rsidRPr="00B71C9D" w:rsidRDefault="008B7A08" w:rsidP="00FB2CF1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71C9D">
              <w:rPr>
                <w:rFonts w:ascii="Arial Narrow" w:hAnsi="Arial Narrow"/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B71C9D">
              <w:rPr>
                <w:rFonts w:ascii="Arial Narrow" w:hAnsi="Arial Narrow"/>
                <w:b/>
                <w:sz w:val="22"/>
                <w:szCs w:val="22"/>
              </w:rPr>
              <w:t>Group</w:t>
            </w:r>
            <w:proofErr w:type="spellEnd"/>
            <w:r w:rsidRPr="00B71C9D">
              <w:rPr>
                <w:rFonts w:ascii="Arial Narrow" w:hAnsi="Arial Narrow"/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:rsidR="008B7A08" w:rsidRPr="00B71C9D" w:rsidRDefault="008B7A08" w:rsidP="00FB2CF1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71C9D">
              <w:rPr>
                <w:rFonts w:ascii="Arial Narrow" w:hAnsi="Arial Narrow"/>
                <w:bCs/>
                <w:sz w:val="22"/>
                <w:szCs w:val="22"/>
              </w:rPr>
              <w:t xml:space="preserve">Pod Borem 18 </w:t>
            </w:r>
          </w:p>
          <w:p w:rsidR="008B7A08" w:rsidRPr="00B71C9D" w:rsidRDefault="008B7A08" w:rsidP="00FB2CF1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71C9D">
              <w:rPr>
                <w:rFonts w:ascii="Arial Narrow" w:hAnsi="Arial Narrow"/>
                <w:bCs/>
                <w:sz w:val="22"/>
                <w:szCs w:val="22"/>
              </w:rPr>
              <w:t>41-808 Zabrze</w:t>
            </w:r>
          </w:p>
          <w:p w:rsidR="008B7A08" w:rsidRPr="00B71C9D" w:rsidRDefault="008B7A08" w:rsidP="00FB2CF1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B71C9D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B71C9D">
              <w:rPr>
                <w:rFonts w:ascii="Arial Narrow" w:hAnsi="Arial Narrow"/>
                <w:sz w:val="22"/>
                <w:szCs w:val="22"/>
              </w:rPr>
              <w:t>:</w:t>
            </w:r>
            <w:r w:rsidR="00B71C9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B71C9D">
              <w:rPr>
                <w:rFonts w:ascii="Arial Narrow" w:hAnsi="Arial Narrow"/>
                <w:sz w:val="22"/>
                <w:szCs w:val="22"/>
              </w:rPr>
              <w:t xml:space="preserve">Zadanie nr 7: Strzykawka 3-częściowa </w:t>
            </w:r>
            <w:proofErr w:type="spellStart"/>
            <w:r w:rsidRPr="00B71C9D">
              <w:rPr>
                <w:rFonts w:ascii="Arial Narrow" w:hAnsi="Arial Narrow"/>
                <w:sz w:val="22"/>
                <w:szCs w:val="22"/>
              </w:rPr>
              <w:t>Luer</w:t>
            </w:r>
            <w:proofErr w:type="spellEnd"/>
            <w:r w:rsidRPr="00B71C9D">
              <w:rPr>
                <w:rFonts w:ascii="Arial Narrow" w:hAnsi="Arial Narrow"/>
                <w:sz w:val="22"/>
                <w:szCs w:val="22"/>
              </w:rPr>
              <w:t xml:space="preserve">-Lock, przedłużacz do pompy infuzyjnej za cenę brutto </w:t>
            </w:r>
            <w:r w:rsidRPr="00B71C9D">
              <w:rPr>
                <w:rFonts w:ascii="Arial Narrow" w:hAnsi="Arial Narrow"/>
                <w:b/>
                <w:sz w:val="22"/>
                <w:szCs w:val="22"/>
              </w:rPr>
              <w:t xml:space="preserve">259 480.80 </w:t>
            </w:r>
            <w:proofErr w:type="gramStart"/>
            <w:r w:rsidRPr="00B71C9D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B71C9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8B7A08" w:rsidRPr="00B71C9D" w:rsidRDefault="008B7A08" w:rsidP="00B71C9D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71C9D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B71C9D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B71C9D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8B7A08" w:rsidRPr="00B71C9D" w:rsidTr="00FB2CF1">
        <w:trPr>
          <w:cantSplit/>
        </w:trPr>
        <w:tc>
          <w:tcPr>
            <w:tcW w:w="9498" w:type="dxa"/>
          </w:tcPr>
          <w:p w:rsidR="008B7A08" w:rsidRPr="00B71C9D" w:rsidRDefault="008B7A08" w:rsidP="00FB2CF1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71C9D">
              <w:rPr>
                <w:rFonts w:ascii="Arial Narrow" w:hAnsi="Arial Narrow"/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B71C9D">
              <w:rPr>
                <w:rFonts w:ascii="Arial Narrow" w:hAnsi="Arial Narrow"/>
                <w:b/>
                <w:sz w:val="22"/>
                <w:szCs w:val="22"/>
              </w:rPr>
              <w:t>Group</w:t>
            </w:r>
            <w:proofErr w:type="spellEnd"/>
            <w:r w:rsidRPr="00B71C9D">
              <w:rPr>
                <w:rFonts w:ascii="Arial Narrow" w:hAnsi="Arial Narrow"/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:rsidR="008B7A08" w:rsidRPr="00B71C9D" w:rsidRDefault="008B7A08" w:rsidP="00FB2CF1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71C9D">
              <w:rPr>
                <w:rFonts w:ascii="Arial Narrow" w:hAnsi="Arial Narrow"/>
                <w:bCs/>
                <w:sz w:val="22"/>
                <w:szCs w:val="22"/>
              </w:rPr>
              <w:t xml:space="preserve">Pod Borem 18 </w:t>
            </w:r>
          </w:p>
          <w:p w:rsidR="008B7A08" w:rsidRPr="00B71C9D" w:rsidRDefault="008B7A08" w:rsidP="00FB2CF1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71C9D">
              <w:rPr>
                <w:rFonts w:ascii="Arial Narrow" w:hAnsi="Arial Narrow"/>
                <w:bCs/>
                <w:sz w:val="22"/>
                <w:szCs w:val="22"/>
              </w:rPr>
              <w:t>41-808 Zabrze</w:t>
            </w:r>
          </w:p>
          <w:p w:rsidR="008B7A08" w:rsidRPr="00B71C9D" w:rsidRDefault="008B7A08" w:rsidP="00FB2CF1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B71C9D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B71C9D">
              <w:rPr>
                <w:rFonts w:ascii="Arial Narrow" w:hAnsi="Arial Narrow"/>
                <w:sz w:val="22"/>
                <w:szCs w:val="22"/>
              </w:rPr>
              <w:t>:</w:t>
            </w:r>
            <w:r w:rsidR="00B71C9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B71C9D">
              <w:rPr>
                <w:rFonts w:ascii="Arial Narrow" w:hAnsi="Arial Narrow"/>
                <w:sz w:val="22"/>
                <w:szCs w:val="22"/>
              </w:rPr>
              <w:t xml:space="preserve">Zadanie nr 8: Strzykawka w komplecie z ostrą </w:t>
            </w:r>
            <w:r w:rsidR="00B71C9D" w:rsidRPr="00B71C9D">
              <w:rPr>
                <w:rFonts w:ascii="Arial Narrow" w:hAnsi="Arial Narrow"/>
                <w:sz w:val="22"/>
                <w:szCs w:val="22"/>
              </w:rPr>
              <w:t>końcówką</w:t>
            </w:r>
            <w:r w:rsidRPr="00B71C9D">
              <w:rPr>
                <w:rFonts w:ascii="Arial Narrow" w:hAnsi="Arial Narrow"/>
                <w:sz w:val="22"/>
                <w:szCs w:val="22"/>
              </w:rPr>
              <w:t xml:space="preserve"> do płukania ucha za cenę brutto </w:t>
            </w:r>
            <w:r w:rsidRPr="00B71C9D">
              <w:rPr>
                <w:rFonts w:ascii="Arial Narrow" w:hAnsi="Arial Narrow"/>
                <w:b/>
                <w:sz w:val="22"/>
                <w:szCs w:val="22"/>
              </w:rPr>
              <w:t xml:space="preserve">42 411.60 </w:t>
            </w:r>
            <w:proofErr w:type="gramStart"/>
            <w:r w:rsidRPr="00B71C9D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B71C9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8B7A08" w:rsidRPr="00B71C9D" w:rsidRDefault="008B7A08" w:rsidP="00B71C9D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71C9D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B71C9D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B71C9D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8B7A08" w:rsidRPr="00B71C9D" w:rsidTr="00FB2CF1">
        <w:trPr>
          <w:cantSplit/>
        </w:trPr>
        <w:tc>
          <w:tcPr>
            <w:tcW w:w="9498" w:type="dxa"/>
          </w:tcPr>
          <w:p w:rsidR="008B7A08" w:rsidRPr="00B71C9D" w:rsidRDefault="008B7A08" w:rsidP="00FB2CF1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71C9D">
              <w:rPr>
                <w:rFonts w:ascii="Arial Narrow" w:hAnsi="Arial Narrow"/>
                <w:b/>
                <w:sz w:val="22"/>
                <w:szCs w:val="22"/>
              </w:rPr>
              <w:t>J.CHODACKI, A.MISZTAL "MEDICA" SPÓŁKA JAWNA</w:t>
            </w:r>
          </w:p>
          <w:p w:rsidR="008B7A08" w:rsidRPr="00B71C9D" w:rsidRDefault="008B7A08" w:rsidP="00FB2CF1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71C9D">
              <w:rPr>
                <w:rFonts w:ascii="Arial Narrow" w:hAnsi="Arial Narrow"/>
                <w:bCs/>
                <w:sz w:val="22"/>
                <w:szCs w:val="22"/>
              </w:rPr>
              <w:t xml:space="preserve">UL.PRZEMYSŁOWA 4A </w:t>
            </w:r>
          </w:p>
          <w:p w:rsidR="008B7A08" w:rsidRPr="00B71C9D" w:rsidRDefault="008B7A08" w:rsidP="00FB2CF1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71C9D">
              <w:rPr>
                <w:rFonts w:ascii="Arial Narrow" w:hAnsi="Arial Narrow"/>
                <w:bCs/>
                <w:sz w:val="22"/>
                <w:szCs w:val="22"/>
              </w:rPr>
              <w:t>59-300 LUBIN</w:t>
            </w:r>
          </w:p>
          <w:p w:rsidR="008B7A08" w:rsidRPr="00B71C9D" w:rsidRDefault="008B7A08" w:rsidP="00FB2CF1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B71C9D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B71C9D">
              <w:rPr>
                <w:rFonts w:ascii="Arial Narrow" w:hAnsi="Arial Narrow"/>
                <w:sz w:val="22"/>
                <w:szCs w:val="22"/>
              </w:rPr>
              <w:t>:</w:t>
            </w:r>
            <w:r w:rsidR="00B71C9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B71C9D">
              <w:rPr>
                <w:rFonts w:ascii="Arial Narrow" w:hAnsi="Arial Narrow"/>
                <w:sz w:val="22"/>
                <w:szCs w:val="22"/>
              </w:rPr>
              <w:t xml:space="preserve">Zadanie nr 9: Igły do wstrzykiwania insuliny typu </w:t>
            </w:r>
            <w:proofErr w:type="spellStart"/>
            <w:r w:rsidRPr="00B71C9D">
              <w:rPr>
                <w:rFonts w:ascii="Arial Narrow" w:hAnsi="Arial Narrow"/>
                <w:sz w:val="22"/>
                <w:szCs w:val="22"/>
              </w:rPr>
              <w:t>AutoPen</w:t>
            </w:r>
            <w:proofErr w:type="spellEnd"/>
            <w:r w:rsidRPr="00B71C9D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B71C9D">
              <w:rPr>
                <w:rFonts w:ascii="Arial Narrow" w:hAnsi="Arial Narrow"/>
                <w:b/>
                <w:sz w:val="22"/>
                <w:szCs w:val="22"/>
              </w:rPr>
              <w:t xml:space="preserve">6 043.68 </w:t>
            </w:r>
            <w:proofErr w:type="gramStart"/>
            <w:r w:rsidRPr="00B71C9D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B71C9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8B7A08" w:rsidRPr="00B71C9D" w:rsidRDefault="008B7A08" w:rsidP="00B71C9D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71C9D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B71C9D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B71C9D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8B7A08" w:rsidRPr="00B71C9D" w:rsidTr="00FB2CF1">
        <w:trPr>
          <w:cantSplit/>
        </w:trPr>
        <w:tc>
          <w:tcPr>
            <w:tcW w:w="9498" w:type="dxa"/>
          </w:tcPr>
          <w:p w:rsidR="008B7A08" w:rsidRPr="00B71C9D" w:rsidRDefault="008B7A08" w:rsidP="00FB2CF1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71C9D">
              <w:rPr>
                <w:rFonts w:ascii="Arial Narrow" w:hAnsi="Arial Narrow"/>
                <w:b/>
                <w:sz w:val="22"/>
                <w:szCs w:val="22"/>
              </w:rPr>
              <w:t>Paul Hartmann Polska Sp. z o.</w:t>
            </w:r>
            <w:proofErr w:type="gramStart"/>
            <w:r w:rsidRPr="00B71C9D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B71C9D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8B7A08" w:rsidRPr="00B71C9D" w:rsidRDefault="008B7A08" w:rsidP="00FB2CF1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71C9D">
              <w:rPr>
                <w:rFonts w:ascii="Arial Narrow" w:hAnsi="Arial Narrow"/>
                <w:bCs/>
                <w:sz w:val="22"/>
                <w:szCs w:val="22"/>
              </w:rPr>
              <w:t xml:space="preserve">Żeromskiego 17 </w:t>
            </w:r>
          </w:p>
          <w:p w:rsidR="008B7A08" w:rsidRPr="00B71C9D" w:rsidRDefault="008B7A08" w:rsidP="00FB2CF1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71C9D">
              <w:rPr>
                <w:rFonts w:ascii="Arial Narrow" w:hAnsi="Arial Narrow"/>
                <w:bCs/>
                <w:sz w:val="22"/>
                <w:szCs w:val="22"/>
              </w:rPr>
              <w:t>95-200 Pabianice</w:t>
            </w:r>
          </w:p>
          <w:p w:rsidR="008B7A08" w:rsidRPr="00B71C9D" w:rsidRDefault="008B7A08" w:rsidP="00FB2CF1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B71C9D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B71C9D">
              <w:rPr>
                <w:rFonts w:ascii="Arial Narrow" w:hAnsi="Arial Narrow"/>
                <w:sz w:val="22"/>
                <w:szCs w:val="22"/>
              </w:rPr>
              <w:t>:</w:t>
            </w:r>
            <w:r w:rsidR="00B71C9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B71C9D">
              <w:rPr>
                <w:rFonts w:ascii="Arial Narrow" w:hAnsi="Arial Narrow"/>
                <w:sz w:val="22"/>
                <w:szCs w:val="22"/>
              </w:rPr>
              <w:t xml:space="preserve">Zadanie nr 10: Igły z kulką do </w:t>
            </w:r>
            <w:proofErr w:type="spellStart"/>
            <w:r w:rsidRPr="00B71C9D">
              <w:rPr>
                <w:rFonts w:ascii="Arial Narrow" w:hAnsi="Arial Narrow"/>
                <w:sz w:val="22"/>
                <w:szCs w:val="22"/>
              </w:rPr>
              <w:t>ostrzykiwania</w:t>
            </w:r>
            <w:proofErr w:type="spellEnd"/>
            <w:r w:rsidRPr="00B71C9D">
              <w:rPr>
                <w:rFonts w:ascii="Arial Narrow" w:hAnsi="Arial Narrow"/>
                <w:sz w:val="22"/>
                <w:szCs w:val="22"/>
              </w:rPr>
              <w:t xml:space="preserve"> ran za cenę brutto </w:t>
            </w:r>
            <w:r w:rsidRPr="00B71C9D">
              <w:rPr>
                <w:rFonts w:ascii="Arial Narrow" w:hAnsi="Arial Narrow"/>
                <w:b/>
                <w:sz w:val="22"/>
                <w:szCs w:val="22"/>
              </w:rPr>
              <w:t xml:space="preserve">64 454.40 </w:t>
            </w:r>
            <w:proofErr w:type="gramStart"/>
            <w:r w:rsidRPr="00B71C9D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B71C9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8B7A08" w:rsidRPr="00B71C9D" w:rsidRDefault="008B7A08" w:rsidP="00B71C9D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71C9D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B71C9D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B71C9D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8B7A08" w:rsidRPr="00B71C9D" w:rsidTr="00FB2CF1">
        <w:trPr>
          <w:cantSplit/>
        </w:trPr>
        <w:tc>
          <w:tcPr>
            <w:tcW w:w="9498" w:type="dxa"/>
          </w:tcPr>
          <w:p w:rsidR="008B7A08" w:rsidRPr="00B71C9D" w:rsidRDefault="008B7A08" w:rsidP="00FB2CF1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71C9D">
              <w:rPr>
                <w:rFonts w:ascii="Arial Narrow" w:hAnsi="Arial Narrow"/>
                <w:b/>
                <w:sz w:val="22"/>
                <w:szCs w:val="22"/>
              </w:rPr>
              <w:t xml:space="preserve">Beryl </w:t>
            </w:r>
            <w:proofErr w:type="spellStart"/>
            <w:r w:rsidRPr="00B71C9D">
              <w:rPr>
                <w:rFonts w:ascii="Arial Narrow" w:hAnsi="Arial Narrow"/>
                <w:b/>
                <w:sz w:val="22"/>
                <w:szCs w:val="22"/>
              </w:rPr>
              <w:t>Med</w:t>
            </w:r>
            <w:proofErr w:type="spellEnd"/>
            <w:r w:rsidRPr="00B71C9D">
              <w:rPr>
                <w:rFonts w:ascii="Arial Narrow" w:hAnsi="Arial Narrow"/>
                <w:b/>
                <w:sz w:val="22"/>
                <w:szCs w:val="22"/>
              </w:rPr>
              <w:t xml:space="preserve"> Poland Sp. z o.</w:t>
            </w:r>
            <w:proofErr w:type="gramStart"/>
            <w:r w:rsidRPr="00B71C9D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B71C9D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8B7A08" w:rsidRPr="00B71C9D" w:rsidRDefault="008B7A08" w:rsidP="00FB2CF1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B71C9D">
              <w:rPr>
                <w:rFonts w:ascii="Arial Narrow" w:hAnsi="Arial Narrow"/>
                <w:bCs/>
                <w:sz w:val="22"/>
                <w:szCs w:val="22"/>
              </w:rPr>
              <w:t>ul</w:t>
            </w:r>
            <w:proofErr w:type="gramEnd"/>
            <w:r w:rsidRPr="00B71C9D">
              <w:rPr>
                <w:rFonts w:ascii="Arial Narrow" w:hAnsi="Arial Narrow"/>
                <w:bCs/>
                <w:sz w:val="22"/>
                <w:szCs w:val="22"/>
              </w:rPr>
              <w:t>. Łopuszańska 36 /14C</w:t>
            </w:r>
          </w:p>
          <w:p w:rsidR="008B7A08" w:rsidRPr="00B71C9D" w:rsidRDefault="008B7A08" w:rsidP="00FB2CF1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71C9D">
              <w:rPr>
                <w:rFonts w:ascii="Arial Narrow" w:hAnsi="Arial Narrow"/>
                <w:bCs/>
                <w:sz w:val="22"/>
                <w:szCs w:val="22"/>
              </w:rPr>
              <w:t>02-220 Warszawa</w:t>
            </w:r>
          </w:p>
          <w:p w:rsidR="008B7A08" w:rsidRPr="00B71C9D" w:rsidRDefault="008B7A08" w:rsidP="00FB2CF1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B71C9D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B71C9D">
              <w:rPr>
                <w:rFonts w:ascii="Arial Narrow" w:hAnsi="Arial Narrow"/>
                <w:sz w:val="22"/>
                <w:szCs w:val="22"/>
              </w:rPr>
              <w:t>:</w:t>
            </w:r>
            <w:r w:rsidR="00B71C9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B71C9D">
              <w:rPr>
                <w:rFonts w:ascii="Arial Narrow" w:hAnsi="Arial Narrow"/>
                <w:sz w:val="22"/>
                <w:szCs w:val="22"/>
              </w:rPr>
              <w:t xml:space="preserve">Zadanie nr 11: Igły do biopsji szpiku kostnego za cenę brutto </w:t>
            </w:r>
            <w:r w:rsidRPr="00B71C9D">
              <w:rPr>
                <w:rFonts w:ascii="Arial Narrow" w:hAnsi="Arial Narrow"/>
                <w:b/>
                <w:sz w:val="22"/>
                <w:szCs w:val="22"/>
              </w:rPr>
              <w:t xml:space="preserve">10 497.60 </w:t>
            </w:r>
            <w:proofErr w:type="gramStart"/>
            <w:r w:rsidRPr="00B71C9D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B71C9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8B7A08" w:rsidRPr="00B71C9D" w:rsidRDefault="008B7A08" w:rsidP="00B71C9D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71C9D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B71C9D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B71C9D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8B7A08" w:rsidRPr="00B71C9D" w:rsidTr="00FB2CF1">
        <w:trPr>
          <w:cantSplit/>
        </w:trPr>
        <w:tc>
          <w:tcPr>
            <w:tcW w:w="9498" w:type="dxa"/>
          </w:tcPr>
          <w:p w:rsidR="008B7A08" w:rsidRPr="00B71C9D" w:rsidRDefault="008B7A08" w:rsidP="00FB2CF1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71C9D">
              <w:rPr>
                <w:rFonts w:ascii="Arial Narrow" w:hAnsi="Arial Narrow"/>
                <w:b/>
                <w:sz w:val="22"/>
                <w:szCs w:val="22"/>
              </w:rPr>
              <w:t xml:space="preserve">Beryl </w:t>
            </w:r>
            <w:proofErr w:type="spellStart"/>
            <w:r w:rsidRPr="00B71C9D">
              <w:rPr>
                <w:rFonts w:ascii="Arial Narrow" w:hAnsi="Arial Narrow"/>
                <w:b/>
                <w:sz w:val="22"/>
                <w:szCs w:val="22"/>
              </w:rPr>
              <w:t>Med</w:t>
            </w:r>
            <w:proofErr w:type="spellEnd"/>
            <w:r w:rsidRPr="00B71C9D">
              <w:rPr>
                <w:rFonts w:ascii="Arial Narrow" w:hAnsi="Arial Narrow"/>
                <w:b/>
                <w:sz w:val="22"/>
                <w:szCs w:val="22"/>
              </w:rPr>
              <w:t xml:space="preserve"> Poland Sp. z o.</w:t>
            </w:r>
            <w:proofErr w:type="gramStart"/>
            <w:r w:rsidRPr="00B71C9D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B71C9D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8B7A08" w:rsidRPr="00B71C9D" w:rsidRDefault="008B7A08" w:rsidP="00FB2CF1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B71C9D">
              <w:rPr>
                <w:rFonts w:ascii="Arial Narrow" w:hAnsi="Arial Narrow"/>
                <w:bCs/>
                <w:sz w:val="22"/>
                <w:szCs w:val="22"/>
              </w:rPr>
              <w:t>ul</w:t>
            </w:r>
            <w:proofErr w:type="gramEnd"/>
            <w:r w:rsidRPr="00B71C9D">
              <w:rPr>
                <w:rFonts w:ascii="Arial Narrow" w:hAnsi="Arial Narrow"/>
                <w:bCs/>
                <w:sz w:val="22"/>
                <w:szCs w:val="22"/>
              </w:rPr>
              <w:t>. Łopuszańska 36 /14C</w:t>
            </w:r>
          </w:p>
          <w:p w:rsidR="008B7A08" w:rsidRPr="00B71C9D" w:rsidRDefault="008B7A08" w:rsidP="00FB2CF1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71C9D">
              <w:rPr>
                <w:rFonts w:ascii="Arial Narrow" w:hAnsi="Arial Narrow"/>
                <w:bCs/>
                <w:sz w:val="22"/>
                <w:szCs w:val="22"/>
              </w:rPr>
              <w:t>02-220 Warszawa</w:t>
            </w:r>
          </w:p>
          <w:p w:rsidR="008B7A08" w:rsidRPr="00B71C9D" w:rsidRDefault="008B7A08" w:rsidP="00FB2CF1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B71C9D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B71C9D">
              <w:rPr>
                <w:rFonts w:ascii="Arial Narrow" w:hAnsi="Arial Narrow"/>
                <w:sz w:val="22"/>
                <w:szCs w:val="22"/>
              </w:rPr>
              <w:t>:</w:t>
            </w:r>
            <w:r w:rsidR="00B71C9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B71C9D">
              <w:rPr>
                <w:rFonts w:ascii="Arial Narrow" w:hAnsi="Arial Narrow"/>
                <w:sz w:val="22"/>
                <w:szCs w:val="22"/>
              </w:rPr>
              <w:t xml:space="preserve">Zadanie nr 12: Igły do biopsji tkanek miękkich półautomatyczna za cenę brutto </w:t>
            </w:r>
            <w:r w:rsidRPr="00B71C9D">
              <w:rPr>
                <w:rFonts w:ascii="Arial Narrow" w:hAnsi="Arial Narrow"/>
                <w:b/>
                <w:sz w:val="22"/>
                <w:szCs w:val="22"/>
              </w:rPr>
              <w:t xml:space="preserve">6 048.00 </w:t>
            </w:r>
            <w:proofErr w:type="gramStart"/>
            <w:r w:rsidRPr="00B71C9D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B71C9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8B7A08" w:rsidRPr="00B71C9D" w:rsidRDefault="008B7A08" w:rsidP="00B71C9D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71C9D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B71C9D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B71C9D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8B7A08" w:rsidRPr="00B71C9D" w:rsidTr="00FB2CF1">
        <w:trPr>
          <w:cantSplit/>
        </w:trPr>
        <w:tc>
          <w:tcPr>
            <w:tcW w:w="9498" w:type="dxa"/>
          </w:tcPr>
          <w:p w:rsidR="008B7A08" w:rsidRPr="00B71C9D" w:rsidRDefault="008B7A08" w:rsidP="00FB2CF1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71C9D">
              <w:rPr>
                <w:rFonts w:ascii="Arial Narrow" w:hAnsi="Arial Narrow"/>
                <w:b/>
                <w:sz w:val="22"/>
                <w:szCs w:val="22"/>
              </w:rPr>
              <w:lastRenderedPageBreak/>
              <w:t>INTERGOS Sp. z o.</w:t>
            </w:r>
            <w:proofErr w:type="gramStart"/>
            <w:r w:rsidRPr="00B71C9D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B71C9D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8B7A08" w:rsidRPr="00B71C9D" w:rsidRDefault="008B7A08" w:rsidP="00FB2CF1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71C9D">
              <w:rPr>
                <w:rFonts w:ascii="Arial Narrow" w:hAnsi="Arial Narrow"/>
                <w:bCs/>
                <w:sz w:val="22"/>
                <w:szCs w:val="22"/>
              </w:rPr>
              <w:t xml:space="preserve">Legionów 55 </w:t>
            </w:r>
          </w:p>
          <w:p w:rsidR="008B7A08" w:rsidRPr="00B71C9D" w:rsidRDefault="008B7A08" w:rsidP="00FB2CF1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71C9D">
              <w:rPr>
                <w:rFonts w:ascii="Arial Narrow" w:hAnsi="Arial Narrow"/>
                <w:bCs/>
                <w:sz w:val="22"/>
                <w:szCs w:val="22"/>
              </w:rPr>
              <w:t>43-300 Bielsko-Biała</w:t>
            </w:r>
          </w:p>
          <w:p w:rsidR="008B7A08" w:rsidRPr="00B71C9D" w:rsidRDefault="008B7A08" w:rsidP="00FB2CF1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B71C9D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B71C9D">
              <w:rPr>
                <w:rFonts w:ascii="Arial Narrow" w:hAnsi="Arial Narrow"/>
                <w:sz w:val="22"/>
                <w:szCs w:val="22"/>
              </w:rPr>
              <w:t>:</w:t>
            </w:r>
            <w:r w:rsidR="00B71C9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B71C9D">
              <w:rPr>
                <w:rFonts w:ascii="Arial Narrow" w:hAnsi="Arial Narrow"/>
                <w:sz w:val="22"/>
                <w:szCs w:val="22"/>
              </w:rPr>
              <w:t xml:space="preserve">Zadanie nr 13: Przyrząd do aspiracji z butelki z filtrem cząstkowym za cenę brutto </w:t>
            </w:r>
            <w:r w:rsidRPr="00B71C9D">
              <w:rPr>
                <w:rFonts w:ascii="Arial Narrow" w:hAnsi="Arial Narrow"/>
                <w:b/>
                <w:sz w:val="22"/>
                <w:szCs w:val="22"/>
              </w:rPr>
              <w:t xml:space="preserve">98 085.60 </w:t>
            </w:r>
            <w:proofErr w:type="gramStart"/>
            <w:r w:rsidRPr="00B71C9D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B71C9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8B7A08" w:rsidRPr="00B71C9D" w:rsidRDefault="008B7A08" w:rsidP="00B71C9D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71C9D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B71C9D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B71C9D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8B7A08" w:rsidRPr="00B71C9D" w:rsidTr="00FB2CF1">
        <w:trPr>
          <w:cantSplit/>
        </w:trPr>
        <w:tc>
          <w:tcPr>
            <w:tcW w:w="9498" w:type="dxa"/>
          </w:tcPr>
          <w:p w:rsidR="008B7A08" w:rsidRPr="00B71C9D" w:rsidRDefault="008B7A08" w:rsidP="00FB2CF1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71C9D">
              <w:rPr>
                <w:rFonts w:ascii="Arial Narrow" w:hAnsi="Arial Narrow"/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B71C9D">
              <w:rPr>
                <w:rFonts w:ascii="Arial Narrow" w:hAnsi="Arial Narrow"/>
                <w:b/>
                <w:sz w:val="22"/>
                <w:szCs w:val="22"/>
              </w:rPr>
              <w:t>Group</w:t>
            </w:r>
            <w:proofErr w:type="spellEnd"/>
            <w:r w:rsidRPr="00B71C9D">
              <w:rPr>
                <w:rFonts w:ascii="Arial Narrow" w:hAnsi="Arial Narrow"/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:rsidR="008B7A08" w:rsidRPr="00B71C9D" w:rsidRDefault="008B7A08" w:rsidP="00FB2CF1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71C9D">
              <w:rPr>
                <w:rFonts w:ascii="Arial Narrow" w:hAnsi="Arial Narrow"/>
                <w:bCs/>
                <w:sz w:val="22"/>
                <w:szCs w:val="22"/>
              </w:rPr>
              <w:t xml:space="preserve">Pod Borem 18 </w:t>
            </w:r>
          </w:p>
          <w:p w:rsidR="008B7A08" w:rsidRPr="00B71C9D" w:rsidRDefault="008B7A08" w:rsidP="00FB2CF1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71C9D">
              <w:rPr>
                <w:rFonts w:ascii="Arial Narrow" w:hAnsi="Arial Narrow"/>
                <w:bCs/>
                <w:sz w:val="22"/>
                <w:szCs w:val="22"/>
              </w:rPr>
              <w:t>41-808 Zabrze</w:t>
            </w:r>
          </w:p>
          <w:p w:rsidR="008B7A08" w:rsidRPr="00B71C9D" w:rsidRDefault="008B7A08" w:rsidP="00FB2CF1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B71C9D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B71C9D">
              <w:rPr>
                <w:rFonts w:ascii="Arial Narrow" w:hAnsi="Arial Narrow"/>
                <w:sz w:val="22"/>
                <w:szCs w:val="22"/>
              </w:rPr>
              <w:t>:</w:t>
            </w:r>
            <w:r w:rsidR="00B71C9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B71C9D">
              <w:rPr>
                <w:rFonts w:ascii="Arial Narrow" w:hAnsi="Arial Narrow"/>
                <w:sz w:val="22"/>
                <w:szCs w:val="22"/>
              </w:rPr>
              <w:t xml:space="preserve">Zadanie nr 14: Igły Lancet do testów alergologicznych za cenę brutto </w:t>
            </w:r>
            <w:r w:rsidRPr="00B71C9D">
              <w:rPr>
                <w:rFonts w:ascii="Arial Narrow" w:hAnsi="Arial Narrow"/>
                <w:b/>
                <w:sz w:val="22"/>
                <w:szCs w:val="22"/>
              </w:rPr>
              <w:t xml:space="preserve">1 909.66 </w:t>
            </w:r>
            <w:proofErr w:type="gramStart"/>
            <w:r w:rsidRPr="00B71C9D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B71C9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8B7A08" w:rsidRPr="00B71C9D" w:rsidRDefault="008B7A08" w:rsidP="00B71C9D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71C9D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B71C9D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B71C9D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8B7A08" w:rsidRPr="00B71C9D" w:rsidTr="00FB2CF1">
        <w:trPr>
          <w:cantSplit/>
        </w:trPr>
        <w:tc>
          <w:tcPr>
            <w:tcW w:w="9498" w:type="dxa"/>
          </w:tcPr>
          <w:p w:rsidR="008B7A08" w:rsidRPr="00B71C9D" w:rsidRDefault="008B7A08" w:rsidP="00FB2CF1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B71C9D">
              <w:rPr>
                <w:rFonts w:ascii="Arial Narrow" w:hAnsi="Arial Narrow"/>
                <w:b/>
                <w:sz w:val="22"/>
                <w:szCs w:val="22"/>
              </w:rPr>
              <w:t>Billmed</w:t>
            </w:r>
            <w:proofErr w:type="spellEnd"/>
            <w:r w:rsidRPr="00B71C9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B71C9D">
              <w:rPr>
                <w:rFonts w:ascii="Arial Narrow" w:hAnsi="Arial Narrow"/>
                <w:b/>
                <w:sz w:val="22"/>
                <w:szCs w:val="22"/>
              </w:rPr>
              <w:t>Sp.zo.</w:t>
            </w:r>
            <w:proofErr w:type="gramStart"/>
            <w:r w:rsidRPr="00B71C9D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spellEnd"/>
            <w:proofErr w:type="gramEnd"/>
            <w:r w:rsidRPr="00B71C9D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8B7A08" w:rsidRPr="00B71C9D" w:rsidRDefault="008B7A08" w:rsidP="00FB2CF1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r w:rsidRPr="00B71C9D">
              <w:rPr>
                <w:rFonts w:ascii="Arial Narrow" w:hAnsi="Arial Narrow"/>
                <w:bCs/>
                <w:sz w:val="22"/>
                <w:szCs w:val="22"/>
              </w:rPr>
              <w:t>Krypska</w:t>
            </w:r>
            <w:proofErr w:type="spellEnd"/>
            <w:r w:rsidRPr="00B71C9D">
              <w:rPr>
                <w:rFonts w:ascii="Arial Narrow" w:hAnsi="Arial Narrow"/>
                <w:bCs/>
                <w:sz w:val="22"/>
                <w:szCs w:val="22"/>
              </w:rPr>
              <w:t xml:space="preserve"> 24 /1</w:t>
            </w:r>
          </w:p>
          <w:p w:rsidR="008B7A08" w:rsidRPr="00B71C9D" w:rsidRDefault="008B7A08" w:rsidP="00FB2CF1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71C9D">
              <w:rPr>
                <w:rFonts w:ascii="Arial Narrow" w:hAnsi="Arial Narrow"/>
                <w:bCs/>
                <w:sz w:val="22"/>
                <w:szCs w:val="22"/>
              </w:rPr>
              <w:t>04-082 Warszawa</w:t>
            </w:r>
          </w:p>
          <w:p w:rsidR="008B7A08" w:rsidRPr="00B71C9D" w:rsidRDefault="008B7A08" w:rsidP="00FB2CF1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B71C9D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B71C9D">
              <w:rPr>
                <w:rFonts w:ascii="Arial Narrow" w:hAnsi="Arial Narrow"/>
                <w:sz w:val="22"/>
                <w:szCs w:val="22"/>
              </w:rPr>
              <w:t>:</w:t>
            </w:r>
            <w:r w:rsidR="00B71C9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B71C9D">
              <w:rPr>
                <w:rFonts w:ascii="Arial Narrow" w:hAnsi="Arial Narrow"/>
                <w:sz w:val="22"/>
                <w:szCs w:val="22"/>
              </w:rPr>
              <w:t xml:space="preserve">Zadanie nr 15: Linia do pomiaru ciśnienia metodą inwazyjną </w:t>
            </w:r>
            <w:r w:rsidR="00B71C9D" w:rsidRPr="00B71C9D">
              <w:rPr>
                <w:rFonts w:ascii="Arial Narrow" w:hAnsi="Arial Narrow"/>
                <w:sz w:val="22"/>
                <w:szCs w:val="22"/>
              </w:rPr>
              <w:t>pojedyncza</w:t>
            </w:r>
            <w:r w:rsidRPr="00B71C9D">
              <w:rPr>
                <w:rFonts w:ascii="Arial Narrow" w:hAnsi="Arial Narrow"/>
                <w:sz w:val="22"/>
                <w:szCs w:val="22"/>
              </w:rPr>
              <w:t xml:space="preserve">, kaniula dotętnicza z zaworem za cenę brutto </w:t>
            </w:r>
            <w:r w:rsidRPr="00B71C9D">
              <w:rPr>
                <w:rFonts w:ascii="Arial Narrow" w:hAnsi="Arial Narrow"/>
                <w:b/>
                <w:sz w:val="22"/>
                <w:szCs w:val="22"/>
              </w:rPr>
              <w:t xml:space="preserve">296 730.00 </w:t>
            </w:r>
            <w:proofErr w:type="gramStart"/>
            <w:r w:rsidRPr="00B71C9D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B71C9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8B7A08" w:rsidRPr="00B71C9D" w:rsidRDefault="008B7A08" w:rsidP="00B71C9D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71C9D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B71C9D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B71C9D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B71C9D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B71C9D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3260"/>
        <w:gridCol w:w="1276"/>
      </w:tblGrid>
      <w:tr w:rsidR="00211A34" w:rsidRPr="00B71C9D" w:rsidTr="00B71C9D">
        <w:tc>
          <w:tcPr>
            <w:tcW w:w="2169" w:type="dxa"/>
            <w:shd w:val="clear" w:color="auto" w:fill="F3F3F3"/>
          </w:tcPr>
          <w:p w:rsidR="00211A34" w:rsidRPr="00B71C9D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B71C9D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3260" w:type="dxa"/>
            <w:shd w:val="clear" w:color="auto" w:fill="F3F3F3"/>
          </w:tcPr>
          <w:p w:rsidR="00211A34" w:rsidRPr="00B71C9D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276" w:type="dxa"/>
            <w:shd w:val="clear" w:color="auto" w:fill="F3F3F3"/>
          </w:tcPr>
          <w:p w:rsidR="00211A34" w:rsidRPr="00B71C9D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8B7A08" w:rsidRPr="00B71C9D" w:rsidTr="00B71C9D">
        <w:tc>
          <w:tcPr>
            <w:tcW w:w="2169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2 - Igły, igły z filtrem</w:t>
            </w:r>
          </w:p>
        </w:tc>
        <w:tc>
          <w:tcPr>
            <w:tcW w:w="2793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>Group</w:t>
            </w:r>
            <w:proofErr w:type="spellEnd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="00B71C9D">
              <w:rPr>
                <w:rFonts w:ascii="Arial Narrow" w:hAnsi="Arial Narrow"/>
                <w:b/>
                <w:bCs/>
                <w:sz w:val="20"/>
                <w:szCs w:val="20"/>
              </w:rPr>
              <w:br/>
              <w:t>Sp. z o.</w:t>
            </w:r>
            <w:proofErr w:type="gramStart"/>
            <w:r w:rsidR="00B71C9D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="00B71C9D">
              <w:rPr>
                <w:rFonts w:ascii="Arial Narrow" w:hAnsi="Arial Narrow"/>
                <w:b/>
                <w:bCs/>
                <w:sz w:val="20"/>
                <w:szCs w:val="20"/>
              </w:rPr>
              <w:t>. Sp. k</w:t>
            </w:r>
          </w:p>
          <w:p w:rsidR="008B7A08" w:rsidRPr="00B71C9D" w:rsidRDefault="008B7A08" w:rsidP="00FB2CF1">
            <w:pPr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Pod Borem 18</w:t>
            </w:r>
          </w:p>
          <w:p w:rsidR="008B7A08" w:rsidRPr="00B71C9D" w:rsidRDefault="008B7A08" w:rsidP="00FB2CF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41-808 Zabrze</w:t>
            </w:r>
          </w:p>
        </w:tc>
        <w:tc>
          <w:tcPr>
            <w:tcW w:w="3260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2 - Termin dostawy - 20.00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4 - Termin rozpatrzenia reklamacji - 10.00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B7A08" w:rsidRPr="00B71C9D" w:rsidRDefault="008B7A08" w:rsidP="00FB2CF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8B7A08" w:rsidRPr="00B71C9D" w:rsidTr="00B71C9D">
        <w:tc>
          <w:tcPr>
            <w:tcW w:w="2169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2 - Igły, igły z filtrem</w:t>
            </w:r>
          </w:p>
        </w:tc>
        <w:tc>
          <w:tcPr>
            <w:tcW w:w="2793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KD </w:t>
            </w:r>
            <w:proofErr w:type="spellStart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>Medical</w:t>
            </w:r>
            <w:proofErr w:type="spellEnd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Sp. z o.</w:t>
            </w:r>
            <w:proofErr w:type="gramStart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8B7A08" w:rsidRPr="00B71C9D" w:rsidRDefault="008B7A08" w:rsidP="00FB2CF1">
            <w:pPr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Legionów 192B</w:t>
            </w:r>
          </w:p>
          <w:p w:rsidR="008B7A08" w:rsidRPr="00B71C9D" w:rsidRDefault="008B7A08" w:rsidP="00FB2CF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43-502 Czechowice-Dziedzice</w:t>
            </w:r>
          </w:p>
        </w:tc>
        <w:tc>
          <w:tcPr>
            <w:tcW w:w="3260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1 - Cena - 58.94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2 - Termin dostawy - 20.00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4 - Termin rozpatrzenia reklamacji - 10.00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B7A08" w:rsidRPr="00B71C9D" w:rsidRDefault="008B7A08" w:rsidP="00FB2CF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 xml:space="preserve">  98,94</w:t>
            </w:r>
          </w:p>
        </w:tc>
      </w:tr>
      <w:tr w:rsidR="008B7A08" w:rsidRPr="00B71C9D" w:rsidTr="00B71C9D">
        <w:tc>
          <w:tcPr>
            <w:tcW w:w="2169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2 - Igły, igły z filtrem</w:t>
            </w:r>
          </w:p>
        </w:tc>
        <w:tc>
          <w:tcPr>
            <w:tcW w:w="2793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>Bialmed</w:t>
            </w:r>
            <w:proofErr w:type="spellEnd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8B7A08" w:rsidRPr="00B71C9D" w:rsidRDefault="008B7A08" w:rsidP="00FB2CF1">
            <w:pPr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Kazimierzowska 46/48/35</w:t>
            </w:r>
          </w:p>
          <w:p w:rsidR="008B7A08" w:rsidRPr="00B71C9D" w:rsidRDefault="008B7A08" w:rsidP="00FB2CF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02-546 Warszawa</w:t>
            </w:r>
          </w:p>
        </w:tc>
        <w:tc>
          <w:tcPr>
            <w:tcW w:w="3260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2 - Termin dostawy - 0.00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3 - Termin płatności - 0.00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4 - Termin rozpatrzenia reklamacji - 0.00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B7A08" w:rsidRPr="00B71C9D" w:rsidRDefault="008B7A08" w:rsidP="00FB2CF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8B7A08" w:rsidRPr="00B71C9D" w:rsidTr="00B71C9D">
        <w:tc>
          <w:tcPr>
            <w:tcW w:w="2169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 xml:space="preserve">3 - Łączniki do strzykawki </w:t>
            </w:r>
            <w:proofErr w:type="spellStart"/>
            <w:r w:rsidRPr="00B71C9D">
              <w:rPr>
                <w:rFonts w:ascii="Arial Narrow" w:hAnsi="Arial Narrow"/>
                <w:sz w:val="20"/>
                <w:szCs w:val="20"/>
              </w:rPr>
              <w:t>ENFit</w:t>
            </w:r>
            <w:proofErr w:type="spellEnd"/>
            <w:r w:rsidRPr="00B71C9D">
              <w:rPr>
                <w:rFonts w:ascii="Arial Narrow" w:hAnsi="Arial Narrow"/>
                <w:sz w:val="20"/>
                <w:szCs w:val="20"/>
              </w:rPr>
              <w:t xml:space="preserve">; strzykawka </w:t>
            </w:r>
            <w:proofErr w:type="spellStart"/>
            <w:r w:rsidRPr="00B71C9D">
              <w:rPr>
                <w:rFonts w:ascii="Arial Narrow" w:hAnsi="Arial Narrow"/>
                <w:sz w:val="20"/>
                <w:szCs w:val="20"/>
              </w:rPr>
              <w:t>Enteralna</w:t>
            </w:r>
            <w:proofErr w:type="spellEnd"/>
            <w:r w:rsidRPr="00B71C9D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B71C9D">
              <w:rPr>
                <w:rFonts w:ascii="Arial Narrow" w:hAnsi="Arial Narrow"/>
                <w:sz w:val="20"/>
                <w:szCs w:val="20"/>
              </w:rPr>
              <w:t>ENFit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>Lubmedical</w:t>
            </w:r>
            <w:proofErr w:type="spellEnd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 </w:t>
            </w:r>
            <w:proofErr w:type="gramStart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>. Sp. k.</w:t>
            </w:r>
          </w:p>
          <w:p w:rsidR="008B7A08" w:rsidRPr="00B71C9D" w:rsidRDefault="008B7A08" w:rsidP="00FB2CF1">
            <w:pPr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Anny Walentynowicz 34</w:t>
            </w:r>
          </w:p>
          <w:p w:rsidR="008B7A08" w:rsidRPr="00B71C9D" w:rsidRDefault="008B7A08" w:rsidP="00FB2CF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20-328 Lublin</w:t>
            </w:r>
          </w:p>
        </w:tc>
        <w:tc>
          <w:tcPr>
            <w:tcW w:w="3260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2 - Termin dostawy - 20.00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4 - Termin rozpatrzenia reklamacji - 10.00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B7A08" w:rsidRPr="00B71C9D" w:rsidRDefault="008B7A08" w:rsidP="00FB2CF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8B7A08" w:rsidRPr="00B71C9D" w:rsidTr="00B71C9D">
        <w:tc>
          <w:tcPr>
            <w:tcW w:w="2169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 xml:space="preserve">3 - Łączniki do strzykawki </w:t>
            </w:r>
            <w:proofErr w:type="spellStart"/>
            <w:r w:rsidRPr="00B71C9D">
              <w:rPr>
                <w:rFonts w:ascii="Arial Narrow" w:hAnsi="Arial Narrow"/>
                <w:sz w:val="20"/>
                <w:szCs w:val="20"/>
              </w:rPr>
              <w:t>ENFit</w:t>
            </w:r>
            <w:proofErr w:type="spellEnd"/>
            <w:r w:rsidRPr="00B71C9D">
              <w:rPr>
                <w:rFonts w:ascii="Arial Narrow" w:hAnsi="Arial Narrow"/>
                <w:sz w:val="20"/>
                <w:szCs w:val="20"/>
              </w:rPr>
              <w:t xml:space="preserve">; strzykawka </w:t>
            </w:r>
            <w:proofErr w:type="spellStart"/>
            <w:r w:rsidRPr="00B71C9D">
              <w:rPr>
                <w:rFonts w:ascii="Arial Narrow" w:hAnsi="Arial Narrow"/>
                <w:sz w:val="20"/>
                <w:szCs w:val="20"/>
              </w:rPr>
              <w:t>Enteralna</w:t>
            </w:r>
            <w:proofErr w:type="spellEnd"/>
            <w:r w:rsidRPr="00B71C9D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B71C9D">
              <w:rPr>
                <w:rFonts w:ascii="Arial Narrow" w:hAnsi="Arial Narrow"/>
                <w:sz w:val="20"/>
                <w:szCs w:val="20"/>
              </w:rPr>
              <w:t>ENFit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>Medan Sp. jawna Pawlak i s-ka</w:t>
            </w:r>
          </w:p>
          <w:p w:rsidR="008B7A08" w:rsidRPr="00B71C9D" w:rsidRDefault="008B7A08" w:rsidP="00FB2CF1">
            <w:pPr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 xml:space="preserve">Franza </w:t>
            </w:r>
            <w:proofErr w:type="spellStart"/>
            <w:r w:rsidRPr="00B71C9D">
              <w:rPr>
                <w:rFonts w:ascii="Arial Narrow" w:hAnsi="Arial Narrow"/>
                <w:sz w:val="20"/>
                <w:szCs w:val="20"/>
              </w:rPr>
              <w:t>Blumwego</w:t>
            </w:r>
            <w:proofErr w:type="spellEnd"/>
            <w:r w:rsidRPr="00B71C9D">
              <w:rPr>
                <w:rFonts w:ascii="Arial Narrow" w:hAnsi="Arial Narrow"/>
                <w:sz w:val="20"/>
                <w:szCs w:val="20"/>
              </w:rPr>
              <w:t xml:space="preserve"> 21</w:t>
            </w:r>
          </w:p>
          <w:p w:rsidR="008B7A08" w:rsidRPr="00B71C9D" w:rsidRDefault="008B7A08" w:rsidP="00FB2CF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85-862 Bydgoszcz</w:t>
            </w:r>
          </w:p>
        </w:tc>
        <w:tc>
          <w:tcPr>
            <w:tcW w:w="3260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1 - Cena - 58.27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2 - Termin dostawy - 20.00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4 - Termin rozpatrzenia reklamacji - 10.00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B7A08" w:rsidRPr="00B71C9D" w:rsidRDefault="008B7A08" w:rsidP="00FB2CF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 xml:space="preserve">  98,27</w:t>
            </w:r>
          </w:p>
        </w:tc>
      </w:tr>
      <w:tr w:rsidR="008B7A08" w:rsidRPr="00B71C9D" w:rsidTr="00B71C9D">
        <w:tc>
          <w:tcPr>
            <w:tcW w:w="2169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 xml:space="preserve">3 - Łączniki do strzykawki </w:t>
            </w:r>
            <w:proofErr w:type="spellStart"/>
            <w:r w:rsidRPr="00B71C9D">
              <w:rPr>
                <w:rFonts w:ascii="Arial Narrow" w:hAnsi="Arial Narrow"/>
                <w:sz w:val="20"/>
                <w:szCs w:val="20"/>
              </w:rPr>
              <w:t>ENFit</w:t>
            </w:r>
            <w:proofErr w:type="spellEnd"/>
            <w:r w:rsidRPr="00B71C9D">
              <w:rPr>
                <w:rFonts w:ascii="Arial Narrow" w:hAnsi="Arial Narrow"/>
                <w:sz w:val="20"/>
                <w:szCs w:val="20"/>
              </w:rPr>
              <w:t xml:space="preserve">; strzykawka </w:t>
            </w:r>
            <w:proofErr w:type="spellStart"/>
            <w:r w:rsidRPr="00B71C9D">
              <w:rPr>
                <w:rFonts w:ascii="Arial Narrow" w:hAnsi="Arial Narrow"/>
                <w:sz w:val="20"/>
                <w:szCs w:val="20"/>
              </w:rPr>
              <w:t>Enteralna</w:t>
            </w:r>
            <w:proofErr w:type="spellEnd"/>
            <w:r w:rsidRPr="00B71C9D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B71C9D">
              <w:rPr>
                <w:rFonts w:ascii="Arial Narrow" w:hAnsi="Arial Narrow"/>
                <w:sz w:val="20"/>
                <w:szCs w:val="20"/>
              </w:rPr>
              <w:t>ENFit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>Bialmed</w:t>
            </w:r>
            <w:proofErr w:type="spellEnd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8B7A08" w:rsidRPr="00B71C9D" w:rsidRDefault="008B7A08" w:rsidP="00FB2CF1">
            <w:pPr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Kazimierzowska 46/48/35</w:t>
            </w:r>
          </w:p>
          <w:p w:rsidR="008B7A08" w:rsidRPr="00B71C9D" w:rsidRDefault="008B7A08" w:rsidP="00FB2CF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02-546 Warszawa</w:t>
            </w:r>
          </w:p>
        </w:tc>
        <w:tc>
          <w:tcPr>
            <w:tcW w:w="3260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2 - Termin dostawy - 0.00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3 - Termin płatności - 0.00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4 - Termin rozpatrzenia reklamacji - 0.00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B7A08" w:rsidRPr="00B71C9D" w:rsidRDefault="008B7A08" w:rsidP="00FB2CF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8B7A08" w:rsidRPr="00B71C9D" w:rsidTr="00B71C9D">
        <w:tc>
          <w:tcPr>
            <w:tcW w:w="2169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 xml:space="preserve">4 - Igły do PP i nakłuć </w:t>
            </w:r>
            <w:r w:rsidRPr="00B71C9D">
              <w:rPr>
                <w:rFonts w:ascii="Arial Narrow" w:hAnsi="Arial Narrow"/>
                <w:sz w:val="20"/>
                <w:szCs w:val="20"/>
              </w:rPr>
              <w:lastRenderedPageBreak/>
              <w:t xml:space="preserve">lędźwiowych z ostrzem typu </w:t>
            </w:r>
            <w:proofErr w:type="spellStart"/>
            <w:r w:rsidRPr="00B71C9D">
              <w:rPr>
                <w:rFonts w:ascii="Arial Narrow" w:hAnsi="Arial Narrow"/>
                <w:sz w:val="20"/>
                <w:szCs w:val="20"/>
              </w:rPr>
              <w:t>Quincke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lastRenderedPageBreak/>
              <w:t>Billmed</w:t>
            </w:r>
            <w:proofErr w:type="spellEnd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>Sp.zo.</w:t>
            </w:r>
            <w:proofErr w:type="gramStart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spellEnd"/>
            <w:proofErr w:type="gramEnd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8B7A08" w:rsidRPr="00B71C9D" w:rsidRDefault="008B7A08" w:rsidP="00FB2CF1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B71C9D">
              <w:rPr>
                <w:rFonts w:ascii="Arial Narrow" w:hAnsi="Arial Narrow"/>
                <w:sz w:val="20"/>
                <w:szCs w:val="20"/>
              </w:rPr>
              <w:lastRenderedPageBreak/>
              <w:t>Krypska</w:t>
            </w:r>
            <w:proofErr w:type="spellEnd"/>
            <w:r w:rsidRPr="00B71C9D">
              <w:rPr>
                <w:rFonts w:ascii="Arial Narrow" w:hAnsi="Arial Narrow"/>
                <w:sz w:val="20"/>
                <w:szCs w:val="20"/>
              </w:rPr>
              <w:t xml:space="preserve"> 24/1</w:t>
            </w:r>
          </w:p>
          <w:p w:rsidR="008B7A08" w:rsidRPr="00B71C9D" w:rsidRDefault="008B7A08" w:rsidP="00FB2CF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04-082 Warszawa</w:t>
            </w:r>
          </w:p>
        </w:tc>
        <w:tc>
          <w:tcPr>
            <w:tcW w:w="3260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lastRenderedPageBreak/>
              <w:t>1 - Cena - 60.00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lastRenderedPageBreak/>
              <w:t>2 - Termin dostawy - 20.00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4 - Termin rozpatrzenia reklamacji - 10.00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B7A08" w:rsidRPr="00B71C9D" w:rsidRDefault="008B7A08" w:rsidP="00FB2CF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lastRenderedPageBreak/>
              <w:t xml:space="preserve">  100,00</w:t>
            </w:r>
          </w:p>
        </w:tc>
      </w:tr>
      <w:tr w:rsidR="008B7A08" w:rsidRPr="00B71C9D" w:rsidTr="00B71C9D">
        <w:tc>
          <w:tcPr>
            <w:tcW w:w="2169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lastRenderedPageBreak/>
              <w:t xml:space="preserve">4 - Igły do PP i nakłuć lędźwiowych z ostrzem typu </w:t>
            </w:r>
            <w:proofErr w:type="spellStart"/>
            <w:r w:rsidRPr="00B71C9D">
              <w:rPr>
                <w:rFonts w:ascii="Arial Narrow" w:hAnsi="Arial Narrow"/>
                <w:sz w:val="20"/>
                <w:szCs w:val="20"/>
              </w:rPr>
              <w:t>Quincke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KD </w:t>
            </w:r>
            <w:proofErr w:type="spellStart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>Medical</w:t>
            </w:r>
            <w:proofErr w:type="spellEnd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Sp. z o.</w:t>
            </w:r>
            <w:proofErr w:type="gramStart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8B7A08" w:rsidRPr="00B71C9D" w:rsidRDefault="008B7A08" w:rsidP="00FB2CF1">
            <w:pPr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Legionów 192B</w:t>
            </w:r>
          </w:p>
          <w:p w:rsidR="008B7A08" w:rsidRPr="00B71C9D" w:rsidRDefault="008B7A08" w:rsidP="00FB2CF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43-502 Czechowice-Dziedzice</w:t>
            </w:r>
          </w:p>
        </w:tc>
        <w:tc>
          <w:tcPr>
            <w:tcW w:w="3260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2 - Termin dostawy - 0.00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3 - Termin płatności - 0.00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4 - Termin rozpatrzenia reklamacji - 0.00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B7A08" w:rsidRPr="00B71C9D" w:rsidRDefault="008B7A08" w:rsidP="00FB2CF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8B7A08" w:rsidRPr="00B71C9D" w:rsidTr="00B71C9D">
        <w:tc>
          <w:tcPr>
            <w:tcW w:w="2169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5 - Przyrząd do OCZ</w:t>
            </w:r>
          </w:p>
        </w:tc>
        <w:tc>
          <w:tcPr>
            <w:tcW w:w="2793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>Group</w:t>
            </w:r>
            <w:proofErr w:type="spellEnd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="00B71C9D">
              <w:rPr>
                <w:rFonts w:ascii="Arial Narrow" w:hAnsi="Arial Narrow"/>
                <w:b/>
                <w:bCs/>
                <w:sz w:val="20"/>
                <w:szCs w:val="20"/>
              </w:rPr>
              <w:br/>
              <w:t>Sp. z o.</w:t>
            </w:r>
            <w:proofErr w:type="gramStart"/>
            <w:r w:rsidR="00B71C9D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="00B71C9D">
              <w:rPr>
                <w:rFonts w:ascii="Arial Narrow" w:hAnsi="Arial Narrow"/>
                <w:b/>
                <w:bCs/>
                <w:sz w:val="20"/>
                <w:szCs w:val="20"/>
              </w:rPr>
              <w:t>. Sp. k</w:t>
            </w:r>
          </w:p>
          <w:p w:rsidR="008B7A08" w:rsidRPr="00B71C9D" w:rsidRDefault="008B7A08" w:rsidP="00FB2CF1">
            <w:pPr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Pod Borem 18</w:t>
            </w:r>
          </w:p>
          <w:p w:rsidR="008B7A08" w:rsidRPr="00B71C9D" w:rsidRDefault="008B7A08" w:rsidP="00FB2CF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41-808 Zabrze</w:t>
            </w:r>
          </w:p>
        </w:tc>
        <w:tc>
          <w:tcPr>
            <w:tcW w:w="3260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2 - Termin dostawy - 20.00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4 - Termin rozpatrzenia reklamacji - 10.00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B7A08" w:rsidRPr="00B71C9D" w:rsidRDefault="008B7A08" w:rsidP="00FB2CF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8B7A08" w:rsidRPr="00B71C9D" w:rsidTr="00B71C9D">
        <w:tc>
          <w:tcPr>
            <w:tcW w:w="2169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6 - Przyrząd do przetaczania płynów infuzyjnych, przyrząd do przetaczania krwi</w:t>
            </w:r>
          </w:p>
        </w:tc>
        <w:tc>
          <w:tcPr>
            <w:tcW w:w="2793" w:type="dxa"/>
            <w:shd w:val="clear" w:color="auto" w:fill="auto"/>
          </w:tcPr>
          <w:p w:rsidR="00B71C9D" w:rsidRDefault="008B7A08" w:rsidP="00FB2CF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>Group</w:t>
            </w:r>
            <w:proofErr w:type="spellEnd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</w:p>
          <w:p w:rsidR="008B7A08" w:rsidRPr="00B71C9D" w:rsidRDefault="00B71C9D" w:rsidP="00FB2CF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>Sp. z o.</w:t>
            </w:r>
            <w:proofErr w:type="gramStart"/>
            <w:r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>
              <w:rPr>
                <w:rFonts w:ascii="Arial Narrow" w:hAnsi="Arial Narrow"/>
                <w:b/>
                <w:bCs/>
                <w:sz w:val="20"/>
                <w:szCs w:val="20"/>
              </w:rPr>
              <w:t>. Sp. k</w:t>
            </w:r>
          </w:p>
          <w:p w:rsidR="008B7A08" w:rsidRPr="00B71C9D" w:rsidRDefault="008B7A08" w:rsidP="00FB2CF1">
            <w:pPr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Pod Borem 18</w:t>
            </w:r>
          </w:p>
          <w:p w:rsidR="008B7A08" w:rsidRPr="00B71C9D" w:rsidRDefault="008B7A08" w:rsidP="00FB2CF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41-808 Zabrze</w:t>
            </w:r>
          </w:p>
        </w:tc>
        <w:tc>
          <w:tcPr>
            <w:tcW w:w="3260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2 - Termin dostawy - 20.00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4 - Termin rozpatrzenia reklamacji - 10.00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B7A08" w:rsidRPr="00B71C9D" w:rsidRDefault="008B7A08" w:rsidP="00FB2CF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8B7A08" w:rsidRPr="00B71C9D" w:rsidTr="00B71C9D">
        <w:tc>
          <w:tcPr>
            <w:tcW w:w="2169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6 - Przyrząd do przetaczania płynów infuzyjnych, przyrząd do przetaczania krwi</w:t>
            </w:r>
          </w:p>
        </w:tc>
        <w:tc>
          <w:tcPr>
            <w:tcW w:w="2793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>Bialmed</w:t>
            </w:r>
            <w:proofErr w:type="spellEnd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8B7A08" w:rsidRPr="00B71C9D" w:rsidRDefault="008B7A08" w:rsidP="00FB2CF1">
            <w:pPr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Kazimierzowska 46/48/35</w:t>
            </w:r>
          </w:p>
          <w:p w:rsidR="008B7A08" w:rsidRPr="00B71C9D" w:rsidRDefault="008B7A08" w:rsidP="00FB2CF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02-546 Warszawa</w:t>
            </w:r>
          </w:p>
        </w:tc>
        <w:tc>
          <w:tcPr>
            <w:tcW w:w="3260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1 - Cena - 56.63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2 - Termin dostawy - 20.00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4 - Termin rozpatrzenia reklamacji - 10.00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B7A08" w:rsidRPr="00B71C9D" w:rsidRDefault="008B7A08" w:rsidP="00FB2CF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 xml:space="preserve">  96,63</w:t>
            </w:r>
          </w:p>
        </w:tc>
      </w:tr>
      <w:tr w:rsidR="008B7A08" w:rsidRPr="00B71C9D" w:rsidTr="00B71C9D">
        <w:tc>
          <w:tcPr>
            <w:tcW w:w="2169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6 - Przyrząd do przetaczania płynów infuzyjnych, przyrząd do przetaczania krwi</w:t>
            </w:r>
          </w:p>
        </w:tc>
        <w:tc>
          <w:tcPr>
            <w:tcW w:w="2793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>Polmil</w:t>
            </w:r>
            <w:proofErr w:type="spellEnd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 </w:t>
            </w:r>
            <w:proofErr w:type="gramStart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>. S. K. A.</w:t>
            </w:r>
          </w:p>
          <w:p w:rsidR="008B7A08" w:rsidRPr="00B71C9D" w:rsidRDefault="008B7A08" w:rsidP="00FB2CF1">
            <w:pPr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Przemysłowa 8</w:t>
            </w:r>
          </w:p>
          <w:p w:rsidR="008B7A08" w:rsidRPr="00B71C9D" w:rsidRDefault="008B7A08" w:rsidP="00FB2CF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85-758 BYDGOSZCZ</w:t>
            </w:r>
          </w:p>
        </w:tc>
        <w:tc>
          <w:tcPr>
            <w:tcW w:w="3260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1 - Cena - 55.92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2 - Termin dostawy - 20.00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4 - Termin rozpatrzenia reklamacji - 10.00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B7A08" w:rsidRPr="00B71C9D" w:rsidRDefault="008B7A08" w:rsidP="00FB2CF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 xml:space="preserve">  95,92</w:t>
            </w:r>
          </w:p>
        </w:tc>
      </w:tr>
      <w:tr w:rsidR="008B7A08" w:rsidRPr="00B71C9D" w:rsidTr="00B71C9D">
        <w:tc>
          <w:tcPr>
            <w:tcW w:w="2169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6 - Przyrząd do przetaczania płynów infuzyjnych, przyrząd do przetaczania krwi</w:t>
            </w:r>
          </w:p>
        </w:tc>
        <w:tc>
          <w:tcPr>
            <w:tcW w:w="2793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>J.CHODACKI, A.MISZTAL "MEDICA" SPÓŁKA JAWNA</w:t>
            </w:r>
          </w:p>
          <w:p w:rsidR="008B7A08" w:rsidRPr="00B71C9D" w:rsidRDefault="008B7A08" w:rsidP="00FB2CF1">
            <w:pPr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UL.PRZEMYSŁOWA 4A</w:t>
            </w:r>
          </w:p>
          <w:p w:rsidR="008B7A08" w:rsidRPr="00B71C9D" w:rsidRDefault="008B7A08" w:rsidP="00FB2CF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59-300 LUBIN</w:t>
            </w:r>
          </w:p>
        </w:tc>
        <w:tc>
          <w:tcPr>
            <w:tcW w:w="3260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1 - Cena - 54.80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2 - Termin dostawy - 20.00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4 - Termin rozpatrzenia reklamacji - 10.00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B7A08" w:rsidRPr="00B71C9D" w:rsidRDefault="008B7A08" w:rsidP="00FB2CF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 xml:space="preserve">  94,80</w:t>
            </w:r>
          </w:p>
        </w:tc>
      </w:tr>
      <w:tr w:rsidR="008B7A08" w:rsidRPr="00B71C9D" w:rsidTr="00B71C9D">
        <w:tc>
          <w:tcPr>
            <w:tcW w:w="2169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6 - Przyrząd do przetaczania płynów infuzyjnych, przyrząd do przetaczania krwi</w:t>
            </w:r>
          </w:p>
        </w:tc>
        <w:tc>
          <w:tcPr>
            <w:tcW w:w="2793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KD </w:t>
            </w:r>
            <w:proofErr w:type="spellStart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>Medical</w:t>
            </w:r>
            <w:proofErr w:type="spellEnd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Sp. z o.</w:t>
            </w:r>
            <w:proofErr w:type="gramStart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8B7A08" w:rsidRPr="00B71C9D" w:rsidRDefault="008B7A08" w:rsidP="00FB2CF1">
            <w:pPr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Legionów 192B</w:t>
            </w:r>
          </w:p>
          <w:p w:rsidR="008B7A08" w:rsidRPr="00B71C9D" w:rsidRDefault="008B7A08" w:rsidP="00FB2CF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43-502 Czechowice-Dziedzice</w:t>
            </w:r>
          </w:p>
        </w:tc>
        <w:tc>
          <w:tcPr>
            <w:tcW w:w="3260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1 - Cena - 45.96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2 - Termin dostawy - 20.00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4 - Termin rozpatrzenia reklamacji - 10.00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B7A08" w:rsidRPr="00B71C9D" w:rsidRDefault="008B7A08" w:rsidP="00FB2CF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 xml:space="preserve">  85,96</w:t>
            </w:r>
          </w:p>
        </w:tc>
      </w:tr>
      <w:tr w:rsidR="008B7A08" w:rsidRPr="00B71C9D" w:rsidTr="00B71C9D">
        <w:tc>
          <w:tcPr>
            <w:tcW w:w="2169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6 - Przyrząd do przetaczania płynów infuzyjnych, przyrząd do przetaczania krwi</w:t>
            </w:r>
          </w:p>
        </w:tc>
        <w:tc>
          <w:tcPr>
            <w:tcW w:w="2793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>SKAMEX Spółka z ograniczona odpowiedzialnością</w:t>
            </w:r>
          </w:p>
          <w:p w:rsidR="008B7A08" w:rsidRPr="00B71C9D" w:rsidRDefault="008B7A08" w:rsidP="00FB2CF1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B71C9D">
              <w:rPr>
                <w:rFonts w:ascii="Arial Narrow" w:hAnsi="Arial Narrow"/>
                <w:sz w:val="20"/>
                <w:szCs w:val="20"/>
              </w:rPr>
              <w:t>ul</w:t>
            </w:r>
            <w:proofErr w:type="gramEnd"/>
            <w:r w:rsidRPr="00B71C9D">
              <w:rPr>
                <w:rFonts w:ascii="Arial Narrow" w:hAnsi="Arial Narrow"/>
                <w:sz w:val="20"/>
                <w:szCs w:val="20"/>
              </w:rPr>
              <w:t>. Częstochowska 38/52</w:t>
            </w:r>
          </w:p>
          <w:p w:rsidR="008B7A08" w:rsidRPr="00B71C9D" w:rsidRDefault="008B7A08" w:rsidP="00FB2CF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93-121 Łódź</w:t>
            </w:r>
          </w:p>
        </w:tc>
        <w:tc>
          <w:tcPr>
            <w:tcW w:w="3260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1 - Cena - 35.73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2 - Termin dostawy - 20.00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4 - Termin rozpatrzenia reklamacji - 10.00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B7A08" w:rsidRPr="00B71C9D" w:rsidRDefault="008B7A08" w:rsidP="00FB2CF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 xml:space="preserve">  75,73</w:t>
            </w:r>
          </w:p>
        </w:tc>
      </w:tr>
      <w:tr w:rsidR="008B7A08" w:rsidRPr="00B71C9D" w:rsidTr="00B71C9D">
        <w:tc>
          <w:tcPr>
            <w:tcW w:w="2169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6 - Przyrząd do przetaczania płynów infuzyjnych, przyrząd do przetaczania krwi</w:t>
            </w:r>
          </w:p>
        </w:tc>
        <w:tc>
          <w:tcPr>
            <w:tcW w:w="2793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>Becton</w:t>
            </w:r>
            <w:proofErr w:type="spellEnd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Dickinson Polska Sp. z o.</w:t>
            </w:r>
            <w:proofErr w:type="gramStart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8B7A08" w:rsidRPr="00B71C9D" w:rsidRDefault="008B7A08" w:rsidP="00FB2CF1">
            <w:pPr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Osmańska 14</w:t>
            </w:r>
          </w:p>
          <w:p w:rsidR="008B7A08" w:rsidRPr="00B71C9D" w:rsidRDefault="008B7A08" w:rsidP="00FB2CF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02-823 Warszawa</w:t>
            </w:r>
          </w:p>
        </w:tc>
        <w:tc>
          <w:tcPr>
            <w:tcW w:w="3260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1 - Cena - 31.29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2 - Termin dostawy - 20.00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4 - Termin rozpatrzenia reklamacji - 10.00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B7A08" w:rsidRPr="00B71C9D" w:rsidRDefault="008B7A08" w:rsidP="00FB2CF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 xml:space="preserve">  71,29</w:t>
            </w:r>
          </w:p>
        </w:tc>
      </w:tr>
      <w:tr w:rsidR="008B7A08" w:rsidRPr="00B71C9D" w:rsidTr="00B71C9D">
        <w:tc>
          <w:tcPr>
            <w:tcW w:w="2169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 xml:space="preserve">7 - Strzykawka 3-częściowa </w:t>
            </w:r>
            <w:proofErr w:type="spellStart"/>
            <w:r w:rsidRPr="00B71C9D">
              <w:rPr>
                <w:rFonts w:ascii="Arial Narrow" w:hAnsi="Arial Narrow"/>
                <w:sz w:val="20"/>
                <w:szCs w:val="20"/>
              </w:rPr>
              <w:t>Luer</w:t>
            </w:r>
            <w:proofErr w:type="spellEnd"/>
            <w:r w:rsidRPr="00B71C9D">
              <w:rPr>
                <w:rFonts w:ascii="Arial Narrow" w:hAnsi="Arial Narrow"/>
                <w:sz w:val="20"/>
                <w:szCs w:val="20"/>
              </w:rPr>
              <w:t>-Lock, przedłużacz do pompy infuzyjnej</w:t>
            </w:r>
          </w:p>
        </w:tc>
        <w:tc>
          <w:tcPr>
            <w:tcW w:w="2793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>Group</w:t>
            </w:r>
            <w:proofErr w:type="spellEnd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="00B71C9D">
              <w:rPr>
                <w:rFonts w:ascii="Arial Narrow" w:hAnsi="Arial Narrow"/>
                <w:b/>
                <w:bCs/>
                <w:sz w:val="20"/>
                <w:szCs w:val="20"/>
              </w:rPr>
              <w:br/>
              <w:t>Sp. z o.</w:t>
            </w:r>
            <w:proofErr w:type="gramStart"/>
            <w:r w:rsidR="00B71C9D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="00B71C9D">
              <w:rPr>
                <w:rFonts w:ascii="Arial Narrow" w:hAnsi="Arial Narrow"/>
                <w:b/>
                <w:bCs/>
                <w:sz w:val="20"/>
                <w:szCs w:val="20"/>
              </w:rPr>
              <w:t>. Sp. k</w:t>
            </w:r>
          </w:p>
          <w:p w:rsidR="008B7A08" w:rsidRPr="00B71C9D" w:rsidRDefault="008B7A08" w:rsidP="00FB2CF1">
            <w:pPr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Pod Borem 18</w:t>
            </w:r>
          </w:p>
          <w:p w:rsidR="008B7A08" w:rsidRPr="00B71C9D" w:rsidRDefault="008B7A08" w:rsidP="00FB2CF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41-808 Zabrze</w:t>
            </w:r>
          </w:p>
        </w:tc>
        <w:tc>
          <w:tcPr>
            <w:tcW w:w="3260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2 - Termin dostawy - 20.00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4 - Termin rozpatrzenia reklamacji - 10.00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B7A08" w:rsidRPr="00B71C9D" w:rsidRDefault="008B7A08" w:rsidP="00FB2CF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8B7A08" w:rsidRPr="00B71C9D" w:rsidTr="00B71C9D">
        <w:tc>
          <w:tcPr>
            <w:tcW w:w="2169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 xml:space="preserve">7 - Strzykawka 3-częściowa </w:t>
            </w:r>
            <w:proofErr w:type="spellStart"/>
            <w:r w:rsidRPr="00B71C9D">
              <w:rPr>
                <w:rFonts w:ascii="Arial Narrow" w:hAnsi="Arial Narrow"/>
                <w:sz w:val="20"/>
                <w:szCs w:val="20"/>
              </w:rPr>
              <w:t>Luer</w:t>
            </w:r>
            <w:proofErr w:type="spellEnd"/>
            <w:r w:rsidRPr="00B71C9D">
              <w:rPr>
                <w:rFonts w:ascii="Arial Narrow" w:hAnsi="Arial Narrow"/>
                <w:sz w:val="20"/>
                <w:szCs w:val="20"/>
              </w:rPr>
              <w:t>-Lock, przedłużacz do pompy infuzyjnej</w:t>
            </w:r>
          </w:p>
        </w:tc>
        <w:tc>
          <w:tcPr>
            <w:tcW w:w="2793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>SKAMEX Spółka z ograniczona odpowiedzialnością</w:t>
            </w:r>
          </w:p>
          <w:p w:rsidR="008B7A08" w:rsidRPr="00B71C9D" w:rsidRDefault="008B7A08" w:rsidP="00FB2CF1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B71C9D">
              <w:rPr>
                <w:rFonts w:ascii="Arial Narrow" w:hAnsi="Arial Narrow"/>
                <w:sz w:val="20"/>
                <w:szCs w:val="20"/>
              </w:rPr>
              <w:t>ul</w:t>
            </w:r>
            <w:proofErr w:type="gramEnd"/>
            <w:r w:rsidRPr="00B71C9D">
              <w:rPr>
                <w:rFonts w:ascii="Arial Narrow" w:hAnsi="Arial Narrow"/>
                <w:sz w:val="20"/>
                <w:szCs w:val="20"/>
              </w:rPr>
              <w:t>. Częstochowska 38/52</w:t>
            </w:r>
          </w:p>
          <w:p w:rsidR="008B7A08" w:rsidRPr="00B71C9D" w:rsidRDefault="008B7A08" w:rsidP="00FB2CF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93-121 Łódź</w:t>
            </w:r>
          </w:p>
        </w:tc>
        <w:tc>
          <w:tcPr>
            <w:tcW w:w="3260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2 - Termin dostawy - 0.00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3 - Termin płatności - 0.00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4 - Termin rozpatrzenia reklamacji - 0.00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B7A08" w:rsidRPr="00B71C9D" w:rsidRDefault="008B7A08" w:rsidP="00FB2CF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8B7A08" w:rsidRPr="00B71C9D" w:rsidTr="00B71C9D">
        <w:tc>
          <w:tcPr>
            <w:tcW w:w="2169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 xml:space="preserve">7 - Strzykawka 3-częściowa </w:t>
            </w:r>
            <w:proofErr w:type="spellStart"/>
            <w:r w:rsidRPr="00B71C9D">
              <w:rPr>
                <w:rFonts w:ascii="Arial Narrow" w:hAnsi="Arial Narrow"/>
                <w:sz w:val="20"/>
                <w:szCs w:val="20"/>
              </w:rPr>
              <w:t>Luer</w:t>
            </w:r>
            <w:proofErr w:type="spellEnd"/>
            <w:r w:rsidRPr="00B71C9D">
              <w:rPr>
                <w:rFonts w:ascii="Arial Narrow" w:hAnsi="Arial Narrow"/>
                <w:sz w:val="20"/>
                <w:szCs w:val="20"/>
              </w:rPr>
              <w:t>-Lock, przedłużacz do pompy infuzyjnej</w:t>
            </w:r>
          </w:p>
        </w:tc>
        <w:tc>
          <w:tcPr>
            <w:tcW w:w="2793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>J.CHODACKI, A.MISZTAL "MEDICA" SPÓŁKA JAWNA</w:t>
            </w:r>
          </w:p>
          <w:p w:rsidR="008B7A08" w:rsidRPr="00B71C9D" w:rsidRDefault="008B7A08" w:rsidP="00FB2CF1">
            <w:pPr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UL.PRZEMYSŁOWA 4A</w:t>
            </w:r>
          </w:p>
          <w:p w:rsidR="008B7A08" w:rsidRPr="00B71C9D" w:rsidRDefault="008B7A08" w:rsidP="00FB2CF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59-300 LUBIN</w:t>
            </w:r>
          </w:p>
        </w:tc>
        <w:tc>
          <w:tcPr>
            <w:tcW w:w="3260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2 - Termin dostawy - 0.00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3 - Termin płatności - 0.00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lastRenderedPageBreak/>
              <w:t>4 - Termin rozpatrzenia reklamacji - 0.00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B7A08" w:rsidRPr="00B71C9D" w:rsidRDefault="008B7A08" w:rsidP="00FB2CF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lastRenderedPageBreak/>
              <w:t xml:space="preserve">  0,00</w:t>
            </w:r>
          </w:p>
        </w:tc>
      </w:tr>
      <w:tr w:rsidR="008B7A08" w:rsidRPr="00B71C9D" w:rsidTr="00B71C9D">
        <w:tc>
          <w:tcPr>
            <w:tcW w:w="2169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lastRenderedPageBreak/>
              <w:t xml:space="preserve">8 - Strzykawka w komplecie z ostrą </w:t>
            </w:r>
            <w:proofErr w:type="spellStart"/>
            <w:r w:rsidRPr="00B71C9D">
              <w:rPr>
                <w:rFonts w:ascii="Arial Narrow" w:hAnsi="Arial Narrow"/>
                <w:sz w:val="20"/>
                <w:szCs w:val="20"/>
              </w:rPr>
              <w:t>koncówką</w:t>
            </w:r>
            <w:proofErr w:type="spellEnd"/>
            <w:r w:rsidRPr="00B71C9D">
              <w:rPr>
                <w:rFonts w:ascii="Arial Narrow" w:hAnsi="Arial Narrow"/>
                <w:sz w:val="20"/>
                <w:szCs w:val="20"/>
              </w:rPr>
              <w:t xml:space="preserve"> do płukania ucha</w:t>
            </w:r>
          </w:p>
        </w:tc>
        <w:tc>
          <w:tcPr>
            <w:tcW w:w="2793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>Group</w:t>
            </w:r>
            <w:proofErr w:type="spellEnd"/>
            <w:r w:rsidR="00B71C9D">
              <w:rPr>
                <w:rFonts w:ascii="Arial Narrow" w:hAnsi="Arial Narrow"/>
                <w:b/>
                <w:bCs/>
                <w:sz w:val="20"/>
                <w:szCs w:val="20"/>
              </w:rPr>
              <w:br/>
              <w:t>Sp. z o.</w:t>
            </w:r>
            <w:proofErr w:type="gramStart"/>
            <w:r w:rsidR="00B71C9D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="00B71C9D">
              <w:rPr>
                <w:rFonts w:ascii="Arial Narrow" w:hAnsi="Arial Narrow"/>
                <w:b/>
                <w:bCs/>
                <w:sz w:val="20"/>
                <w:szCs w:val="20"/>
              </w:rPr>
              <w:t>. Sp. k</w:t>
            </w:r>
          </w:p>
          <w:p w:rsidR="008B7A08" w:rsidRPr="00B71C9D" w:rsidRDefault="008B7A08" w:rsidP="00FB2CF1">
            <w:pPr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Pod Borem 18</w:t>
            </w:r>
          </w:p>
          <w:p w:rsidR="008B7A08" w:rsidRPr="00B71C9D" w:rsidRDefault="008B7A08" w:rsidP="00FB2CF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41-808 Zabrze</w:t>
            </w:r>
          </w:p>
        </w:tc>
        <w:tc>
          <w:tcPr>
            <w:tcW w:w="3260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2 - Termin dostawy - 20.00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4 - Termin rozpatrzenia reklamacji - 10.00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B7A08" w:rsidRPr="00B71C9D" w:rsidRDefault="008B7A08" w:rsidP="00FB2CF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8B7A08" w:rsidRPr="00B71C9D" w:rsidTr="00B71C9D">
        <w:tc>
          <w:tcPr>
            <w:tcW w:w="2169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 xml:space="preserve">8 - Strzykawka w komplecie z ostrą </w:t>
            </w:r>
            <w:proofErr w:type="spellStart"/>
            <w:r w:rsidRPr="00B71C9D">
              <w:rPr>
                <w:rFonts w:ascii="Arial Narrow" w:hAnsi="Arial Narrow"/>
                <w:sz w:val="20"/>
                <w:szCs w:val="20"/>
              </w:rPr>
              <w:t>koncówką</w:t>
            </w:r>
            <w:proofErr w:type="spellEnd"/>
            <w:r w:rsidRPr="00B71C9D">
              <w:rPr>
                <w:rFonts w:ascii="Arial Narrow" w:hAnsi="Arial Narrow"/>
                <w:sz w:val="20"/>
                <w:szCs w:val="20"/>
              </w:rPr>
              <w:t xml:space="preserve"> do płukania ucha</w:t>
            </w:r>
          </w:p>
        </w:tc>
        <w:tc>
          <w:tcPr>
            <w:tcW w:w="2793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>J.CHODACKI, A.MISZTAL "MEDICA" SPÓŁKA JAWNA</w:t>
            </w:r>
          </w:p>
          <w:p w:rsidR="008B7A08" w:rsidRPr="00B71C9D" w:rsidRDefault="008B7A08" w:rsidP="00FB2CF1">
            <w:pPr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UL.PRZEMYSŁOWA 4A</w:t>
            </w:r>
          </w:p>
          <w:p w:rsidR="008B7A08" w:rsidRPr="00B71C9D" w:rsidRDefault="008B7A08" w:rsidP="00FB2CF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59-300 LUBIN</w:t>
            </w:r>
          </w:p>
        </w:tc>
        <w:tc>
          <w:tcPr>
            <w:tcW w:w="3260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1 - Cena - 56.67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2 - Termin dostawy - 20.00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4 - Termin rozpatrzenia reklamacji - 10.00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B7A08" w:rsidRPr="00B71C9D" w:rsidRDefault="008B7A08" w:rsidP="00FB2CF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 xml:space="preserve">  96,67</w:t>
            </w:r>
          </w:p>
        </w:tc>
      </w:tr>
      <w:tr w:rsidR="008B7A08" w:rsidRPr="00B71C9D" w:rsidTr="00B71C9D">
        <w:tc>
          <w:tcPr>
            <w:tcW w:w="2169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 xml:space="preserve">8 - Strzykawka w komplecie z ostrą </w:t>
            </w:r>
            <w:proofErr w:type="spellStart"/>
            <w:r w:rsidRPr="00B71C9D">
              <w:rPr>
                <w:rFonts w:ascii="Arial Narrow" w:hAnsi="Arial Narrow"/>
                <w:sz w:val="20"/>
                <w:szCs w:val="20"/>
              </w:rPr>
              <w:t>koncówką</w:t>
            </w:r>
            <w:proofErr w:type="spellEnd"/>
            <w:r w:rsidRPr="00B71C9D">
              <w:rPr>
                <w:rFonts w:ascii="Arial Narrow" w:hAnsi="Arial Narrow"/>
                <w:sz w:val="20"/>
                <w:szCs w:val="20"/>
              </w:rPr>
              <w:t xml:space="preserve"> do płukania ucha</w:t>
            </w:r>
          </w:p>
        </w:tc>
        <w:tc>
          <w:tcPr>
            <w:tcW w:w="2793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>Polmil</w:t>
            </w:r>
            <w:proofErr w:type="spellEnd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 </w:t>
            </w:r>
            <w:proofErr w:type="gramStart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>. S. K. A.</w:t>
            </w:r>
          </w:p>
          <w:p w:rsidR="008B7A08" w:rsidRPr="00B71C9D" w:rsidRDefault="008B7A08" w:rsidP="00FB2CF1">
            <w:pPr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Przemysłowa 8</w:t>
            </w:r>
          </w:p>
          <w:p w:rsidR="008B7A08" w:rsidRPr="00B71C9D" w:rsidRDefault="008B7A08" w:rsidP="00FB2CF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85-758 BYDGOSZCZ</w:t>
            </w:r>
          </w:p>
        </w:tc>
        <w:tc>
          <w:tcPr>
            <w:tcW w:w="3260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1 - Cena - 51.00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2 - Termin dostawy - 20.00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4 - Termin rozpatrzenia reklamacji - 10.00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B7A08" w:rsidRPr="00B71C9D" w:rsidRDefault="008B7A08" w:rsidP="00FB2CF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 xml:space="preserve">  91,00</w:t>
            </w:r>
          </w:p>
        </w:tc>
      </w:tr>
      <w:tr w:rsidR="008B7A08" w:rsidRPr="00B71C9D" w:rsidTr="00B71C9D">
        <w:tc>
          <w:tcPr>
            <w:tcW w:w="2169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 xml:space="preserve">8 - Strzykawka w komplecie z ostrą </w:t>
            </w:r>
            <w:proofErr w:type="spellStart"/>
            <w:r w:rsidRPr="00B71C9D">
              <w:rPr>
                <w:rFonts w:ascii="Arial Narrow" w:hAnsi="Arial Narrow"/>
                <w:sz w:val="20"/>
                <w:szCs w:val="20"/>
              </w:rPr>
              <w:t>koncówką</w:t>
            </w:r>
            <w:proofErr w:type="spellEnd"/>
            <w:r w:rsidRPr="00B71C9D">
              <w:rPr>
                <w:rFonts w:ascii="Arial Narrow" w:hAnsi="Arial Narrow"/>
                <w:sz w:val="20"/>
                <w:szCs w:val="20"/>
              </w:rPr>
              <w:t xml:space="preserve"> do płukania ucha</w:t>
            </w:r>
          </w:p>
        </w:tc>
        <w:tc>
          <w:tcPr>
            <w:tcW w:w="2793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>SKAMEX Spółka z ograniczona odpowiedzialnością</w:t>
            </w:r>
          </w:p>
          <w:p w:rsidR="008B7A08" w:rsidRPr="00B71C9D" w:rsidRDefault="008B7A08" w:rsidP="00FB2CF1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B71C9D">
              <w:rPr>
                <w:rFonts w:ascii="Arial Narrow" w:hAnsi="Arial Narrow"/>
                <w:sz w:val="20"/>
                <w:szCs w:val="20"/>
              </w:rPr>
              <w:t>ul</w:t>
            </w:r>
            <w:proofErr w:type="gramEnd"/>
            <w:r w:rsidRPr="00B71C9D">
              <w:rPr>
                <w:rFonts w:ascii="Arial Narrow" w:hAnsi="Arial Narrow"/>
                <w:sz w:val="20"/>
                <w:szCs w:val="20"/>
              </w:rPr>
              <w:t>. Częstochowska 38/52</w:t>
            </w:r>
          </w:p>
          <w:p w:rsidR="008B7A08" w:rsidRPr="00B71C9D" w:rsidRDefault="008B7A08" w:rsidP="00FB2CF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93-121 Łódź</w:t>
            </w:r>
          </w:p>
        </w:tc>
        <w:tc>
          <w:tcPr>
            <w:tcW w:w="3260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1 - Cena - 51.00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2 - Termin dostawy - 20.00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4 - Termin rozpatrzenia reklamacji - 10.00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B7A08" w:rsidRPr="00B71C9D" w:rsidRDefault="008B7A08" w:rsidP="00FB2CF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 xml:space="preserve">  91,00</w:t>
            </w:r>
          </w:p>
        </w:tc>
      </w:tr>
      <w:tr w:rsidR="008B7A08" w:rsidRPr="00B71C9D" w:rsidTr="00B71C9D">
        <w:tc>
          <w:tcPr>
            <w:tcW w:w="2169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 xml:space="preserve">8 - Strzykawka w komplecie z ostrą </w:t>
            </w:r>
            <w:proofErr w:type="spellStart"/>
            <w:r w:rsidRPr="00B71C9D">
              <w:rPr>
                <w:rFonts w:ascii="Arial Narrow" w:hAnsi="Arial Narrow"/>
                <w:sz w:val="20"/>
                <w:szCs w:val="20"/>
              </w:rPr>
              <w:t>koncówką</w:t>
            </w:r>
            <w:proofErr w:type="spellEnd"/>
            <w:r w:rsidRPr="00B71C9D">
              <w:rPr>
                <w:rFonts w:ascii="Arial Narrow" w:hAnsi="Arial Narrow"/>
                <w:sz w:val="20"/>
                <w:szCs w:val="20"/>
              </w:rPr>
              <w:t xml:space="preserve"> do płukania ucha</w:t>
            </w:r>
          </w:p>
        </w:tc>
        <w:tc>
          <w:tcPr>
            <w:tcW w:w="2793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>Bialmed</w:t>
            </w:r>
            <w:proofErr w:type="spellEnd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8B7A08" w:rsidRPr="00B71C9D" w:rsidRDefault="008B7A08" w:rsidP="00FB2CF1">
            <w:pPr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Kazimierzowska 46/48/35</w:t>
            </w:r>
          </w:p>
          <w:p w:rsidR="008B7A08" w:rsidRPr="00B71C9D" w:rsidRDefault="008B7A08" w:rsidP="00FB2CF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02-546 Warszawa</w:t>
            </w:r>
          </w:p>
        </w:tc>
        <w:tc>
          <w:tcPr>
            <w:tcW w:w="3260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2 - Termin dostawy - 0.00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3 - Termin płatności - 0.00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4 - Termin rozpatrzenia reklamacji - 0.00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B7A08" w:rsidRPr="00B71C9D" w:rsidRDefault="008B7A08" w:rsidP="00FB2CF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8B7A08" w:rsidRPr="00B71C9D" w:rsidTr="00B71C9D">
        <w:tc>
          <w:tcPr>
            <w:tcW w:w="2169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 xml:space="preserve">9 - Igły do wstrzykiwania insuliny typu </w:t>
            </w:r>
            <w:proofErr w:type="spellStart"/>
            <w:r w:rsidRPr="00B71C9D">
              <w:rPr>
                <w:rFonts w:ascii="Arial Narrow" w:hAnsi="Arial Narrow"/>
                <w:sz w:val="20"/>
                <w:szCs w:val="20"/>
              </w:rPr>
              <w:t>AutoPen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>J.CHODACKI, A.MISZTAL "MEDICA" SPÓŁKA JAWNA</w:t>
            </w:r>
          </w:p>
          <w:p w:rsidR="008B7A08" w:rsidRPr="00B71C9D" w:rsidRDefault="008B7A08" w:rsidP="00FB2CF1">
            <w:pPr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UL.PRZEMYSŁOWA 4A</w:t>
            </w:r>
          </w:p>
          <w:p w:rsidR="008B7A08" w:rsidRPr="00B71C9D" w:rsidRDefault="008B7A08" w:rsidP="00FB2CF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59-300 LUBIN</w:t>
            </w:r>
          </w:p>
        </w:tc>
        <w:tc>
          <w:tcPr>
            <w:tcW w:w="3260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2 - Termin dostawy - 20.00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4 - Termin rozpatrzenia reklamacji - 10.00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B7A08" w:rsidRPr="00B71C9D" w:rsidRDefault="008B7A08" w:rsidP="00FB2CF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8B7A08" w:rsidRPr="00B71C9D" w:rsidTr="00B71C9D">
        <w:tc>
          <w:tcPr>
            <w:tcW w:w="2169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 xml:space="preserve">9 - Igły do wstrzykiwania insuliny typu </w:t>
            </w:r>
            <w:proofErr w:type="spellStart"/>
            <w:r w:rsidRPr="00B71C9D">
              <w:rPr>
                <w:rFonts w:ascii="Arial Narrow" w:hAnsi="Arial Narrow"/>
                <w:sz w:val="20"/>
                <w:szCs w:val="20"/>
              </w:rPr>
              <w:t>AutoPen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KD </w:t>
            </w:r>
            <w:proofErr w:type="spellStart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>Medical</w:t>
            </w:r>
            <w:proofErr w:type="spellEnd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Sp. z o.</w:t>
            </w:r>
            <w:proofErr w:type="gramStart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8B7A08" w:rsidRPr="00B71C9D" w:rsidRDefault="008B7A08" w:rsidP="00FB2CF1">
            <w:pPr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Legionów 192B</w:t>
            </w:r>
          </w:p>
          <w:p w:rsidR="008B7A08" w:rsidRPr="00B71C9D" w:rsidRDefault="008B7A08" w:rsidP="00FB2CF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43-502 Czechowice-Dziedzice</w:t>
            </w:r>
          </w:p>
        </w:tc>
        <w:tc>
          <w:tcPr>
            <w:tcW w:w="3260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1 - Cena - 56.72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2 - Termin dostawy - 20.00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4 - Termin rozpatrzenia reklamacji - 10.00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B7A08" w:rsidRPr="00B71C9D" w:rsidRDefault="008B7A08" w:rsidP="00FB2CF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 xml:space="preserve">  96,72</w:t>
            </w:r>
          </w:p>
        </w:tc>
      </w:tr>
      <w:tr w:rsidR="008B7A08" w:rsidRPr="00B71C9D" w:rsidTr="00B71C9D">
        <w:tc>
          <w:tcPr>
            <w:tcW w:w="2169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 xml:space="preserve">9 - Igły do wstrzykiwania insuliny typu </w:t>
            </w:r>
            <w:proofErr w:type="spellStart"/>
            <w:r w:rsidRPr="00B71C9D">
              <w:rPr>
                <w:rFonts w:ascii="Arial Narrow" w:hAnsi="Arial Narrow"/>
                <w:sz w:val="20"/>
                <w:szCs w:val="20"/>
              </w:rPr>
              <w:t>AutoPen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>Group</w:t>
            </w:r>
            <w:proofErr w:type="spellEnd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="00B71C9D">
              <w:rPr>
                <w:rFonts w:ascii="Arial Narrow" w:hAnsi="Arial Narrow"/>
                <w:b/>
                <w:bCs/>
                <w:sz w:val="20"/>
                <w:szCs w:val="20"/>
              </w:rPr>
              <w:br/>
              <w:t>Sp. z o.</w:t>
            </w:r>
            <w:proofErr w:type="gramStart"/>
            <w:r w:rsidR="00B71C9D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="00B71C9D">
              <w:rPr>
                <w:rFonts w:ascii="Arial Narrow" w:hAnsi="Arial Narrow"/>
                <w:b/>
                <w:bCs/>
                <w:sz w:val="20"/>
                <w:szCs w:val="20"/>
              </w:rPr>
              <w:t>. Sp. k</w:t>
            </w:r>
          </w:p>
          <w:p w:rsidR="008B7A08" w:rsidRPr="00B71C9D" w:rsidRDefault="008B7A08" w:rsidP="00FB2CF1">
            <w:pPr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Pod Borem 18</w:t>
            </w:r>
          </w:p>
          <w:p w:rsidR="008B7A08" w:rsidRPr="00B71C9D" w:rsidRDefault="008B7A08" w:rsidP="00FB2CF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41-808 Zabrze</w:t>
            </w:r>
          </w:p>
        </w:tc>
        <w:tc>
          <w:tcPr>
            <w:tcW w:w="3260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1 - Cena - 56.07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2 - Termin dostawy - 20.00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4 - Termin rozpatrzenia reklamacji - 10.00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B7A08" w:rsidRPr="00B71C9D" w:rsidRDefault="008B7A08" w:rsidP="00FB2CF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 xml:space="preserve">  96,07</w:t>
            </w:r>
          </w:p>
        </w:tc>
      </w:tr>
      <w:tr w:rsidR="008B7A08" w:rsidRPr="00B71C9D" w:rsidTr="00B71C9D">
        <w:tc>
          <w:tcPr>
            <w:tcW w:w="2169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 xml:space="preserve">9 - Igły do wstrzykiwania insuliny typu </w:t>
            </w:r>
            <w:proofErr w:type="spellStart"/>
            <w:r w:rsidRPr="00B71C9D">
              <w:rPr>
                <w:rFonts w:ascii="Arial Narrow" w:hAnsi="Arial Narrow"/>
                <w:sz w:val="20"/>
                <w:szCs w:val="20"/>
              </w:rPr>
              <w:t>AutoPen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>Salus</w:t>
            </w:r>
            <w:proofErr w:type="spellEnd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International Sp. z o.</w:t>
            </w:r>
            <w:proofErr w:type="gramStart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8B7A08" w:rsidRPr="00B71C9D" w:rsidRDefault="008B7A08" w:rsidP="00FB2CF1">
            <w:pPr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Pułaskiego 9</w:t>
            </w:r>
          </w:p>
          <w:p w:rsidR="008B7A08" w:rsidRPr="00B71C9D" w:rsidRDefault="008B7A08" w:rsidP="00FB2CF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40-273 Katowice</w:t>
            </w:r>
          </w:p>
        </w:tc>
        <w:tc>
          <w:tcPr>
            <w:tcW w:w="3260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1 - Cena - 52.80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2 - Termin dostawy - 20.00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4 - Termin rozpatrzenia reklamacji - 10.00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B7A08" w:rsidRPr="00B71C9D" w:rsidRDefault="008B7A08" w:rsidP="00FB2CF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 xml:space="preserve">  92,80</w:t>
            </w:r>
          </w:p>
        </w:tc>
      </w:tr>
      <w:tr w:rsidR="008B7A08" w:rsidRPr="00B71C9D" w:rsidTr="00B71C9D">
        <w:tc>
          <w:tcPr>
            <w:tcW w:w="2169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 xml:space="preserve">9 - Igły do wstrzykiwania insuliny typu </w:t>
            </w:r>
            <w:proofErr w:type="spellStart"/>
            <w:r w:rsidRPr="00B71C9D">
              <w:rPr>
                <w:rFonts w:ascii="Arial Narrow" w:hAnsi="Arial Narrow"/>
                <w:sz w:val="20"/>
                <w:szCs w:val="20"/>
              </w:rPr>
              <w:t>AutoPen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>Bialmed</w:t>
            </w:r>
            <w:proofErr w:type="spellEnd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8B7A08" w:rsidRPr="00B71C9D" w:rsidRDefault="008B7A08" w:rsidP="00FB2CF1">
            <w:pPr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Kazimierzowska 46/48/35</w:t>
            </w:r>
          </w:p>
          <w:p w:rsidR="008B7A08" w:rsidRPr="00B71C9D" w:rsidRDefault="008B7A08" w:rsidP="00FB2CF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02-546 Warszawa</w:t>
            </w:r>
          </w:p>
        </w:tc>
        <w:tc>
          <w:tcPr>
            <w:tcW w:w="3260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1 - Cena - 52.61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2 - Termin dostawy - 20.00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4 - Termin rozpatrzenia reklamacji - 10.00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B7A08" w:rsidRPr="00B71C9D" w:rsidRDefault="008B7A08" w:rsidP="00FB2CF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 xml:space="preserve">  92,61</w:t>
            </w:r>
          </w:p>
        </w:tc>
      </w:tr>
      <w:tr w:rsidR="008B7A08" w:rsidRPr="00B71C9D" w:rsidTr="00B71C9D">
        <w:tc>
          <w:tcPr>
            <w:tcW w:w="2169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 xml:space="preserve">9 - Igły do wstrzykiwania insuliny typu </w:t>
            </w:r>
            <w:proofErr w:type="spellStart"/>
            <w:r w:rsidRPr="00B71C9D">
              <w:rPr>
                <w:rFonts w:ascii="Arial Narrow" w:hAnsi="Arial Narrow"/>
                <w:sz w:val="20"/>
                <w:szCs w:val="20"/>
              </w:rPr>
              <w:t>AutoPen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>SKAMEX Spółka z ograniczona odpowiedzialnością</w:t>
            </w:r>
          </w:p>
          <w:p w:rsidR="008B7A08" w:rsidRPr="00B71C9D" w:rsidRDefault="008B7A08" w:rsidP="00FB2CF1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B71C9D">
              <w:rPr>
                <w:rFonts w:ascii="Arial Narrow" w:hAnsi="Arial Narrow"/>
                <w:sz w:val="20"/>
                <w:szCs w:val="20"/>
              </w:rPr>
              <w:t>ul</w:t>
            </w:r>
            <w:proofErr w:type="gramEnd"/>
            <w:r w:rsidRPr="00B71C9D">
              <w:rPr>
                <w:rFonts w:ascii="Arial Narrow" w:hAnsi="Arial Narrow"/>
                <w:sz w:val="20"/>
                <w:szCs w:val="20"/>
              </w:rPr>
              <w:t>. Częstochowska 38/52</w:t>
            </w:r>
          </w:p>
          <w:p w:rsidR="008B7A08" w:rsidRPr="00B71C9D" w:rsidRDefault="008B7A08" w:rsidP="00FB2CF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93-121 Łódź</w:t>
            </w:r>
          </w:p>
        </w:tc>
        <w:tc>
          <w:tcPr>
            <w:tcW w:w="3260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1 - Cena - 52.46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2 - Termin dostawy - 20.00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4 - Termin rozpatrzenia reklamacji - 10.00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B7A08" w:rsidRPr="00B71C9D" w:rsidRDefault="008B7A08" w:rsidP="00FB2CF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 xml:space="preserve">  92,46</w:t>
            </w:r>
          </w:p>
        </w:tc>
      </w:tr>
      <w:tr w:rsidR="008B7A08" w:rsidRPr="00B71C9D" w:rsidTr="00B71C9D">
        <w:tc>
          <w:tcPr>
            <w:tcW w:w="2169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 xml:space="preserve">9 - Igły do wstrzykiwania insuliny typu </w:t>
            </w:r>
            <w:proofErr w:type="spellStart"/>
            <w:r w:rsidRPr="00B71C9D">
              <w:rPr>
                <w:rFonts w:ascii="Arial Narrow" w:hAnsi="Arial Narrow"/>
                <w:sz w:val="20"/>
                <w:szCs w:val="20"/>
              </w:rPr>
              <w:t>AutoPen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>INTERGOS Sp. z o.</w:t>
            </w:r>
            <w:proofErr w:type="gramStart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8B7A08" w:rsidRPr="00B71C9D" w:rsidRDefault="008B7A08" w:rsidP="00FB2CF1">
            <w:pPr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Legionów 55</w:t>
            </w:r>
          </w:p>
          <w:p w:rsidR="008B7A08" w:rsidRPr="00B71C9D" w:rsidRDefault="008B7A08" w:rsidP="00FB2CF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43-300 Bielsko-Biała</w:t>
            </w:r>
          </w:p>
        </w:tc>
        <w:tc>
          <w:tcPr>
            <w:tcW w:w="3260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1 - Cena - 45.37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2 - Termin dostawy - 20.00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4 - Termin rozpatrzenia reklamacji - 10.00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B7A08" w:rsidRPr="00B71C9D" w:rsidRDefault="008B7A08" w:rsidP="00FB2CF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 xml:space="preserve">  85,37</w:t>
            </w:r>
          </w:p>
        </w:tc>
      </w:tr>
      <w:tr w:rsidR="008B7A08" w:rsidRPr="00B71C9D" w:rsidTr="00B71C9D">
        <w:tc>
          <w:tcPr>
            <w:tcW w:w="2169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 xml:space="preserve">10 - Igły z kulką do </w:t>
            </w:r>
            <w:proofErr w:type="spellStart"/>
            <w:r w:rsidRPr="00B71C9D">
              <w:rPr>
                <w:rFonts w:ascii="Arial Narrow" w:hAnsi="Arial Narrow"/>
                <w:sz w:val="20"/>
                <w:szCs w:val="20"/>
              </w:rPr>
              <w:lastRenderedPageBreak/>
              <w:t>ostrzykiwania</w:t>
            </w:r>
            <w:proofErr w:type="spellEnd"/>
            <w:r w:rsidRPr="00B71C9D">
              <w:rPr>
                <w:rFonts w:ascii="Arial Narrow" w:hAnsi="Arial Narrow"/>
                <w:sz w:val="20"/>
                <w:szCs w:val="20"/>
              </w:rPr>
              <w:t xml:space="preserve"> ran</w:t>
            </w:r>
          </w:p>
        </w:tc>
        <w:tc>
          <w:tcPr>
            <w:tcW w:w="2793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lastRenderedPageBreak/>
              <w:t>Paul Hartmann Polska Sp. z o.</w:t>
            </w:r>
            <w:proofErr w:type="gramStart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8B7A08" w:rsidRPr="00B71C9D" w:rsidRDefault="008B7A08" w:rsidP="00FB2CF1">
            <w:pPr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lastRenderedPageBreak/>
              <w:t>Żeromskiego 17</w:t>
            </w:r>
          </w:p>
          <w:p w:rsidR="008B7A08" w:rsidRPr="00B71C9D" w:rsidRDefault="008B7A08" w:rsidP="00FB2CF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95-200 Pabianice</w:t>
            </w:r>
          </w:p>
        </w:tc>
        <w:tc>
          <w:tcPr>
            <w:tcW w:w="3260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lastRenderedPageBreak/>
              <w:t>1 - Cena - 60.00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lastRenderedPageBreak/>
              <w:t>2 - Termin dostawy - 20.00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4 - Termin rozpatrzenia reklamacji - 10.00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B7A08" w:rsidRPr="00B71C9D" w:rsidRDefault="008B7A08" w:rsidP="00FB2CF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lastRenderedPageBreak/>
              <w:t xml:space="preserve">  100,00</w:t>
            </w:r>
          </w:p>
        </w:tc>
      </w:tr>
      <w:tr w:rsidR="008B7A08" w:rsidRPr="00B71C9D" w:rsidTr="00B71C9D">
        <w:tc>
          <w:tcPr>
            <w:tcW w:w="2169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lastRenderedPageBreak/>
              <w:t>11 - Igły do biopsji szpiku kostnego</w:t>
            </w:r>
          </w:p>
        </w:tc>
        <w:tc>
          <w:tcPr>
            <w:tcW w:w="2793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Beryl </w:t>
            </w:r>
            <w:proofErr w:type="spellStart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>Med</w:t>
            </w:r>
            <w:proofErr w:type="spellEnd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Poland Sp. z o.</w:t>
            </w:r>
            <w:proofErr w:type="gramStart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8B7A08" w:rsidRPr="00B71C9D" w:rsidRDefault="008B7A08" w:rsidP="00FB2CF1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B71C9D">
              <w:rPr>
                <w:rFonts w:ascii="Arial Narrow" w:hAnsi="Arial Narrow"/>
                <w:sz w:val="20"/>
                <w:szCs w:val="20"/>
              </w:rPr>
              <w:t>ul</w:t>
            </w:r>
            <w:proofErr w:type="gramEnd"/>
            <w:r w:rsidRPr="00B71C9D">
              <w:rPr>
                <w:rFonts w:ascii="Arial Narrow" w:hAnsi="Arial Narrow"/>
                <w:sz w:val="20"/>
                <w:szCs w:val="20"/>
              </w:rPr>
              <w:t>. Łopuszańska 36/14C</w:t>
            </w:r>
          </w:p>
          <w:p w:rsidR="008B7A08" w:rsidRPr="00B71C9D" w:rsidRDefault="008B7A08" w:rsidP="00FB2CF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02-220 Warszawa</w:t>
            </w:r>
          </w:p>
        </w:tc>
        <w:tc>
          <w:tcPr>
            <w:tcW w:w="3260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2 - Termin dostawy - 20.00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4 - Termin rozpatrzenia reklamacji - 10.00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B7A08" w:rsidRPr="00B71C9D" w:rsidRDefault="008B7A08" w:rsidP="00FB2CF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8B7A08" w:rsidRPr="00B71C9D" w:rsidTr="00B71C9D">
        <w:tc>
          <w:tcPr>
            <w:tcW w:w="2169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11 - Igły do biopsji szpiku kostnego</w:t>
            </w:r>
          </w:p>
        </w:tc>
        <w:tc>
          <w:tcPr>
            <w:tcW w:w="2793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>Billmed</w:t>
            </w:r>
            <w:proofErr w:type="spellEnd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>Sp.zo.</w:t>
            </w:r>
            <w:proofErr w:type="gramStart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spellEnd"/>
            <w:proofErr w:type="gramEnd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8B7A08" w:rsidRPr="00B71C9D" w:rsidRDefault="008B7A08" w:rsidP="00FB2CF1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B71C9D">
              <w:rPr>
                <w:rFonts w:ascii="Arial Narrow" w:hAnsi="Arial Narrow"/>
                <w:sz w:val="20"/>
                <w:szCs w:val="20"/>
              </w:rPr>
              <w:t>Krypska</w:t>
            </w:r>
            <w:proofErr w:type="spellEnd"/>
            <w:r w:rsidRPr="00B71C9D">
              <w:rPr>
                <w:rFonts w:ascii="Arial Narrow" w:hAnsi="Arial Narrow"/>
                <w:sz w:val="20"/>
                <w:szCs w:val="20"/>
              </w:rPr>
              <w:t xml:space="preserve"> 24/1</w:t>
            </w:r>
          </w:p>
          <w:p w:rsidR="008B7A08" w:rsidRPr="00B71C9D" w:rsidRDefault="008B7A08" w:rsidP="00FB2CF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04-082 Warszawa</w:t>
            </w:r>
          </w:p>
        </w:tc>
        <w:tc>
          <w:tcPr>
            <w:tcW w:w="3260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2 - Termin dostawy - 0.00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3 - Termin płatności - 0.00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4 - Termin rozpatrzenia reklamacji - 0.00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B7A08" w:rsidRPr="00B71C9D" w:rsidRDefault="008B7A08" w:rsidP="00FB2CF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8B7A08" w:rsidRPr="00B71C9D" w:rsidTr="00B71C9D">
        <w:tc>
          <w:tcPr>
            <w:tcW w:w="2169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12 - Igły do biopsji tkanek miękkich półautomatyczna</w:t>
            </w:r>
          </w:p>
        </w:tc>
        <w:tc>
          <w:tcPr>
            <w:tcW w:w="2793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Beryl </w:t>
            </w:r>
            <w:proofErr w:type="spellStart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>Med</w:t>
            </w:r>
            <w:proofErr w:type="spellEnd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Poland Sp. z o.</w:t>
            </w:r>
            <w:proofErr w:type="gramStart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8B7A08" w:rsidRPr="00B71C9D" w:rsidRDefault="008B7A08" w:rsidP="00FB2CF1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B71C9D">
              <w:rPr>
                <w:rFonts w:ascii="Arial Narrow" w:hAnsi="Arial Narrow"/>
                <w:sz w:val="20"/>
                <w:szCs w:val="20"/>
              </w:rPr>
              <w:t>ul</w:t>
            </w:r>
            <w:proofErr w:type="gramEnd"/>
            <w:r w:rsidRPr="00B71C9D">
              <w:rPr>
                <w:rFonts w:ascii="Arial Narrow" w:hAnsi="Arial Narrow"/>
                <w:sz w:val="20"/>
                <w:szCs w:val="20"/>
              </w:rPr>
              <w:t>. Łopuszańska 36/14C</w:t>
            </w:r>
          </w:p>
          <w:p w:rsidR="008B7A08" w:rsidRPr="00B71C9D" w:rsidRDefault="008B7A08" w:rsidP="00FB2CF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02-220 Warszawa</w:t>
            </w:r>
          </w:p>
        </w:tc>
        <w:tc>
          <w:tcPr>
            <w:tcW w:w="3260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2 - Termin dostawy - 20.00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4 - Termin rozpatrzenia reklamacji - 10.00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B7A08" w:rsidRPr="00B71C9D" w:rsidRDefault="008B7A08" w:rsidP="00FB2CF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8B7A08" w:rsidRPr="00B71C9D" w:rsidTr="00B71C9D">
        <w:tc>
          <w:tcPr>
            <w:tcW w:w="2169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13 - Przyrząd do aspiracji z butelki z filtrem cząstkowym</w:t>
            </w:r>
          </w:p>
        </w:tc>
        <w:tc>
          <w:tcPr>
            <w:tcW w:w="2793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>INTERGOS Sp. z o.</w:t>
            </w:r>
            <w:proofErr w:type="gramStart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8B7A08" w:rsidRPr="00B71C9D" w:rsidRDefault="008B7A08" w:rsidP="00FB2CF1">
            <w:pPr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Legionów 55</w:t>
            </w:r>
          </w:p>
          <w:p w:rsidR="008B7A08" w:rsidRPr="00B71C9D" w:rsidRDefault="008B7A08" w:rsidP="00FB2CF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43-300 Bielsko-Biała</w:t>
            </w:r>
          </w:p>
        </w:tc>
        <w:tc>
          <w:tcPr>
            <w:tcW w:w="3260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2 - Termin dostawy - 20.00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4 - Termin rozpatrzenia reklamacji - 10.00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B7A08" w:rsidRPr="00B71C9D" w:rsidRDefault="008B7A08" w:rsidP="00FB2CF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8B7A08" w:rsidRPr="00B71C9D" w:rsidTr="00B71C9D">
        <w:tc>
          <w:tcPr>
            <w:tcW w:w="2169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13 - Przyrząd do aspiracji z butelki z filtrem cząstkowym</w:t>
            </w:r>
          </w:p>
        </w:tc>
        <w:tc>
          <w:tcPr>
            <w:tcW w:w="2793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KD </w:t>
            </w:r>
            <w:proofErr w:type="spellStart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>Medical</w:t>
            </w:r>
            <w:proofErr w:type="spellEnd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Sp. z o.</w:t>
            </w:r>
            <w:proofErr w:type="gramStart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8B7A08" w:rsidRPr="00B71C9D" w:rsidRDefault="008B7A08" w:rsidP="00FB2CF1">
            <w:pPr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Legionów 192B</w:t>
            </w:r>
          </w:p>
          <w:p w:rsidR="008B7A08" w:rsidRPr="00B71C9D" w:rsidRDefault="008B7A08" w:rsidP="00FB2CF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43-502 Czechowice-Dziedzice</w:t>
            </w:r>
          </w:p>
        </w:tc>
        <w:tc>
          <w:tcPr>
            <w:tcW w:w="3260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1 - Cena - 54.72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2 - Termin dostawy - 20.00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4 - Termin rozpatrzenia reklamacji - 10.00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B7A08" w:rsidRPr="00B71C9D" w:rsidRDefault="008B7A08" w:rsidP="00FB2CF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 xml:space="preserve">  94,72</w:t>
            </w:r>
          </w:p>
        </w:tc>
      </w:tr>
      <w:tr w:rsidR="008B7A08" w:rsidRPr="00B71C9D" w:rsidTr="00B71C9D">
        <w:tc>
          <w:tcPr>
            <w:tcW w:w="2169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13 - Przyrząd do aspiracji z butelki z filtrem cząstkowym</w:t>
            </w:r>
          </w:p>
        </w:tc>
        <w:tc>
          <w:tcPr>
            <w:tcW w:w="2793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>Group</w:t>
            </w:r>
            <w:proofErr w:type="spellEnd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="00B71C9D">
              <w:rPr>
                <w:rFonts w:ascii="Arial Narrow" w:hAnsi="Arial Narrow"/>
                <w:b/>
                <w:bCs/>
                <w:sz w:val="20"/>
                <w:szCs w:val="20"/>
              </w:rPr>
              <w:br/>
              <w:t>Sp. z o.</w:t>
            </w:r>
            <w:proofErr w:type="gramStart"/>
            <w:r w:rsidR="00B71C9D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="00B71C9D">
              <w:rPr>
                <w:rFonts w:ascii="Arial Narrow" w:hAnsi="Arial Narrow"/>
                <w:b/>
                <w:bCs/>
                <w:sz w:val="20"/>
                <w:szCs w:val="20"/>
              </w:rPr>
              <w:t>. Sp. k</w:t>
            </w:r>
          </w:p>
          <w:p w:rsidR="008B7A08" w:rsidRPr="00B71C9D" w:rsidRDefault="008B7A08" w:rsidP="00FB2CF1">
            <w:pPr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Pod Borem 18</w:t>
            </w:r>
          </w:p>
          <w:p w:rsidR="008B7A08" w:rsidRPr="00B71C9D" w:rsidRDefault="008B7A08" w:rsidP="00FB2CF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41-808 Zabrze</w:t>
            </w:r>
          </w:p>
        </w:tc>
        <w:tc>
          <w:tcPr>
            <w:tcW w:w="3260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1 - Cena - 50.49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2 - Termin dostawy - 20.00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4 - Termin rozpatrzenia reklamacji - 10.00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B7A08" w:rsidRPr="00B71C9D" w:rsidRDefault="008B7A08" w:rsidP="00FB2CF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 xml:space="preserve">  90,49</w:t>
            </w:r>
          </w:p>
        </w:tc>
      </w:tr>
      <w:tr w:rsidR="008B7A08" w:rsidRPr="00B71C9D" w:rsidTr="00B71C9D">
        <w:tc>
          <w:tcPr>
            <w:tcW w:w="2169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13 - Przyrząd do aspiracji z butelki z filtrem cząstkowym</w:t>
            </w:r>
          </w:p>
        </w:tc>
        <w:tc>
          <w:tcPr>
            <w:tcW w:w="2793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>Medan Sp. jawna Pawlak i s-ka</w:t>
            </w:r>
          </w:p>
          <w:p w:rsidR="008B7A08" w:rsidRPr="00B71C9D" w:rsidRDefault="008B7A08" w:rsidP="00FB2CF1">
            <w:pPr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 xml:space="preserve">Franza </w:t>
            </w:r>
            <w:proofErr w:type="spellStart"/>
            <w:r w:rsidRPr="00B71C9D">
              <w:rPr>
                <w:rFonts w:ascii="Arial Narrow" w:hAnsi="Arial Narrow"/>
                <w:sz w:val="20"/>
                <w:szCs w:val="20"/>
              </w:rPr>
              <w:t>Blumwego</w:t>
            </w:r>
            <w:proofErr w:type="spellEnd"/>
            <w:r w:rsidRPr="00B71C9D">
              <w:rPr>
                <w:rFonts w:ascii="Arial Narrow" w:hAnsi="Arial Narrow"/>
                <w:sz w:val="20"/>
                <w:szCs w:val="20"/>
              </w:rPr>
              <w:t xml:space="preserve"> 21</w:t>
            </w:r>
          </w:p>
          <w:p w:rsidR="008B7A08" w:rsidRPr="00B71C9D" w:rsidRDefault="008B7A08" w:rsidP="00FB2CF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85-862 Bydgoszcz</w:t>
            </w:r>
          </w:p>
        </w:tc>
        <w:tc>
          <w:tcPr>
            <w:tcW w:w="3260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2 - Termin dostawy - 0.00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3 - Termin płatności - 0.00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4 - Termin rozpatrzenia reklamacji - 0.00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B7A08" w:rsidRPr="00B71C9D" w:rsidRDefault="008B7A08" w:rsidP="00FB2CF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8B7A08" w:rsidRPr="00B71C9D" w:rsidTr="00B71C9D">
        <w:tc>
          <w:tcPr>
            <w:tcW w:w="2169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13 - Przyrząd do aspiracji z butelki z filtrem cząstkowym</w:t>
            </w:r>
          </w:p>
        </w:tc>
        <w:tc>
          <w:tcPr>
            <w:tcW w:w="2793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>SKAMEX Spółka z ograniczona odpowiedzialnością</w:t>
            </w:r>
          </w:p>
          <w:p w:rsidR="008B7A08" w:rsidRPr="00B71C9D" w:rsidRDefault="008B7A08" w:rsidP="00FB2CF1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B71C9D">
              <w:rPr>
                <w:rFonts w:ascii="Arial Narrow" w:hAnsi="Arial Narrow"/>
                <w:sz w:val="20"/>
                <w:szCs w:val="20"/>
              </w:rPr>
              <w:t>ul</w:t>
            </w:r>
            <w:proofErr w:type="gramEnd"/>
            <w:r w:rsidRPr="00B71C9D">
              <w:rPr>
                <w:rFonts w:ascii="Arial Narrow" w:hAnsi="Arial Narrow"/>
                <w:sz w:val="20"/>
                <w:szCs w:val="20"/>
              </w:rPr>
              <w:t>. Częstochowska 38/52</w:t>
            </w:r>
          </w:p>
          <w:p w:rsidR="008B7A08" w:rsidRPr="00B71C9D" w:rsidRDefault="008B7A08" w:rsidP="00FB2CF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93-121 Łódź</w:t>
            </w:r>
          </w:p>
        </w:tc>
        <w:tc>
          <w:tcPr>
            <w:tcW w:w="3260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2 - Termin dostawy - 0.00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3 - Termin płatności - 0.00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4 - Termin rozpatrzenia reklamacji - 0.00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B7A08" w:rsidRPr="00B71C9D" w:rsidRDefault="008B7A08" w:rsidP="00FB2CF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8B7A08" w:rsidRPr="00B71C9D" w:rsidTr="00B71C9D">
        <w:tc>
          <w:tcPr>
            <w:tcW w:w="2169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14 - Igły Lancet do testów alergologicznych</w:t>
            </w:r>
          </w:p>
        </w:tc>
        <w:tc>
          <w:tcPr>
            <w:tcW w:w="2793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>Group</w:t>
            </w:r>
            <w:proofErr w:type="spellEnd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="00B71C9D">
              <w:rPr>
                <w:rFonts w:ascii="Arial Narrow" w:hAnsi="Arial Narrow"/>
                <w:b/>
                <w:bCs/>
                <w:sz w:val="20"/>
                <w:szCs w:val="20"/>
              </w:rPr>
              <w:br/>
              <w:t>Sp. z o.</w:t>
            </w:r>
            <w:proofErr w:type="gramStart"/>
            <w:r w:rsidR="00B71C9D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="00B71C9D">
              <w:rPr>
                <w:rFonts w:ascii="Arial Narrow" w:hAnsi="Arial Narrow"/>
                <w:b/>
                <w:bCs/>
                <w:sz w:val="20"/>
                <w:szCs w:val="20"/>
              </w:rPr>
              <w:t>. Sp. k</w:t>
            </w:r>
            <w:bookmarkStart w:id="1" w:name="_GoBack"/>
            <w:bookmarkEnd w:id="1"/>
          </w:p>
          <w:p w:rsidR="008B7A08" w:rsidRPr="00B71C9D" w:rsidRDefault="008B7A08" w:rsidP="00FB2CF1">
            <w:pPr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Pod Borem 18</w:t>
            </w:r>
          </w:p>
          <w:p w:rsidR="008B7A08" w:rsidRPr="00B71C9D" w:rsidRDefault="008B7A08" w:rsidP="00FB2CF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41-808 Zabrze</w:t>
            </w:r>
          </w:p>
        </w:tc>
        <w:tc>
          <w:tcPr>
            <w:tcW w:w="3260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2 - Termin dostawy - 20.00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4 - Termin rozpatrzenia reklamacji - 10.00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B7A08" w:rsidRPr="00B71C9D" w:rsidRDefault="008B7A08" w:rsidP="00FB2CF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8B7A08" w:rsidRPr="00B71C9D" w:rsidTr="00B71C9D">
        <w:tc>
          <w:tcPr>
            <w:tcW w:w="2169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 xml:space="preserve">15 - Linia do pomiaru ciśnienia metodą inwazyjną </w:t>
            </w:r>
            <w:proofErr w:type="spellStart"/>
            <w:r w:rsidRPr="00B71C9D">
              <w:rPr>
                <w:rFonts w:ascii="Arial Narrow" w:hAnsi="Arial Narrow"/>
                <w:sz w:val="20"/>
                <w:szCs w:val="20"/>
              </w:rPr>
              <w:t>pojedyńcza</w:t>
            </w:r>
            <w:proofErr w:type="spellEnd"/>
            <w:r w:rsidRPr="00B71C9D">
              <w:rPr>
                <w:rFonts w:ascii="Arial Narrow" w:hAnsi="Arial Narrow"/>
                <w:sz w:val="20"/>
                <w:szCs w:val="20"/>
              </w:rPr>
              <w:t>, kaniula dotętnicza z zaworem</w:t>
            </w:r>
          </w:p>
        </w:tc>
        <w:tc>
          <w:tcPr>
            <w:tcW w:w="2793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>Billmed</w:t>
            </w:r>
            <w:proofErr w:type="spellEnd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>Sp.zo.</w:t>
            </w:r>
            <w:proofErr w:type="gramStart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spellEnd"/>
            <w:proofErr w:type="gramEnd"/>
            <w:r w:rsidRPr="00B71C9D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8B7A08" w:rsidRPr="00B71C9D" w:rsidRDefault="008B7A08" w:rsidP="00FB2CF1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B71C9D">
              <w:rPr>
                <w:rFonts w:ascii="Arial Narrow" w:hAnsi="Arial Narrow"/>
                <w:sz w:val="20"/>
                <w:szCs w:val="20"/>
              </w:rPr>
              <w:t>Krypska</w:t>
            </w:r>
            <w:proofErr w:type="spellEnd"/>
            <w:r w:rsidRPr="00B71C9D">
              <w:rPr>
                <w:rFonts w:ascii="Arial Narrow" w:hAnsi="Arial Narrow"/>
                <w:sz w:val="20"/>
                <w:szCs w:val="20"/>
              </w:rPr>
              <w:t xml:space="preserve"> 24/1</w:t>
            </w:r>
          </w:p>
          <w:p w:rsidR="008B7A08" w:rsidRPr="00B71C9D" w:rsidRDefault="008B7A08" w:rsidP="00FB2CF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04-082 Warszawa</w:t>
            </w:r>
          </w:p>
        </w:tc>
        <w:tc>
          <w:tcPr>
            <w:tcW w:w="3260" w:type="dxa"/>
            <w:shd w:val="clear" w:color="auto" w:fill="auto"/>
          </w:tcPr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2 - Termin dostawy - 20.00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  <w:p w:rsidR="008B7A08" w:rsidRPr="00B71C9D" w:rsidRDefault="008B7A08" w:rsidP="00FB2CF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>4 - Termin rozpatrzenia reklamacji - 10.00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B7A08" w:rsidRPr="00B71C9D" w:rsidRDefault="008B7A08" w:rsidP="00FB2CF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71C9D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</w:tbl>
    <w:p w:rsidR="00B464D3" w:rsidRPr="00B71C9D" w:rsidRDefault="00B464D3" w:rsidP="00F11E7F">
      <w:pPr>
        <w:spacing w:before="240" w:after="12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B71C9D">
        <w:rPr>
          <w:rFonts w:ascii="Arial Narrow" w:hAnsi="Arial Narrow"/>
          <w:i/>
          <w:sz w:val="22"/>
          <w:szCs w:val="22"/>
        </w:rPr>
        <w:t>Zamawiający</w:t>
      </w:r>
    </w:p>
    <w:bookmarkEnd w:id="0"/>
    <w:p w:rsidR="00F11E7F" w:rsidRDefault="00F11E7F" w:rsidP="00F11E7F">
      <w:pPr>
        <w:rPr>
          <w:rFonts w:ascii="Arial Narrow" w:hAnsi="Arial Narrow"/>
          <w:sz w:val="20"/>
          <w:szCs w:val="20"/>
        </w:rPr>
      </w:pPr>
    </w:p>
    <w:p w:rsidR="00F11E7F" w:rsidRPr="00BF7BF2" w:rsidRDefault="00F11E7F" w:rsidP="00F11E7F">
      <w:pPr>
        <w:rPr>
          <w:rFonts w:ascii="Arial Narrow" w:hAnsi="Arial Narrow"/>
          <w:sz w:val="20"/>
          <w:szCs w:val="20"/>
        </w:rPr>
      </w:pPr>
      <w:r w:rsidRPr="00BF7BF2">
        <w:rPr>
          <w:rFonts w:ascii="Arial Narrow" w:hAnsi="Arial Narrow"/>
          <w:sz w:val="20"/>
          <w:szCs w:val="20"/>
        </w:rPr>
        <w:t xml:space="preserve">Wykonano w 2 egz. na </w:t>
      </w:r>
      <w:r w:rsidR="00E207BC">
        <w:rPr>
          <w:rFonts w:ascii="Arial Narrow" w:hAnsi="Arial Narrow"/>
          <w:sz w:val="20"/>
          <w:szCs w:val="20"/>
        </w:rPr>
        <w:t>3</w:t>
      </w:r>
      <w:r w:rsidRPr="00BF7BF2">
        <w:rPr>
          <w:rFonts w:ascii="Arial Narrow" w:hAnsi="Arial Narrow"/>
          <w:sz w:val="20"/>
          <w:szCs w:val="20"/>
        </w:rPr>
        <w:t xml:space="preserve"> ark.</w:t>
      </w:r>
    </w:p>
    <w:p w:rsidR="00F11E7F" w:rsidRPr="00E207BC" w:rsidRDefault="00F11E7F" w:rsidP="00F11E7F">
      <w:pPr>
        <w:rPr>
          <w:rFonts w:ascii="Arial Narrow" w:hAnsi="Arial Narrow"/>
          <w:sz w:val="20"/>
          <w:szCs w:val="20"/>
        </w:rPr>
      </w:pPr>
      <w:r w:rsidRPr="00E207BC">
        <w:rPr>
          <w:rFonts w:ascii="Arial Narrow" w:hAnsi="Arial Narrow"/>
          <w:sz w:val="20"/>
          <w:szCs w:val="20"/>
        </w:rPr>
        <w:t>Egz. 1 – a/a kancelaria</w:t>
      </w:r>
    </w:p>
    <w:p w:rsidR="00F11E7F" w:rsidRPr="00E207BC" w:rsidRDefault="00F11E7F" w:rsidP="00F11E7F">
      <w:pPr>
        <w:rPr>
          <w:rFonts w:ascii="Arial Narrow" w:hAnsi="Arial Narrow"/>
          <w:sz w:val="20"/>
          <w:szCs w:val="20"/>
        </w:rPr>
      </w:pPr>
      <w:r w:rsidRPr="00E207BC">
        <w:rPr>
          <w:rFonts w:ascii="Arial Narrow" w:hAnsi="Arial Narrow"/>
          <w:sz w:val="20"/>
          <w:szCs w:val="20"/>
        </w:rPr>
        <w:t xml:space="preserve">Egz. 2 – strona </w:t>
      </w:r>
      <w:proofErr w:type="spellStart"/>
      <w:r w:rsidRPr="00E207BC">
        <w:rPr>
          <w:rFonts w:ascii="Arial Narrow" w:hAnsi="Arial Narrow"/>
          <w:sz w:val="20"/>
          <w:szCs w:val="20"/>
        </w:rPr>
        <w:t>int</w:t>
      </w:r>
      <w:proofErr w:type="spellEnd"/>
      <w:r w:rsidRPr="00E207BC">
        <w:rPr>
          <w:rFonts w:ascii="Arial Narrow" w:hAnsi="Arial Narrow"/>
          <w:sz w:val="20"/>
          <w:szCs w:val="20"/>
        </w:rPr>
        <w:t xml:space="preserve">. Zamawiającego, </w:t>
      </w:r>
      <w:proofErr w:type="spellStart"/>
      <w:r w:rsidRPr="00E207BC">
        <w:rPr>
          <w:rFonts w:ascii="Arial Narrow" w:hAnsi="Arial Narrow"/>
          <w:sz w:val="20"/>
          <w:szCs w:val="20"/>
        </w:rPr>
        <w:t>uczestn</w:t>
      </w:r>
      <w:proofErr w:type="spellEnd"/>
      <w:r w:rsidRPr="00E207BC">
        <w:rPr>
          <w:rFonts w:ascii="Arial Narrow" w:hAnsi="Arial Narrow"/>
          <w:sz w:val="20"/>
          <w:szCs w:val="20"/>
        </w:rPr>
        <w:t xml:space="preserve">. </w:t>
      </w:r>
      <w:proofErr w:type="gramStart"/>
      <w:r w:rsidRPr="00E207BC">
        <w:rPr>
          <w:rFonts w:ascii="Arial Narrow" w:hAnsi="Arial Narrow"/>
          <w:sz w:val="20"/>
          <w:szCs w:val="20"/>
        </w:rPr>
        <w:t>post</w:t>
      </w:r>
      <w:proofErr w:type="gramEnd"/>
      <w:r w:rsidRPr="00E207BC">
        <w:rPr>
          <w:rFonts w:ascii="Arial Narrow" w:hAnsi="Arial Narrow"/>
          <w:sz w:val="20"/>
          <w:szCs w:val="20"/>
        </w:rPr>
        <w:t>. (platforma e-propublico.</w:t>
      </w:r>
      <w:proofErr w:type="gramStart"/>
      <w:r w:rsidRPr="00E207BC">
        <w:rPr>
          <w:rFonts w:ascii="Arial Narrow" w:hAnsi="Arial Narrow"/>
          <w:sz w:val="20"/>
          <w:szCs w:val="20"/>
        </w:rPr>
        <w:t>pl</w:t>
      </w:r>
      <w:proofErr w:type="gramEnd"/>
      <w:r w:rsidRPr="00E207BC">
        <w:rPr>
          <w:rFonts w:ascii="Arial Narrow" w:hAnsi="Arial Narrow"/>
          <w:sz w:val="20"/>
          <w:szCs w:val="20"/>
        </w:rPr>
        <w:t xml:space="preserve">), </w:t>
      </w:r>
      <w:proofErr w:type="spellStart"/>
      <w:r w:rsidRPr="00E207BC">
        <w:rPr>
          <w:rFonts w:ascii="Arial Narrow" w:hAnsi="Arial Narrow"/>
          <w:sz w:val="20"/>
          <w:szCs w:val="20"/>
        </w:rPr>
        <w:t>SZPubl</w:t>
      </w:r>
      <w:proofErr w:type="spellEnd"/>
      <w:r w:rsidRPr="00E207BC">
        <w:rPr>
          <w:rFonts w:ascii="Arial Narrow" w:hAnsi="Arial Narrow"/>
          <w:sz w:val="20"/>
          <w:szCs w:val="20"/>
        </w:rPr>
        <w:t>. T2612 B5</w:t>
      </w:r>
    </w:p>
    <w:p w:rsidR="00F11E7F" w:rsidRPr="00BF7BF2" w:rsidRDefault="00F11E7F" w:rsidP="00F11E7F">
      <w:pPr>
        <w:rPr>
          <w:rFonts w:ascii="Arial Narrow" w:hAnsi="Arial Narrow"/>
          <w:sz w:val="20"/>
          <w:szCs w:val="20"/>
        </w:rPr>
      </w:pPr>
      <w:r w:rsidRPr="00BF7BF2">
        <w:rPr>
          <w:rFonts w:ascii="Arial Narrow" w:hAnsi="Arial Narrow"/>
          <w:sz w:val="20"/>
          <w:szCs w:val="20"/>
        </w:rPr>
        <w:t>Wyk. B. Baranowska tel. 261 417 364</w:t>
      </w:r>
    </w:p>
    <w:p w:rsidR="008642B3" w:rsidRPr="00B71C9D" w:rsidRDefault="00F11E7F" w:rsidP="00F11E7F">
      <w:pPr>
        <w:rPr>
          <w:rFonts w:ascii="Arial Narrow" w:hAnsi="Arial Narrow"/>
          <w:bCs/>
          <w:sz w:val="22"/>
          <w:szCs w:val="22"/>
        </w:rPr>
      </w:pPr>
      <w:r w:rsidRPr="00BF7BF2">
        <w:rPr>
          <w:rFonts w:ascii="Arial Narrow" w:hAnsi="Arial Narrow"/>
          <w:sz w:val="20"/>
          <w:szCs w:val="20"/>
        </w:rPr>
        <w:t>Data: 2022-</w:t>
      </w:r>
      <w:r>
        <w:rPr>
          <w:rFonts w:ascii="Arial Narrow" w:hAnsi="Arial Narrow"/>
          <w:sz w:val="20"/>
          <w:szCs w:val="20"/>
        </w:rPr>
        <w:t>11-21</w:t>
      </w:r>
    </w:p>
    <w:sectPr w:rsidR="008642B3" w:rsidRPr="00B71C9D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591B" w:rsidRDefault="00D5591B">
      <w:r>
        <w:separator/>
      </w:r>
    </w:p>
  </w:endnote>
  <w:endnote w:type="continuationSeparator" w:id="0">
    <w:p w:rsidR="00D5591B" w:rsidRDefault="00D559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591B" w:rsidRDefault="00D5591B">
      <w:r>
        <w:separator/>
      </w:r>
    </w:p>
  </w:footnote>
  <w:footnote w:type="continuationSeparator" w:id="0">
    <w:p w:rsidR="00D5591B" w:rsidRDefault="00D559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591B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B7A08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71C9D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5591B"/>
    <w:rsid w:val="00D8427E"/>
    <w:rsid w:val="00E207BC"/>
    <w:rsid w:val="00E30B2D"/>
    <w:rsid w:val="00E62859"/>
    <w:rsid w:val="00E85D70"/>
    <w:rsid w:val="00F11E7F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6</Pages>
  <Words>2748</Words>
  <Characters>13832</Characters>
  <Application>Microsoft Office Word</Application>
  <DocSecurity>0</DocSecurity>
  <Lines>115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5</cp:revision>
  <cp:lastPrinted>2022-11-21T06:37:00Z</cp:lastPrinted>
  <dcterms:created xsi:type="dcterms:W3CDTF">2022-11-21T06:24:00Z</dcterms:created>
  <dcterms:modified xsi:type="dcterms:W3CDTF">2022-11-21T06:37:00Z</dcterms:modified>
</cp:coreProperties>
</file>