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A96E1" w14:textId="77777777" w:rsidR="00FB7F50" w:rsidRPr="00980260" w:rsidRDefault="004707F8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980260">
        <w:rPr>
          <w:rFonts w:ascii="Arial" w:hAnsi="Arial" w:cs="Arial"/>
          <w:sz w:val="22"/>
          <w:szCs w:val="22"/>
        </w:rPr>
        <w:t>Woźniki</w:t>
      </w:r>
      <w:r w:rsidR="00FB7F50" w:rsidRPr="00980260">
        <w:rPr>
          <w:rFonts w:ascii="Arial" w:hAnsi="Arial" w:cs="Arial"/>
          <w:sz w:val="22"/>
          <w:szCs w:val="22"/>
        </w:rPr>
        <w:t xml:space="preserve"> dnia: </w:t>
      </w:r>
      <w:r w:rsidRPr="00980260">
        <w:rPr>
          <w:rFonts w:ascii="Arial" w:hAnsi="Arial" w:cs="Arial"/>
          <w:sz w:val="22"/>
          <w:szCs w:val="22"/>
        </w:rPr>
        <w:t>2022-11-21</w:t>
      </w:r>
    </w:p>
    <w:p w14:paraId="4A6B0CCE" w14:textId="77777777" w:rsidR="00FB7F50" w:rsidRPr="00980260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07D7173A" w14:textId="77777777" w:rsidR="00FB7F50" w:rsidRPr="00980260" w:rsidRDefault="004707F8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80260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61A2BE1F" w14:textId="77777777" w:rsidR="00FB7F50" w:rsidRPr="00980260" w:rsidRDefault="004707F8" w:rsidP="00FB7F50">
      <w:pPr>
        <w:rPr>
          <w:rFonts w:ascii="Arial" w:hAnsi="Arial" w:cs="Arial"/>
          <w:sz w:val="22"/>
          <w:szCs w:val="22"/>
        </w:rPr>
      </w:pPr>
      <w:r w:rsidRPr="00980260">
        <w:rPr>
          <w:rFonts w:ascii="Arial" w:hAnsi="Arial" w:cs="Arial"/>
          <w:sz w:val="22"/>
          <w:szCs w:val="22"/>
        </w:rPr>
        <w:t>Rynek</w:t>
      </w:r>
      <w:r w:rsidR="00FB7F50" w:rsidRPr="00980260">
        <w:rPr>
          <w:rFonts w:ascii="Arial" w:hAnsi="Arial" w:cs="Arial"/>
          <w:sz w:val="22"/>
          <w:szCs w:val="22"/>
        </w:rPr>
        <w:t xml:space="preserve"> </w:t>
      </w:r>
      <w:r w:rsidRPr="00980260">
        <w:rPr>
          <w:rFonts w:ascii="Arial" w:hAnsi="Arial" w:cs="Arial"/>
          <w:sz w:val="22"/>
          <w:szCs w:val="22"/>
        </w:rPr>
        <w:t>11</w:t>
      </w:r>
    </w:p>
    <w:p w14:paraId="3B6491FD" w14:textId="77777777" w:rsidR="00FB7F50" w:rsidRPr="00980260" w:rsidRDefault="004707F8" w:rsidP="00FB7F50">
      <w:pPr>
        <w:rPr>
          <w:rFonts w:ascii="Arial" w:hAnsi="Arial" w:cs="Arial"/>
          <w:sz w:val="22"/>
          <w:szCs w:val="22"/>
        </w:rPr>
      </w:pPr>
      <w:r w:rsidRPr="00980260">
        <w:rPr>
          <w:rFonts w:ascii="Arial" w:hAnsi="Arial" w:cs="Arial"/>
          <w:sz w:val="22"/>
          <w:szCs w:val="22"/>
        </w:rPr>
        <w:t>42-289</w:t>
      </w:r>
      <w:r w:rsidR="00FB7F50" w:rsidRPr="00980260">
        <w:rPr>
          <w:rFonts w:ascii="Arial" w:hAnsi="Arial" w:cs="Arial"/>
          <w:sz w:val="22"/>
          <w:szCs w:val="22"/>
        </w:rPr>
        <w:t xml:space="preserve"> </w:t>
      </w:r>
      <w:r w:rsidRPr="00980260">
        <w:rPr>
          <w:rFonts w:ascii="Arial" w:hAnsi="Arial" w:cs="Arial"/>
          <w:sz w:val="22"/>
          <w:szCs w:val="22"/>
        </w:rPr>
        <w:t>Woźniki</w:t>
      </w:r>
    </w:p>
    <w:p w14:paraId="1C4171E0" w14:textId="77777777" w:rsidR="00FB7F50" w:rsidRPr="00980260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980260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980260">
        <w:rPr>
          <w:rFonts w:ascii="Arial" w:hAnsi="Arial" w:cs="Arial"/>
          <w:bCs/>
          <w:sz w:val="18"/>
          <w:szCs w:val="18"/>
        </w:rPr>
        <w:t>………….</w:t>
      </w:r>
    </w:p>
    <w:p w14:paraId="15BA657C" w14:textId="77777777" w:rsidR="00FB7F50" w:rsidRPr="00980260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980260">
        <w:rPr>
          <w:rFonts w:ascii="Arial" w:hAnsi="Arial" w:cs="Arial"/>
          <w:bCs/>
          <w:sz w:val="18"/>
          <w:szCs w:val="18"/>
        </w:rPr>
        <w:t>[nazwa zamawiającego, adres]</w:t>
      </w:r>
    </w:p>
    <w:p w14:paraId="2AD407FC" w14:textId="77777777" w:rsidR="008642B3" w:rsidRPr="00980260" w:rsidRDefault="00836DAF">
      <w:pPr>
        <w:pStyle w:val="Nagwek1"/>
        <w:spacing w:before="600"/>
        <w:rPr>
          <w:rFonts w:ascii="Arial" w:hAnsi="Arial" w:cs="Arial"/>
          <w:sz w:val="28"/>
        </w:rPr>
      </w:pPr>
      <w:r w:rsidRPr="00980260">
        <w:rPr>
          <w:rFonts w:ascii="Arial" w:hAnsi="Arial" w:cs="Arial"/>
          <w:sz w:val="28"/>
        </w:rPr>
        <w:t>OGŁOSZENIE</w:t>
      </w:r>
    </w:p>
    <w:p w14:paraId="23432265" w14:textId="77777777" w:rsidR="008642B3" w:rsidRPr="00980260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980260">
        <w:rPr>
          <w:rFonts w:ascii="Arial" w:hAnsi="Arial" w:cs="Arial"/>
          <w:b/>
          <w:sz w:val="28"/>
        </w:rPr>
        <w:t xml:space="preserve">o </w:t>
      </w:r>
      <w:r w:rsidR="0054734E" w:rsidRPr="00980260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438"/>
      </w:tblGrid>
      <w:tr w:rsidR="004707F8" w:rsidRPr="00980260" w14:paraId="63CA4D50" w14:textId="77777777" w:rsidTr="0002189E">
        <w:trPr>
          <w:trHeight w:val="638"/>
        </w:trPr>
        <w:tc>
          <w:tcPr>
            <w:tcW w:w="959" w:type="dxa"/>
            <w:shd w:val="clear" w:color="auto" w:fill="auto"/>
          </w:tcPr>
          <w:p w14:paraId="618B39FB" w14:textId="77777777" w:rsidR="004707F8" w:rsidRPr="00980260" w:rsidRDefault="004707F8" w:rsidP="0002189E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260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3C425A" w14:textId="77777777" w:rsidR="004707F8" w:rsidRPr="00980260" w:rsidRDefault="004707F8" w:rsidP="0002189E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260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980260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8026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9802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9802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80260">
              <w:rPr>
                <w:rFonts w:ascii="Arial" w:hAnsi="Arial" w:cs="Arial"/>
                <w:b/>
                <w:bCs/>
                <w:sz w:val="22"/>
                <w:szCs w:val="22"/>
              </w:rPr>
              <w:t>Zimowe utrzymanie dróg powiatowych i chodników przy drogach powiatowych na terenie Gminy Woźniki.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802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9802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/>
                <w:sz w:val="22"/>
                <w:szCs w:val="22"/>
              </w:rPr>
              <w:t>ZP 271.18.2022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6304CF00" w14:textId="1A1DBBC9" w:rsidR="008642B3" w:rsidRPr="0098026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980260">
        <w:rPr>
          <w:rFonts w:ascii="Arial" w:hAnsi="Arial" w:cs="Arial"/>
          <w:sz w:val="22"/>
          <w:szCs w:val="22"/>
        </w:rPr>
        <w:t xml:space="preserve">Zamawiający, </w:t>
      </w:r>
      <w:r w:rsidR="004707F8" w:rsidRPr="00980260">
        <w:rPr>
          <w:rFonts w:ascii="Arial" w:hAnsi="Arial" w:cs="Arial"/>
          <w:b/>
          <w:sz w:val="22"/>
          <w:szCs w:val="22"/>
        </w:rPr>
        <w:t>Urząd Miejski w Woźnikach</w:t>
      </w:r>
      <w:r w:rsidRPr="00980260">
        <w:rPr>
          <w:rFonts w:ascii="Arial" w:hAnsi="Arial" w:cs="Arial"/>
          <w:sz w:val="22"/>
          <w:szCs w:val="22"/>
        </w:rPr>
        <w:t>, działając na podstawie art. 253 ust. 1</w:t>
      </w:r>
      <w:r w:rsidR="00836DAF" w:rsidRPr="00980260">
        <w:rPr>
          <w:rFonts w:ascii="Arial" w:hAnsi="Arial" w:cs="Arial"/>
          <w:sz w:val="22"/>
          <w:szCs w:val="22"/>
        </w:rPr>
        <w:t xml:space="preserve"> pkt. 1 i ust. 2</w:t>
      </w:r>
      <w:r w:rsidRPr="00980260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707F8" w:rsidRPr="00980260">
        <w:rPr>
          <w:rFonts w:ascii="Arial" w:hAnsi="Arial" w:cs="Arial"/>
          <w:sz w:val="22"/>
          <w:szCs w:val="22"/>
        </w:rPr>
        <w:t>(</w:t>
      </w:r>
      <w:proofErr w:type="spellStart"/>
      <w:r w:rsidR="004707F8" w:rsidRPr="00980260">
        <w:rPr>
          <w:rFonts w:ascii="Arial" w:hAnsi="Arial" w:cs="Arial"/>
          <w:sz w:val="22"/>
          <w:szCs w:val="22"/>
        </w:rPr>
        <w:t>t.j</w:t>
      </w:r>
      <w:proofErr w:type="spellEnd"/>
      <w:r w:rsidR="004707F8" w:rsidRPr="00980260">
        <w:rPr>
          <w:rFonts w:ascii="Arial" w:hAnsi="Arial" w:cs="Arial"/>
          <w:sz w:val="22"/>
          <w:szCs w:val="22"/>
        </w:rPr>
        <w:t>. Dz.U. z 202</w:t>
      </w:r>
      <w:r w:rsidR="00980260">
        <w:rPr>
          <w:rFonts w:ascii="Arial" w:hAnsi="Arial" w:cs="Arial"/>
          <w:sz w:val="22"/>
          <w:szCs w:val="22"/>
        </w:rPr>
        <w:t>2</w:t>
      </w:r>
      <w:r w:rsidR="004707F8" w:rsidRPr="00980260">
        <w:rPr>
          <w:rFonts w:ascii="Arial" w:hAnsi="Arial" w:cs="Arial"/>
          <w:sz w:val="22"/>
          <w:szCs w:val="22"/>
        </w:rPr>
        <w:t>r. poz. 1</w:t>
      </w:r>
      <w:r w:rsidR="00980260">
        <w:rPr>
          <w:rFonts w:ascii="Arial" w:hAnsi="Arial" w:cs="Arial"/>
          <w:sz w:val="22"/>
          <w:szCs w:val="22"/>
        </w:rPr>
        <w:t>710</w:t>
      </w:r>
      <w:r w:rsidR="004707F8" w:rsidRPr="00980260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4707F8" w:rsidRPr="00980260">
        <w:rPr>
          <w:rFonts w:ascii="Arial" w:hAnsi="Arial" w:cs="Arial"/>
          <w:sz w:val="22"/>
          <w:szCs w:val="22"/>
        </w:rPr>
        <w:t>późn</w:t>
      </w:r>
      <w:proofErr w:type="spellEnd"/>
      <w:r w:rsidR="004707F8" w:rsidRPr="00980260">
        <w:rPr>
          <w:rFonts w:ascii="Arial" w:hAnsi="Arial" w:cs="Arial"/>
          <w:sz w:val="22"/>
          <w:szCs w:val="22"/>
        </w:rPr>
        <w:t>. zm.)</w:t>
      </w:r>
      <w:r w:rsidRPr="00980260">
        <w:rPr>
          <w:rFonts w:ascii="Arial" w:hAnsi="Arial" w:cs="Arial"/>
          <w:sz w:val="22"/>
          <w:szCs w:val="22"/>
        </w:rPr>
        <w:t>, zwanej dalej „ustawą Pzp”</w:t>
      </w:r>
      <w:r w:rsidR="00D26ED6" w:rsidRPr="00980260">
        <w:rPr>
          <w:rFonts w:ascii="Arial" w:hAnsi="Arial" w:cs="Arial"/>
          <w:sz w:val="22"/>
          <w:szCs w:val="22"/>
        </w:rPr>
        <w:t xml:space="preserve">, </w:t>
      </w:r>
      <w:r w:rsidRPr="00980260">
        <w:rPr>
          <w:rFonts w:ascii="Arial" w:hAnsi="Arial" w:cs="Arial"/>
          <w:sz w:val="22"/>
          <w:szCs w:val="22"/>
        </w:rPr>
        <w:t>informuje</w:t>
      </w:r>
      <w:r w:rsidR="00D26ED6" w:rsidRPr="00980260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980260">
        <w:rPr>
          <w:rFonts w:ascii="Arial" w:hAnsi="Arial" w:cs="Arial"/>
          <w:sz w:val="22"/>
          <w:szCs w:val="22"/>
        </w:rPr>
        <w:t>najkorzystniejsz</w:t>
      </w:r>
      <w:r w:rsidR="00D26ED6" w:rsidRPr="00980260">
        <w:rPr>
          <w:rFonts w:ascii="Arial" w:hAnsi="Arial" w:cs="Arial"/>
          <w:sz w:val="22"/>
          <w:szCs w:val="22"/>
        </w:rPr>
        <w:t xml:space="preserve">a wybrana została </w:t>
      </w:r>
      <w:r w:rsidR="00756CDA" w:rsidRPr="00980260">
        <w:rPr>
          <w:rFonts w:ascii="Arial" w:hAnsi="Arial" w:cs="Arial"/>
          <w:sz w:val="22"/>
          <w:szCs w:val="22"/>
        </w:rPr>
        <w:t>ofer</w:t>
      </w:r>
      <w:r w:rsidR="00D26ED6" w:rsidRPr="00980260">
        <w:rPr>
          <w:rFonts w:ascii="Arial" w:hAnsi="Arial" w:cs="Arial"/>
          <w:sz w:val="22"/>
          <w:szCs w:val="22"/>
        </w:rPr>
        <w:t>t</w:t>
      </w:r>
      <w:r w:rsidR="009F0E5C" w:rsidRPr="00980260">
        <w:rPr>
          <w:rFonts w:ascii="Arial" w:hAnsi="Arial" w:cs="Arial"/>
          <w:sz w:val="22"/>
          <w:szCs w:val="22"/>
        </w:rPr>
        <w:t>a</w:t>
      </w:r>
      <w:r w:rsidR="00D26ED6" w:rsidRPr="00980260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707F8" w:rsidRPr="00980260" w14:paraId="5F70A720" w14:textId="77777777" w:rsidTr="000218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A862424" w14:textId="77777777" w:rsidR="004707F8" w:rsidRPr="00980260" w:rsidRDefault="004707F8" w:rsidP="0002189E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260">
              <w:rPr>
                <w:rFonts w:ascii="Arial" w:hAnsi="Arial" w:cs="Arial"/>
                <w:b/>
                <w:sz w:val="22"/>
                <w:szCs w:val="22"/>
              </w:rPr>
              <w:t>Hucz Spółka z ograniczoną odpowiedzialnością SP.K</w:t>
            </w:r>
          </w:p>
          <w:p w14:paraId="17255D8F" w14:textId="77777777" w:rsidR="004707F8" w:rsidRPr="00980260" w:rsidRDefault="004707F8" w:rsidP="0002189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0260">
              <w:rPr>
                <w:rFonts w:ascii="Arial" w:hAnsi="Arial" w:cs="Arial"/>
                <w:bCs/>
                <w:sz w:val="22"/>
                <w:szCs w:val="22"/>
              </w:rPr>
              <w:t>Częstochowska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F8300AF" w14:textId="77777777" w:rsidR="004707F8" w:rsidRPr="00980260" w:rsidRDefault="004707F8" w:rsidP="0002189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0260">
              <w:rPr>
                <w:rFonts w:ascii="Arial" w:hAnsi="Arial" w:cs="Arial"/>
                <w:bCs/>
                <w:sz w:val="22"/>
                <w:szCs w:val="22"/>
              </w:rPr>
              <w:t>42-283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Boronów</w:t>
            </w:r>
          </w:p>
          <w:p w14:paraId="2FBDE2DC" w14:textId="77777777" w:rsidR="004707F8" w:rsidRPr="00980260" w:rsidRDefault="004707F8" w:rsidP="0002189E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260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22B4EEFC" w14:textId="77777777" w:rsidR="004707F8" w:rsidRPr="00980260" w:rsidRDefault="004707F8" w:rsidP="0002189E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260">
              <w:rPr>
                <w:rFonts w:ascii="Arial" w:hAnsi="Arial" w:cs="Arial"/>
                <w:sz w:val="22"/>
                <w:szCs w:val="22"/>
              </w:rPr>
              <w:t xml:space="preserve">Zadanie nr </w:t>
            </w:r>
            <w:r w:rsidRPr="00980260">
              <w:rPr>
                <w:rFonts w:ascii="Arial" w:hAnsi="Arial" w:cs="Arial"/>
                <w:sz w:val="22"/>
                <w:szCs w:val="22"/>
              </w:rPr>
              <w:t>1</w:t>
            </w:r>
            <w:r w:rsidRPr="00980260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980260">
              <w:rPr>
                <w:rFonts w:ascii="Arial" w:hAnsi="Arial" w:cs="Arial"/>
                <w:sz w:val="22"/>
                <w:szCs w:val="22"/>
              </w:rPr>
              <w:t>Zadanie nr 1</w:t>
            </w:r>
            <w:r w:rsidRPr="00980260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980260">
              <w:rPr>
                <w:rFonts w:ascii="Arial" w:hAnsi="Arial" w:cs="Arial"/>
                <w:b/>
                <w:sz w:val="22"/>
                <w:szCs w:val="22"/>
              </w:rPr>
              <w:t>224 546.73 zł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24103F4" w14:textId="77777777" w:rsidR="004707F8" w:rsidRPr="00980260" w:rsidRDefault="004707F8" w:rsidP="0002189E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0260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63416947" w14:textId="77777777" w:rsidR="004707F8" w:rsidRPr="00980260" w:rsidRDefault="004707F8" w:rsidP="0002189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980260">
              <w:rPr>
                <w:rFonts w:ascii="Arial" w:hAnsi="Arial" w:cs="Arial"/>
              </w:rPr>
              <w:t>Najkorzystniejsza oferta</w:t>
            </w:r>
          </w:p>
        </w:tc>
      </w:tr>
      <w:tr w:rsidR="004707F8" w:rsidRPr="00980260" w14:paraId="2397F217" w14:textId="77777777" w:rsidTr="000218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FC86AC3" w14:textId="77777777" w:rsidR="004707F8" w:rsidRPr="00980260" w:rsidRDefault="004707F8" w:rsidP="0002189E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260">
              <w:rPr>
                <w:rFonts w:ascii="Arial" w:hAnsi="Arial" w:cs="Arial"/>
                <w:b/>
                <w:sz w:val="22"/>
                <w:szCs w:val="22"/>
              </w:rPr>
              <w:t>Hucz Spółka z ograniczoną odpowiedzialnością SP.K</w:t>
            </w:r>
          </w:p>
          <w:p w14:paraId="46B4A982" w14:textId="77777777" w:rsidR="004707F8" w:rsidRPr="00980260" w:rsidRDefault="004707F8" w:rsidP="0002189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0260">
              <w:rPr>
                <w:rFonts w:ascii="Arial" w:hAnsi="Arial" w:cs="Arial"/>
                <w:bCs/>
                <w:sz w:val="22"/>
                <w:szCs w:val="22"/>
              </w:rPr>
              <w:t>Częstochowska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BD7C502" w14:textId="77777777" w:rsidR="004707F8" w:rsidRPr="00980260" w:rsidRDefault="004707F8" w:rsidP="0002189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80260">
              <w:rPr>
                <w:rFonts w:ascii="Arial" w:hAnsi="Arial" w:cs="Arial"/>
                <w:bCs/>
                <w:sz w:val="22"/>
                <w:szCs w:val="22"/>
              </w:rPr>
              <w:t>42-283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Boronów</w:t>
            </w:r>
          </w:p>
          <w:p w14:paraId="3FAD9CF7" w14:textId="77777777" w:rsidR="004707F8" w:rsidRPr="00980260" w:rsidRDefault="004707F8" w:rsidP="0002189E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260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026B9543" w14:textId="77777777" w:rsidR="004707F8" w:rsidRPr="00980260" w:rsidRDefault="004707F8" w:rsidP="0002189E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260">
              <w:rPr>
                <w:rFonts w:ascii="Arial" w:hAnsi="Arial" w:cs="Arial"/>
                <w:sz w:val="22"/>
                <w:szCs w:val="22"/>
              </w:rPr>
              <w:t xml:space="preserve">Zadanie nr </w:t>
            </w:r>
            <w:r w:rsidRPr="00980260">
              <w:rPr>
                <w:rFonts w:ascii="Arial" w:hAnsi="Arial" w:cs="Arial"/>
                <w:sz w:val="22"/>
                <w:szCs w:val="22"/>
              </w:rPr>
              <w:t>2</w:t>
            </w:r>
            <w:r w:rsidRPr="00980260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980260">
              <w:rPr>
                <w:rFonts w:ascii="Arial" w:hAnsi="Arial" w:cs="Arial"/>
                <w:sz w:val="22"/>
                <w:szCs w:val="22"/>
              </w:rPr>
              <w:t>Zadanie nr 2</w:t>
            </w:r>
            <w:r w:rsidRPr="00980260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980260">
              <w:rPr>
                <w:rFonts w:ascii="Arial" w:hAnsi="Arial" w:cs="Arial"/>
                <w:b/>
                <w:sz w:val="22"/>
                <w:szCs w:val="22"/>
              </w:rPr>
              <w:t>139 967.43 zł</w:t>
            </w:r>
            <w:r w:rsidRPr="0098026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449E388" w14:textId="77777777" w:rsidR="004707F8" w:rsidRPr="00980260" w:rsidRDefault="004707F8" w:rsidP="0002189E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0260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51AAE174" w14:textId="77777777" w:rsidR="004707F8" w:rsidRPr="00980260" w:rsidRDefault="004707F8" w:rsidP="0002189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980260">
              <w:rPr>
                <w:rFonts w:ascii="Arial" w:hAnsi="Arial" w:cs="Arial"/>
              </w:rPr>
              <w:t>Najkorzystniejsza oferta</w:t>
            </w:r>
          </w:p>
        </w:tc>
      </w:tr>
    </w:tbl>
    <w:p w14:paraId="172F12C2" w14:textId="77777777" w:rsidR="003A0AFC" w:rsidRPr="00980260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980260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80260" w14:paraId="42E83A8C" w14:textId="77777777" w:rsidTr="00596EA3">
        <w:tc>
          <w:tcPr>
            <w:tcW w:w="2169" w:type="dxa"/>
            <w:shd w:val="clear" w:color="auto" w:fill="F3F3F3"/>
          </w:tcPr>
          <w:p w14:paraId="03EF4B03" w14:textId="77777777" w:rsidR="00211A34" w:rsidRPr="00980260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E1D5DDA" w14:textId="77777777" w:rsidR="00211A34" w:rsidRPr="00980260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7A62AAC" w14:textId="77777777" w:rsidR="00211A34" w:rsidRPr="00980260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CBFBDFB" w14:textId="77777777" w:rsidR="00211A34" w:rsidRPr="00980260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707F8" w:rsidRPr="00980260" w14:paraId="6997BCC7" w14:textId="77777777" w:rsidTr="0002189E">
        <w:tc>
          <w:tcPr>
            <w:tcW w:w="2169" w:type="dxa"/>
            <w:shd w:val="clear" w:color="auto" w:fill="auto"/>
          </w:tcPr>
          <w:p w14:paraId="621AEA12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1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80260">
              <w:rPr>
                <w:rFonts w:ascii="Arial" w:hAnsi="Arial" w:cs="Arial"/>
                <w:sz w:val="20"/>
                <w:szCs w:val="20"/>
              </w:rPr>
              <w:t>Zadanie nr 1</w:t>
            </w:r>
          </w:p>
        </w:tc>
        <w:tc>
          <w:tcPr>
            <w:tcW w:w="2793" w:type="dxa"/>
            <w:shd w:val="clear" w:color="auto" w:fill="auto"/>
          </w:tcPr>
          <w:p w14:paraId="3D928CE1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3A33737F" w14:textId="77777777" w:rsidR="004707F8" w:rsidRPr="00980260" w:rsidRDefault="004707F8" w:rsidP="0002189E">
            <w:pPr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Częstochowska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62E2AE38" w14:textId="77777777" w:rsidR="004707F8" w:rsidRPr="00980260" w:rsidRDefault="004707F8" w:rsidP="0002189E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42-283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2D428771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6C52BF82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89C6AD" w14:textId="77777777" w:rsidR="004707F8" w:rsidRPr="00980260" w:rsidRDefault="004707F8" w:rsidP="000218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4707F8" w:rsidRPr="00980260" w14:paraId="07AF27A7" w14:textId="77777777" w:rsidTr="0002189E">
        <w:tc>
          <w:tcPr>
            <w:tcW w:w="2169" w:type="dxa"/>
            <w:shd w:val="clear" w:color="auto" w:fill="auto"/>
          </w:tcPr>
          <w:p w14:paraId="7D3207A4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80260">
              <w:rPr>
                <w:rFonts w:ascii="Arial" w:hAnsi="Arial" w:cs="Arial"/>
                <w:sz w:val="20"/>
                <w:szCs w:val="20"/>
              </w:rPr>
              <w:t>Zadanie nr 1</w:t>
            </w:r>
          </w:p>
        </w:tc>
        <w:tc>
          <w:tcPr>
            <w:tcW w:w="2793" w:type="dxa"/>
            <w:shd w:val="clear" w:color="auto" w:fill="auto"/>
          </w:tcPr>
          <w:p w14:paraId="035C0742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bCs/>
                <w:sz w:val="20"/>
                <w:szCs w:val="20"/>
              </w:rPr>
              <w:t>Gabriela Lisek FIRMA HANDLOWO-USŁUGOWA "REMPOL''</w:t>
            </w:r>
          </w:p>
          <w:p w14:paraId="7C8F1902" w14:textId="77777777" w:rsidR="004707F8" w:rsidRPr="00980260" w:rsidRDefault="004707F8" w:rsidP="0002189E">
            <w:pPr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Solarnia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31</w:t>
            </w:r>
          </w:p>
          <w:p w14:paraId="18BF5E1C" w14:textId="77777777" w:rsidR="004707F8" w:rsidRPr="00980260" w:rsidRDefault="004707F8" w:rsidP="0002189E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42-289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Woźniki</w:t>
            </w:r>
          </w:p>
        </w:tc>
        <w:tc>
          <w:tcPr>
            <w:tcW w:w="2976" w:type="dxa"/>
            <w:shd w:val="clear" w:color="auto" w:fill="auto"/>
          </w:tcPr>
          <w:p w14:paraId="008A1FBC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1 - Cena - 55.08</w:t>
            </w:r>
          </w:p>
          <w:p w14:paraId="4DF00E51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621AE9" w14:textId="77777777" w:rsidR="004707F8" w:rsidRPr="00980260" w:rsidRDefault="004707F8" w:rsidP="000218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 xml:space="preserve">  95,08</w:t>
            </w:r>
          </w:p>
        </w:tc>
      </w:tr>
      <w:tr w:rsidR="004707F8" w:rsidRPr="00980260" w14:paraId="1F7D92D9" w14:textId="77777777" w:rsidTr="0002189E">
        <w:tc>
          <w:tcPr>
            <w:tcW w:w="2169" w:type="dxa"/>
            <w:shd w:val="clear" w:color="auto" w:fill="auto"/>
          </w:tcPr>
          <w:p w14:paraId="6590DE53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80260">
              <w:rPr>
                <w:rFonts w:ascii="Arial" w:hAnsi="Arial" w:cs="Arial"/>
                <w:sz w:val="20"/>
                <w:szCs w:val="20"/>
              </w:rPr>
              <w:t>Zadanie nr 2</w:t>
            </w:r>
          </w:p>
        </w:tc>
        <w:tc>
          <w:tcPr>
            <w:tcW w:w="2793" w:type="dxa"/>
            <w:shd w:val="clear" w:color="auto" w:fill="auto"/>
          </w:tcPr>
          <w:p w14:paraId="01ADF9E3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0A5823E1" w14:textId="77777777" w:rsidR="004707F8" w:rsidRPr="00980260" w:rsidRDefault="004707F8" w:rsidP="0002189E">
            <w:pPr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Częstochowska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72651ADF" w14:textId="77777777" w:rsidR="004707F8" w:rsidRPr="00980260" w:rsidRDefault="004707F8" w:rsidP="0002189E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42-283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2BC4CD52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38059822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AA25EB" w14:textId="77777777" w:rsidR="004707F8" w:rsidRPr="00980260" w:rsidRDefault="004707F8" w:rsidP="000218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4707F8" w:rsidRPr="00980260" w14:paraId="112C7F82" w14:textId="77777777" w:rsidTr="0002189E">
        <w:tc>
          <w:tcPr>
            <w:tcW w:w="2169" w:type="dxa"/>
            <w:shd w:val="clear" w:color="auto" w:fill="auto"/>
          </w:tcPr>
          <w:p w14:paraId="2F774694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80260">
              <w:rPr>
                <w:rFonts w:ascii="Arial" w:hAnsi="Arial" w:cs="Arial"/>
                <w:sz w:val="20"/>
                <w:szCs w:val="20"/>
              </w:rPr>
              <w:t>Zadanie nr 2</w:t>
            </w:r>
          </w:p>
        </w:tc>
        <w:tc>
          <w:tcPr>
            <w:tcW w:w="2793" w:type="dxa"/>
            <w:shd w:val="clear" w:color="auto" w:fill="auto"/>
          </w:tcPr>
          <w:p w14:paraId="0DDB7B01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bCs/>
                <w:sz w:val="20"/>
                <w:szCs w:val="20"/>
              </w:rPr>
              <w:t>Przedsiębiorstwo AGROKOMPLEX Jacek Skubała</w:t>
            </w:r>
          </w:p>
          <w:p w14:paraId="380A83AB" w14:textId="77777777" w:rsidR="004707F8" w:rsidRPr="00980260" w:rsidRDefault="004707F8" w:rsidP="0002189E">
            <w:pPr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Leśna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66A1AB4" w14:textId="77777777" w:rsidR="004707F8" w:rsidRPr="00980260" w:rsidRDefault="004707F8" w:rsidP="0002189E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42-772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Łagiewniki Wielkie</w:t>
            </w:r>
          </w:p>
        </w:tc>
        <w:tc>
          <w:tcPr>
            <w:tcW w:w="2976" w:type="dxa"/>
            <w:shd w:val="clear" w:color="auto" w:fill="auto"/>
          </w:tcPr>
          <w:p w14:paraId="2F8F2E3A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1 - Cena - 59.90</w:t>
            </w:r>
          </w:p>
          <w:p w14:paraId="22ED41D0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027AC5" w14:textId="77777777" w:rsidR="004707F8" w:rsidRPr="00980260" w:rsidRDefault="004707F8" w:rsidP="000218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 xml:space="preserve">  99,90</w:t>
            </w:r>
          </w:p>
        </w:tc>
      </w:tr>
      <w:tr w:rsidR="004707F8" w:rsidRPr="00980260" w14:paraId="7EFF36C7" w14:textId="77777777" w:rsidTr="0002189E">
        <w:tc>
          <w:tcPr>
            <w:tcW w:w="2169" w:type="dxa"/>
            <w:shd w:val="clear" w:color="auto" w:fill="auto"/>
          </w:tcPr>
          <w:p w14:paraId="73244A95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80260">
              <w:rPr>
                <w:rFonts w:ascii="Arial" w:hAnsi="Arial" w:cs="Arial"/>
                <w:sz w:val="20"/>
                <w:szCs w:val="20"/>
              </w:rPr>
              <w:t>Zadanie nr 2</w:t>
            </w:r>
          </w:p>
        </w:tc>
        <w:tc>
          <w:tcPr>
            <w:tcW w:w="2793" w:type="dxa"/>
            <w:shd w:val="clear" w:color="auto" w:fill="auto"/>
          </w:tcPr>
          <w:p w14:paraId="524E3B5A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0260">
              <w:rPr>
                <w:rFonts w:ascii="Arial" w:hAnsi="Arial" w:cs="Arial"/>
                <w:b/>
                <w:bCs/>
                <w:sz w:val="20"/>
                <w:szCs w:val="20"/>
              </w:rPr>
              <w:t>Gabriela Lisek FIRMA HANDLOWO-USŁUGOWA "REMPOL''</w:t>
            </w:r>
          </w:p>
          <w:p w14:paraId="1E47C40A" w14:textId="77777777" w:rsidR="004707F8" w:rsidRPr="00980260" w:rsidRDefault="004707F8" w:rsidP="0002189E">
            <w:pPr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Solarnia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31</w:t>
            </w:r>
          </w:p>
          <w:p w14:paraId="42386D07" w14:textId="77777777" w:rsidR="004707F8" w:rsidRPr="00980260" w:rsidRDefault="004707F8" w:rsidP="0002189E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42-289</w:t>
            </w:r>
            <w:r w:rsidRPr="009802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260">
              <w:rPr>
                <w:rFonts w:ascii="Arial" w:hAnsi="Arial" w:cs="Arial"/>
                <w:sz w:val="20"/>
                <w:szCs w:val="20"/>
              </w:rPr>
              <w:t>Woźniki</w:t>
            </w:r>
          </w:p>
        </w:tc>
        <w:tc>
          <w:tcPr>
            <w:tcW w:w="2976" w:type="dxa"/>
            <w:shd w:val="clear" w:color="auto" w:fill="auto"/>
          </w:tcPr>
          <w:p w14:paraId="09BB84A1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1 - Cena - 44.44</w:t>
            </w:r>
          </w:p>
          <w:p w14:paraId="79DBDB38" w14:textId="77777777" w:rsidR="004707F8" w:rsidRPr="00980260" w:rsidRDefault="004707F8" w:rsidP="0002189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75DF2B" w14:textId="77777777" w:rsidR="004707F8" w:rsidRPr="00980260" w:rsidRDefault="004707F8" w:rsidP="000218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0260">
              <w:rPr>
                <w:rFonts w:ascii="Arial" w:hAnsi="Arial" w:cs="Arial"/>
                <w:sz w:val="20"/>
                <w:szCs w:val="20"/>
              </w:rPr>
              <w:t xml:space="preserve">  84,44</w:t>
            </w:r>
          </w:p>
        </w:tc>
      </w:tr>
    </w:tbl>
    <w:p w14:paraId="1FE57F69" w14:textId="77777777" w:rsidR="00B464D3" w:rsidRPr="00980260" w:rsidRDefault="00B464D3" w:rsidP="00836DAF">
      <w:pPr>
        <w:spacing w:before="480" w:after="48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980260">
        <w:rPr>
          <w:rFonts w:ascii="Arial" w:hAnsi="Arial" w:cs="Arial"/>
          <w:i/>
          <w:sz w:val="22"/>
          <w:szCs w:val="22"/>
        </w:rPr>
        <w:t>Zamawiający</w:t>
      </w:r>
    </w:p>
    <w:p w14:paraId="4255A727" w14:textId="012ED69F" w:rsidR="00B464D3" w:rsidRDefault="004707F8" w:rsidP="00B464D3">
      <w:pPr>
        <w:jc w:val="right"/>
        <w:rPr>
          <w:rFonts w:ascii="Arial" w:hAnsi="Arial" w:cs="Arial"/>
          <w:sz w:val="22"/>
          <w:szCs w:val="22"/>
        </w:rPr>
      </w:pPr>
      <w:r w:rsidRPr="00980260">
        <w:rPr>
          <w:rFonts w:ascii="Arial" w:hAnsi="Arial" w:cs="Arial"/>
          <w:sz w:val="22"/>
          <w:szCs w:val="22"/>
        </w:rPr>
        <w:t xml:space="preserve">  </w:t>
      </w:r>
      <w:r w:rsidR="00980260">
        <w:rPr>
          <w:rFonts w:ascii="Arial" w:hAnsi="Arial" w:cs="Arial"/>
          <w:sz w:val="22"/>
          <w:szCs w:val="22"/>
        </w:rPr>
        <w:t xml:space="preserve">Michał </w:t>
      </w:r>
      <w:proofErr w:type="spellStart"/>
      <w:r w:rsidR="00980260">
        <w:rPr>
          <w:rFonts w:ascii="Arial" w:hAnsi="Arial" w:cs="Arial"/>
          <w:sz w:val="22"/>
          <w:szCs w:val="22"/>
        </w:rPr>
        <w:t>Aloszko</w:t>
      </w:r>
      <w:proofErr w:type="spellEnd"/>
    </w:p>
    <w:p w14:paraId="7CEC43A9" w14:textId="1D46212F" w:rsidR="00980260" w:rsidRPr="00980260" w:rsidRDefault="00980260" w:rsidP="00B464D3">
      <w:pPr>
        <w:jc w:val="right"/>
        <w:rPr>
          <w:rFonts w:ascii="Arial" w:hAnsi="Arial" w:cs="Arial"/>
          <w:sz w:val="32"/>
          <w:szCs w:val="32"/>
          <w:vertAlign w:val="superscript"/>
        </w:rPr>
      </w:pPr>
      <w:r>
        <w:rPr>
          <w:rFonts w:ascii="Arial" w:hAnsi="Arial" w:cs="Arial"/>
          <w:sz w:val="22"/>
          <w:szCs w:val="22"/>
        </w:rPr>
        <w:t>Burmistrz Woźnik</w:t>
      </w:r>
    </w:p>
    <w:bookmarkEnd w:id="0"/>
    <w:p w14:paraId="6AFA4BFF" w14:textId="77777777" w:rsidR="008642B3" w:rsidRPr="00980260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98026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9F6F8" w14:textId="77777777" w:rsidR="00CA4F59" w:rsidRDefault="00CA4F59">
      <w:r>
        <w:separator/>
      </w:r>
    </w:p>
  </w:endnote>
  <w:endnote w:type="continuationSeparator" w:id="0">
    <w:p w14:paraId="5CF50A45" w14:textId="77777777" w:rsidR="00CA4F59" w:rsidRDefault="00CA4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86A4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A0D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4AD1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4329F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4AAC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966D0" w14:textId="77777777" w:rsidR="00CA4F59" w:rsidRDefault="00CA4F59">
      <w:r>
        <w:separator/>
      </w:r>
    </w:p>
  </w:footnote>
  <w:footnote w:type="continuationSeparator" w:id="0">
    <w:p w14:paraId="16A2E7E4" w14:textId="77777777" w:rsidR="00CA4F59" w:rsidRDefault="00CA4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6FF0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7CB8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C02E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F5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07F8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0260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4F5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582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570BB"/>
  <w15:chartTrackingRefBased/>
  <w15:docId w15:val="{03E6FA88-CB6D-4906-AB2D-85B7AD80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2022-11-21T14:16:00Z</dcterms:created>
  <dcterms:modified xsi:type="dcterms:W3CDTF">2022-11-21T14:16:00Z</dcterms:modified>
</cp:coreProperties>
</file>