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FA4B79" w14:textId="77777777" w:rsidR="006A5DF1" w:rsidRPr="00971A38" w:rsidRDefault="00257313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971A38">
        <w:rPr>
          <w:rFonts w:ascii="Arial" w:hAnsi="Arial" w:cs="Arial"/>
          <w:sz w:val="22"/>
          <w:szCs w:val="22"/>
        </w:rPr>
        <w:t>Poznań</w:t>
      </w:r>
      <w:r w:rsidR="006A5DF1" w:rsidRPr="00971A38">
        <w:rPr>
          <w:rFonts w:ascii="Arial" w:hAnsi="Arial" w:cs="Arial"/>
          <w:sz w:val="22"/>
          <w:szCs w:val="22"/>
        </w:rPr>
        <w:t xml:space="preserve"> dnia: </w:t>
      </w:r>
      <w:r w:rsidRPr="00971A38">
        <w:rPr>
          <w:rFonts w:ascii="Arial" w:hAnsi="Arial" w:cs="Arial"/>
          <w:sz w:val="22"/>
          <w:szCs w:val="22"/>
        </w:rPr>
        <w:t>2022-11-21</w:t>
      </w:r>
    </w:p>
    <w:p w14:paraId="4F2E3972" w14:textId="77777777" w:rsidR="0029606A" w:rsidRPr="00971A38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14:paraId="3B5EB81C" w14:textId="77777777" w:rsidR="00257313" w:rsidRPr="00971A38" w:rsidRDefault="00257313" w:rsidP="006A5DF1">
      <w:pPr>
        <w:rPr>
          <w:rFonts w:ascii="Arial" w:hAnsi="Arial" w:cs="Arial"/>
          <w:b/>
          <w:bCs/>
          <w:sz w:val="22"/>
          <w:szCs w:val="22"/>
        </w:rPr>
      </w:pPr>
      <w:r w:rsidRPr="00971A38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3BC9E104" w14:textId="77777777" w:rsidR="006A5DF1" w:rsidRPr="00971A38" w:rsidRDefault="00257313" w:rsidP="006A5DF1">
      <w:pPr>
        <w:rPr>
          <w:rFonts w:ascii="Arial" w:hAnsi="Arial" w:cs="Arial"/>
          <w:b/>
          <w:bCs/>
          <w:sz w:val="22"/>
          <w:szCs w:val="22"/>
        </w:rPr>
      </w:pPr>
      <w:r w:rsidRPr="00971A38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ACA1DEF" w14:textId="77777777" w:rsidR="006A5DF1" w:rsidRPr="00971A38" w:rsidRDefault="00257313" w:rsidP="006A5DF1">
      <w:pPr>
        <w:rPr>
          <w:rFonts w:ascii="Arial" w:hAnsi="Arial" w:cs="Arial"/>
          <w:sz w:val="22"/>
          <w:szCs w:val="22"/>
        </w:rPr>
      </w:pPr>
      <w:r w:rsidRPr="00971A38">
        <w:rPr>
          <w:rFonts w:ascii="Arial" w:hAnsi="Arial" w:cs="Arial"/>
          <w:sz w:val="22"/>
          <w:szCs w:val="22"/>
        </w:rPr>
        <w:t>Juraszów</w:t>
      </w:r>
      <w:r w:rsidR="006A5DF1" w:rsidRPr="00971A38">
        <w:rPr>
          <w:rFonts w:ascii="Arial" w:hAnsi="Arial" w:cs="Arial"/>
          <w:sz w:val="22"/>
          <w:szCs w:val="22"/>
        </w:rPr>
        <w:t xml:space="preserve"> </w:t>
      </w:r>
      <w:r w:rsidRPr="00971A38">
        <w:rPr>
          <w:rFonts w:ascii="Arial" w:hAnsi="Arial" w:cs="Arial"/>
          <w:sz w:val="22"/>
          <w:szCs w:val="22"/>
        </w:rPr>
        <w:t>7/19</w:t>
      </w:r>
    </w:p>
    <w:p w14:paraId="46EB3E9A" w14:textId="77777777" w:rsidR="006A5DF1" w:rsidRPr="00971A38" w:rsidRDefault="00257313" w:rsidP="006A5DF1">
      <w:pPr>
        <w:rPr>
          <w:rFonts w:ascii="Arial" w:hAnsi="Arial" w:cs="Arial"/>
          <w:sz w:val="22"/>
          <w:szCs w:val="22"/>
        </w:rPr>
      </w:pPr>
      <w:r w:rsidRPr="00971A38">
        <w:rPr>
          <w:rFonts w:ascii="Arial" w:hAnsi="Arial" w:cs="Arial"/>
          <w:sz w:val="22"/>
          <w:szCs w:val="22"/>
        </w:rPr>
        <w:t>60-479</w:t>
      </w:r>
      <w:r w:rsidR="006A5DF1" w:rsidRPr="00971A38">
        <w:rPr>
          <w:rFonts w:ascii="Arial" w:hAnsi="Arial" w:cs="Arial"/>
          <w:sz w:val="22"/>
          <w:szCs w:val="22"/>
        </w:rPr>
        <w:t xml:space="preserve"> </w:t>
      </w:r>
      <w:r w:rsidRPr="00971A38">
        <w:rPr>
          <w:rFonts w:ascii="Arial" w:hAnsi="Arial" w:cs="Arial"/>
          <w:sz w:val="22"/>
          <w:szCs w:val="22"/>
        </w:rPr>
        <w:t>Poznań</w:t>
      </w:r>
    </w:p>
    <w:p w14:paraId="49CD7F8C" w14:textId="77777777" w:rsidR="006A5DF1" w:rsidRPr="00971A38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971A38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6BA30363" w14:textId="77777777" w:rsidR="006A5DF1" w:rsidRPr="00971A38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971A38">
        <w:rPr>
          <w:rFonts w:ascii="Arial" w:hAnsi="Arial" w:cs="Arial"/>
          <w:bCs/>
          <w:sz w:val="22"/>
          <w:szCs w:val="22"/>
        </w:rPr>
        <w:t>[nazwa zamawiającego, adres]</w:t>
      </w:r>
    </w:p>
    <w:p w14:paraId="67C5CB86" w14:textId="77777777" w:rsidR="006A5DF1" w:rsidRPr="00971A3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A1DB683" w14:textId="77777777" w:rsidR="006A5DF1" w:rsidRPr="00971A38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971A38">
        <w:rPr>
          <w:rFonts w:ascii="Arial" w:hAnsi="Arial" w:cs="Arial"/>
          <w:sz w:val="22"/>
          <w:szCs w:val="22"/>
        </w:rPr>
        <w:tab/>
        <w:t xml:space="preserve"> </w:t>
      </w:r>
    </w:p>
    <w:p w14:paraId="50EF8978" w14:textId="77777777" w:rsidR="006A5DF1" w:rsidRPr="00971A3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0799E2F" w14:textId="77777777" w:rsidR="006A5DF1" w:rsidRPr="00971A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971A38">
        <w:rPr>
          <w:rFonts w:ascii="Arial" w:hAnsi="Arial" w:cs="Arial"/>
          <w:b/>
          <w:sz w:val="22"/>
          <w:szCs w:val="22"/>
        </w:rPr>
        <w:t>WYKONAWCY</w:t>
      </w:r>
    </w:p>
    <w:p w14:paraId="24B61F88" w14:textId="77777777" w:rsidR="006A5DF1" w:rsidRPr="00971A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971A38">
        <w:rPr>
          <w:rFonts w:ascii="Arial" w:hAnsi="Arial" w:cs="Arial"/>
          <w:sz w:val="22"/>
          <w:szCs w:val="22"/>
        </w:rPr>
        <w:t>ubiegający się o zamówienie publiczne</w:t>
      </w:r>
    </w:p>
    <w:p w14:paraId="79E46F8E" w14:textId="77777777" w:rsidR="006D4AB3" w:rsidRPr="00971A38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B98A1E8" w14:textId="77777777" w:rsidR="006D4AB3" w:rsidRPr="00971A3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9881CEB" w14:textId="77777777" w:rsidR="006D4AB3" w:rsidRPr="00971A3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5CA42D5" w14:textId="77777777" w:rsidR="00632C3C" w:rsidRPr="00971A38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971A38">
        <w:rPr>
          <w:rFonts w:cs="Arial"/>
          <w:sz w:val="22"/>
          <w:szCs w:val="22"/>
        </w:rPr>
        <w:t>WYJAŚNIENI</w:t>
      </w:r>
      <w:r w:rsidR="00520165" w:rsidRPr="00971A38">
        <w:rPr>
          <w:rFonts w:cs="Arial"/>
          <w:sz w:val="22"/>
          <w:szCs w:val="22"/>
        </w:rPr>
        <w:t>A</w:t>
      </w:r>
      <w:r w:rsidR="00632C3C" w:rsidRPr="00971A38">
        <w:rPr>
          <w:rFonts w:cs="Arial"/>
          <w:sz w:val="22"/>
          <w:szCs w:val="22"/>
        </w:rPr>
        <w:t xml:space="preserve"> TREŚCI</w:t>
      </w:r>
      <w:r w:rsidR="0029606A" w:rsidRPr="00971A38">
        <w:rPr>
          <w:rFonts w:cs="Arial"/>
          <w:sz w:val="22"/>
          <w:szCs w:val="22"/>
        </w:rPr>
        <w:t xml:space="preserve"> SWZ</w:t>
      </w:r>
    </w:p>
    <w:p w14:paraId="2B72A897" w14:textId="77777777" w:rsidR="006D4AB3" w:rsidRPr="00971A38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971A38">
        <w:rPr>
          <w:rFonts w:ascii="Arial" w:hAnsi="Arial" w:cs="Arial"/>
          <w:sz w:val="22"/>
          <w:szCs w:val="22"/>
        </w:rPr>
        <w:t xml:space="preserve">Dotyczy: </w:t>
      </w:r>
      <w:r w:rsidR="006A5DF1" w:rsidRPr="00971A38">
        <w:rPr>
          <w:rFonts w:ascii="Arial" w:hAnsi="Arial" w:cs="Arial"/>
          <w:sz w:val="22"/>
          <w:szCs w:val="22"/>
        </w:rPr>
        <w:t>p</w:t>
      </w:r>
      <w:r w:rsidRPr="00971A38">
        <w:rPr>
          <w:rFonts w:ascii="Arial" w:hAnsi="Arial" w:cs="Arial"/>
          <w:sz w:val="22"/>
          <w:szCs w:val="22"/>
        </w:rPr>
        <w:t>ostępowani</w:t>
      </w:r>
      <w:r w:rsidR="006A5DF1" w:rsidRPr="00971A38">
        <w:rPr>
          <w:rFonts w:ascii="Arial" w:hAnsi="Arial" w:cs="Arial"/>
          <w:sz w:val="22"/>
          <w:szCs w:val="22"/>
        </w:rPr>
        <w:t>a</w:t>
      </w:r>
      <w:r w:rsidRPr="00971A38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971A38">
        <w:rPr>
          <w:rFonts w:ascii="Arial" w:hAnsi="Arial" w:cs="Arial"/>
          <w:sz w:val="22"/>
          <w:szCs w:val="22"/>
        </w:rPr>
        <w:t>go</w:t>
      </w:r>
      <w:r w:rsidRPr="00971A38">
        <w:rPr>
          <w:rFonts w:ascii="Arial" w:hAnsi="Arial" w:cs="Arial"/>
          <w:sz w:val="22"/>
          <w:szCs w:val="22"/>
        </w:rPr>
        <w:t xml:space="preserve"> w trybie </w:t>
      </w:r>
      <w:r w:rsidR="00257313" w:rsidRPr="00971A38">
        <w:rPr>
          <w:rFonts w:ascii="Arial" w:hAnsi="Arial" w:cs="Arial"/>
          <w:sz w:val="22"/>
          <w:szCs w:val="22"/>
        </w:rPr>
        <w:t>podstawowy</w:t>
      </w:r>
      <w:r w:rsidR="00A0721A" w:rsidRPr="00971A38">
        <w:rPr>
          <w:rFonts w:ascii="Arial" w:hAnsi="Arial" w:cs="Arial"/>
          <w:sz w:val="22"/>
          <w:szCs w:val="22"/>
        </w:rPr>
        <w:t>m</w:t>
      </w:r>
      <w:r w:rsidR="00257313" w:rsidRPr="00971A38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257313" w:rsidRPr="00971A38">
        <w:rPr>
          <w:rFonts w:ascii="Arial" w:hAnsi="Arial" w:cs="Arial"/>
          <w:sz w:val="22"/>
          <w:szCs w:val="22"/>
        </w:rPr>
        <w:t>Pzp</w:t>
      </w:r>
      <w:proofErr w:type="spellEnd"/>
      <w:r w:rsidRPr="00971A38">
        <w:rPr>
          <w:rFonts w:ascii="Arial" w:hAnsi="Arial" w:cs="Arial"/>
          <w:b/>
          <w:sz w:val="22"/>
          <w:szCs w:val="22"/>
        </w:rPr>
        <w:t xml:space="preserve"> </w:t>
      </w:r>
      <w:r w:rsidRPr="00971A38">
        <w:rPr>
          <w:rFonts w:ascii="Arial" w:hAnsi="Arial" w:cs="Arial"/>
          <w:bCs/>
          <w:sz w:val="22"/>
          <w:szCs w:val="22"/>
        </w:rPr>
        <w:t>na</w:t>
      </w:r>
      <w:r w:rsidRPr="00971A38">
        <w:rPr>
          <w:rFonts w:ascii="Arial" w:hAnsi="Arial" w:cs="Arial"/>
          <w:b/>
          <w:sz w:val="22"/>
          <w:szCs w:val="22"/>
        </w:rPr>
        <w:t xml:space="preserve"> </w:t>
      </w:r>
      <w:r w:rsidR="00E72428" w:rsidRPr="00971A38">
        <w:rPr>
          <w:rFonts w:ascii="Arial" w:hAnsi="Arial" w:cs="Arial"/>
          <w:bCs/>
          <w:sz w:val="22"/>
          <w:szCs w:val="22"/>
        </w:rPr>
        <w:t>”</w:t>
      </w:r>
      <w:r w:rsidR="00257313" w:rsidRPr="00971A38">
        <w:rPr>
          <w:rFonts w:ascii="Arial" w:hAnsi="Arial" w:cs="Arial"/>
          <w:b/>
          <w:bCs/>
          <w:sz w:val="22"/>
          <w:szCs w:val="22"/>
        </w:rPr>
        <w:t>Dostawa wyrobów medycznych stosowanych w zabiegach urologicznych wraz</w:t>
      </w:r>
      <w:r w:rsidR="00A0721A" w:rsidRPr="00971A38">
        <w:rPr>
          <w:rFonts w:ascii="Arial" w:hAnsi="Arial" w:cs="Arial"/>
          <w:b/>
          <w:bCs/>
          <w:sz w:val="22"/>
          <w:szCs w:val="22"/>
        </w:rPr>
        <w:t xml:space="preserve"> </w:t>
      </w:r>
      <w:r w:rsidR="00257313" w:rsidRPr="00971A38">
        <w:rPr>
          <w:rFonts w:ascii="Arial" w:hAnsi="Arial" w:cs="Arial"/>
          <w:b/>
          <w:bCs/>
          <w:sz w:val="22"/>
          <w:szCs w:val="22"/>
        </w:rPr>
        <w:t xml:space="preserve">z </w:t>
      </w:r>
      <w:r w:rsidR="00A0721A" w:rsidRPr="00971A38">
        <w:rPr>
          <w:rFonts w:ascii="Arial" w:hAnsi="Arial" w:cs="Arial"/>
          <w:b/>
          <w:bCs/>
          <w:sz w:val="22"/>
          <w:szCs w:val="22"/>
        </w:rPr>
        <w:t>dzierżawą</w:t>
      </w:r>
      <w:r w:rsidR="00257313" w:rsidRPr="00971A38">
        <w:rPr>
          <w:rFonts w:ascii="Arial" w:hAnsi="Arial" w:cs="Arial"/>
          <w:b/>
          <w:bCs/>
          <w:sz w:val="22"/>
          <w:szCs w:val="22"/>
        </w:rPr>
        <w:t xml:space="preserve"> robota chirurgicznego</w:t>
      </w:r>
      <w:r w:rsidR="00E72428" w:rsidRPr="00971A38">
        <w:rPr>
          <w:rFonts w:ascii="Arial" w:hAnsi="Arial" w:cs="Arial"/>
          <w:bCs/>
          <w:sz w:val="22"/>
          <w:szCs w:val="22"/>
        </w:rPr>
        <w:t>”</w:t>
      </w:r>
      <w:r w:rsidRPr="00971A38">
        <w:rPr>
          <w:rFonts w:ascii="Arial" w:hAnsi="Arial" w:cs="Arial"/>
          <w:b/>
          <w:sz w:val="22"/>
          <w:szCs w:val="22"/>
        </w:rPr>
        <w:t xml:space="preserve"> </w:t>
      </w:r>
      <w:r w:rsidRPr="00971A38">
        <w:rPr>
          <w:rFonts w:ascii="Arial" w:hAnsi="Arial" w:cs="Arial"/>
          <w:bCs/>
          <w:sz w:val="22"/>
          <w:szCs w:val="22"/>
        </w:rPr>
        <w:t>– znak sprawy</w:t>
      </w:r>
      <w:r w:rsidRPr="00971A38">
        <w:rPr>
          <w:rFonts w:ascii="Arial" w:hAnsi="Arial" w:cs="Arial"/>
          <w:b/>
          <w:sz w:val="22"/>
          <w:szCs w:val="22"/>
        </w:rPr>
        <w:t xml:space="preserve"> </w:t>
      </w:r>
      <w:r w:rsidR="00257313" w:rsidRPr="00971A38">
        <w:rPr>
          <w:rFonts w:ascii="Arial" w:hAnsi="Arial" w:cs="Arial"/>
          <w:b/>
          <w:sz w:val="22"/>
          <w:szCs w:val="22"/>
        </w:rPr>
        <w:t>SZW/DZP/92/2022</w:t>
      </w:r>
      <w:r w:rsidRPr="00971A38">
        <w:rPr>
          <w:rFonts w:ascii="Arial" w:hAnsi="Arial" w:cs="Arial"/>
          <w:b/>
          <w:sz w:val="22"/>
          <w:szCs w:val="22"/>
        </w:rPr>
        <w:t>.</w:t>
      </w:r>
    </w:p>
    <w:p w14:paraId="68BA8012" w14:textId="77777777" w:rsidR="00257313" w:rsidRPr="00971A38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71A38">
        <w:rPr>
          <w:rFonts w:ascii="Arial" w:hAnsi="Arial" w:cs="Arial"/>
          <w:sz w:val="22"/>
          <w:szCs w:val="22"/>
        </w:rPr>
        <w:t xml:space="preserve">Zamawiający, </w:t>
      </w:r>
      <w:r w:rsidR="00257313" w:rsidRPr="00971A38">
        <w:rPr>
          <w:rFonts w:ascii="Arial" w:hAnsi="Arial" w:cs="Arial"/>
          <w:b/>
          <w:sz w:val="22"/>
          <w:szCs w:val="22"/>
        </w:rPr>
        <w:t>Szpital Wojewódzki w Poznaniu</w:t>
      </w:r>
    </w:p>
    <w:p w14:paraId="55D01CDC" w14:textId="77777777" w:rsidR="0012774F" w:rsidRPr="00971A38" w:rsidRDefault="00257313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71A38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971A38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971A38">
        <w:rPr>
          <w:rFonts w:ascii="Arial" w:hAnsi="Arial" w:cs="Arial"/>
          <w:sz w:val="22"/>
          <w:szCs w:val="22"/>
        </w:rPr>
        <w:t>284</w:t>
      </w:r>
      <w:r w:rsidR="00520165" w:rsidRPr="00971A38">
        <w:rPr>
          <w:rFonts w:ascii="Arial" w:hAnsi="Arial" w:cs="Arial"/>
          <w:sz w:val="22"/>
          <w:szCs w:val="22"/>
        </w:rPr>
        <w:t xml:space="preserve"> ust. </w:t>
      </w:r>
      <w:r w:rsidR="0029606A" w:rsidRPr="00971A38">
        <w:rPr>
          <w:rFonts w:ascii="Arial" w:hAnsi="Arial" w:cs="Arial"/>
          <w:sz w:val="22"/>
          <w:szCs w:val="22"/>
        </w:rPr>
        <w:t>6</w:t>
      </w:r>
      <w:r w:rsidR="00520165" w:rsidRPr="00971A38">
        <w:rPr>
          <w:rFonts w:ascii="Arial" w:hAnsi="Arial" w:cs="Arial"/>
          <w:sz w:val="22"/>
          <w:szCs w:val="22"/>
        </w:rPr>
        <w:t xml:space="preserve"> ustawy z dnia </w:t>
      </w:r>
      <w:r w:rsidR="0029606A" w:rsidRPr="00971A38">
        <w:rPr>
          <w:rFonts w:ascii="Arial" w:hAnsi="Arial" w:cs="Arial"/>
          <w:sz w:val="22"/>
          <w:szCs w:val="22"/>
        </w:rPr>
        <w:t>11</w:t>
      </w:r>
      <w:r w:rsidR="00520165" w:rsidRPr="00971A38">
        <w:rPr>
          <w:rFonts w:ascii="Arial" w:hAnsi="Arial" w:cs="Arial"/>
          <w:sz w:val="22"/>
          <w:szCs w:val="22"/>
        </w:rPr>
        <w:t xml:space="preserve"> </w:t>
      </w:r>
      <w:r w:rsidR="0029606A" w:rsidRPr="00971A38">
        <w:rPr>
          <w:rFonts w:ascii="Arial" w:hAnsi="Arial" w:cs="Arial"/>
          <w:sz w:val="22"/>
          <w:szCs w:val="22"/>
        </w:rPr>
        <w:t xml:space="preserve">września </w:t>
      </w:r>
      <w:r w:rsidR="00520165" w:rsidRPr="00971A38">
        <w:rPr>
          <w:rFonts w:ascii="Arial" w:hAnsi="Arial" w:cs="Arial"/>
          <w:sz w:val="22"/>
          <w:szCs w:val="22"/>
        </w:rPr>
        <w:t>20</w:t>
      </w:r>
      <w:r w:rsidR="0029606A" w:rsidRPr="00971A38">
        <w:rPr>
          <w:rFonts w:ascii="Arial" w:hAnsi="Arial" w:cs="Arial"/>
          <w:sz w:val="22"/>
          <w:szCs w:val="22"/>
        </w:rPr>
        <w:t>19</w:t>
      </w:r>
      <w:r w:rsidR="00520165" w:rsidRPr="00971A38">
        <w:rPr>
          <w:rFonts w:ascii="Arial" w:hAnsi="Arial" w:cs="Arial"/>
          <w:sz w:val="22"/>
          <w:szCs w:val="22"/>
        </w:rPr>
        <w:t xml:space="preserve"> r</w:t>
      </w:r>
      <w:r w:rsidR="0029606A" w:rsidRPr="00971A38">
        <w:rPr>
          <w:rFonts w:ascii="Arial" w:hAnsi="Arial" w:cs="Arial"/>
          <w:sz w:val="22"/>
          <w:szCs w:val="22"/>
        </w:rPr>
        <w:t>.</w:t>
      </w:r>
      <w:r w:rsidR="00520165" w:rsidRPr="00971A38">
        <w:rPr>
          <w:rFonts w:ascii="Arial" w:hAnsi="Arial" w:cs="Arial"/>
          <w:sz w:val="22"/>
          <w:szCs w:val="22"/>
        </w:rPr>
        <w:t xml:space="preserve"> Prawo </w:t>
      </w:r>
      <w:r w:rsidR="0029606A" w:rsidRPr="00971A38">
        <w:rPr>
          <w:rFonts w:ascii="Arial" w:hAnsi="Arial" w:cs="Arial"/>
          <w:sz w:val="22"/>
          <w:szCs w:val="22"/>
        </w:rPr>
        <w:t>z</w:t>
      </w:r>
      <w:r w:rsidR="00520165" w:rsidRPr="00971A38">
        <w:rPr>
          <w:rFonts w:ascii="Arial" w:hAnsi="Arial" w:cs="Arial"/>
          <w:sz w:val="22"/>
          <w:szCs w:val="22"/>
        </w:rPr>
        <w:t xml:space="preserve">amówień </w:t>
      </w:r>
      <w:r w:rsidR="0029606A" w:rsidRPr="00971A38">
        <w:rPr>
          <w:rFonts w:ascii="Arial" w:hAnsi="Arial" w:cs="Arial"/>
          <w:sz w:val="22"/>
          <w:szCs w:val="22"/>
        </w:rPr>
        <w:t>p</w:t>
      </w:r>
      <w:r w:rsidR="00520165" w:rsidRPr="00971A38">
        <w:rPr>
          <w:rFonts w:ascii="Arial" w:hAnsi="Arial" w:cs="Arial"/>
          <w:sz w:val="22"/>
          <w:szCs w:val="22"/>
        </w:rPr>
        <w:t xml:space="preserve">ublicznych </w:t>
      </w:r>
      <w:r w:rsidRPr="00971A38">
        <w:rPr>
          <w:rFonts w:ascii="Arial" w:hAnsi="Arial" w:cs="Arial"/>
          <w:sz w:val="22"/>
          <w:szCs w:val="22"/>
        </w:rPr>
        <w:t>(</w:t>
      </w:r>
      <w:proofErr w:type="spellStart"/>
      <w:r w:rsidRPr="00971A38">
        <w:rPr>
          <w:rFonts w:ascii="Arial" w:hAnsi="Arial" w:cs="Arial"/>
          <w:sz w:val="22"/>
          <w:szCs w:val="22"/>
        </w:rPr>
        <w:t>t.j</w:t>
      </w:r>
      <w:proofErr w:type="spellEnd"/>
      <w:r w:rsidRPr="00971A38">
        <w:rPr>
          <w:rFonts w:ascii="Arial" w:hAnsi="Arial" w:cs="Arial"/>
          <w:sz w:val="22"/>
          <w:szCs w:val="22"/>
        </w:rPr>
        <w:t>. Dz. U. z 2022r. poz. 1710)</w:t>
      </w:r>
      <w:r w:rsidR="00BE7BFD" w:rsidRPr="00971A38">
        <w:rPr>
          <w:rFonts w:ascii="Arial" w:hAnsi="Arial" w:cs="Arial"/>
          <w:sz w:val="22"/>
          <w:szCs w:val="22"/>
        </w:rPr>
        <w:t xml:space="preserve">, </w:t>
      </w:r>
      <w:r w:rsidR="00E74BC3" w:rsidRPr="00971A38">
        <w:rPr>
          <w:rFonts w:ascii="Arial" w:hAnsi="Arial" w:cs="Arial"/>
          <w:sz w:val="22"/>
          <w:szCs w:val="22"/>
        </w:rPr>
        <w:t>udostępnia</w:t>
      </w:r>
      <w:r w:rsidR="00BE7BFD" w:rsidRPr="00971A38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971A38">
        <w:rPr>
          <w:rFonts w:ascii="Arial" w:hAnsi="Arial" w:cs="Arial"/>
          <w:sz w:val="22"/>
          <w:szCs w:val="22"/>
        </w:rPr>
        <w:t>pecyfikacji Warunków Zamówienia (</w:t>
      </w:r>
      <w:r w:rsidR="0012774F" w:rsidRPr="00971A38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971A3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971A38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971A38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971A38">
        <w:rPr>
          <w:rFonts w:ascii="Arial" w:hAnsi="Arial" w:cs="Arial"/>
          <w:sz w:val="22"/>
          <w:szCs w:val="22"/>
        </w:rPr>
        <w:t>wraz z wyjaśnieniami</w:t>
      </w:r>
      <w:r w:rsidR="0012774F" w:rsidRPr="00971A38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21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971A38" w:rsidRPr="00971A38" w14:paraId="3533E1FB" w14:textId="77777777" w:rsidTr="00A0721A">
        <w:tc>
          <w:tcPr>
            <w:tcW w:w="9214" w:type="dxa"/>
            <w:shd w:val="clear" w:color="auto" w:fill="auto"/>
          </w:tcPr>
          <w:p w14:paraId="2BF01A76" w14:textId="77777777" w:rsidR="00257313" w:rsidRPr="00971A38" w:rsidRDefault="00257313" w:rsidP="00A0721A">
            <w:pPr>
              <w:spacing w:after="120"/>
              <w:ind w:left="30" w:right="124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1A38" w:rsidRPr="00971A38" w14:paraId="6978243E" w14:textId="77777777" w:rsidTr="00A0721A">
        <w:tc>
          <w:tcPr>
            <w:tcW w:w="9214" w:type="dxa"/>
            <w:shd w:val="clear" w:color="auto" w:fill="auto"/>
          </w:tcPr>
          <w:p w14:paraId="22712E1B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Dotyczy: Zał. Nr 5 </w:t>
            </w:r>
            <w:bookmarkStart w:id="0" w:name="_Hlk119506915"/>
            <w:r w:rsidRPr="00971A38">
              <w:rPr>
                <w:rFonts w:ascii="Arial" w:hAnsi="Arial" w:cs="Arial"/>
                <w:sz w:val="22"/>
                <w:szCs w:val="22"/>
              </w:rPr>
              <w:t xml:space="preserve">Wzór umowy </w:t>
            </w:r>
            <w:bookmarkEnd w:id="0"/>
            <w:r w:rsidRPr="00971A38">
              <w:rPr>
                <w:rFonts w:ascii="Arial" w:hAnsi="Arial" w:cs="Arial"/>
                <w:sz w:val="22"/>
                <w:szCs w:val="22"/>
              </w:rPr>
              <w:t>§ 1 ust. 5</w:t>
            </w:r>
          </w:p>
          <w:p w14:paraId="6B02861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Zamawiający wyznaczył poziom wykonania minimalnej wartości jako 20% wartości określonej w Załączniku nr 1 zastrzegając sobie prawo do rezygnacji z części zamawianego asortymentu.</w:t>
            </w:r>
          </w:p>
          <w:p w14:paraId="5ADE263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Oferent zwraca uwagę, że przygotowanie systemu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, jego transport, uruchomienie oraz proces szkoleniowy zespołów chirurgicznych ma na celu przede wszystkim wykonywanie procedur medycznych, zatem wnosimy o określenie poziomu wykonania minimalnej wartości w realnej wysokości, tj. minimum 80%. Obniżenie tego progu wiązać się może z istotnym wzrostem ceny za dzierżawę systemu chirurgicznego. </w:t>
            </w:r>
          </w:p>
          <w:p w14:paraId="176D2FDA" w14:textId="79B80CCF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Zamawiający akceptuje minimalny poziom wykonania na 40 % wartości określonej w załączniku nr 1 do SWZ zastrzegając sobie prawo do rezygnacji z części zamawianego asortymentu.</w:t>
            </w:r>
          </w:p>
          <w:p w14:paraId="24D05E55" w14:textId="77777777" w:rsidR="005C0EA1" w:rsidRPr="00971A38" w:rsidRDefault="005C0EA1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D17B30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 Dotyczy: Zał. Nr 5 Wzór umowy § 2 ust. 6</w:t>
            </w:r>
          </w:p>
          <w:p w14:paraId="496FB4B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Procedury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są realizowane w reżimie planowym po uprzedniej kwalifikacji pacjenta, zatem prosimy o zmianę terminu na 5 dni roboczych. </w:t>
            </w:r>
          </w:p>
          <w:p w14:paraId="5D75510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Wyrażamy zgodę na 5 dni roboczych.</w:t>
            </w:r>
          </w:p>
          <w:p w14:paraId="78B29DB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5927FB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2 ust. 8</w:t>
            </w:r>
          </w:p>
          <w:p w14:paraId="325FB28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Zamawiający oczekuje oferty na dzierżawę systemu na okres 3 miesięcy, tymczasem wymaga 12 miesięcznego terminu ważności towaru, prosimy o zmianę na 6 miesięcy. </w:t>
            </w:r>
          </w:p>
          <w:p w14:paraId="1C4FF57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SWZ.</w:t>
            </w:r>
          </w:p>
          <w:p w14:paraId="4289116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6D6C38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3 ust. 4</w:t>
            </w:r>
          </w:p>
          <w:p w14:paraId="43DD64F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Prosimy o zmianę wymogu na zapis: „</w:t>
            </w:r>
            <w:r w:rsidRPr="00971A38">
              <w:rPr>
                <w:rFonts w:ascii="Arial" w:hAnsi="Arial" w:cs="Arial"/>
                <w:bCs/>
                <w:sz w:val="22"/>
                <w:szCs w:val="22"/>
              </w:rPr>
              <w:t>Towar powinien być każdorazowo wydany w oryginalnym opakowaniu producenta.”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1A38">
              <w:rPr>
                <w:rFonts w:ascii="Arial" w:hAnsi="Arial" w:cs="Arial"/>
                <w:bCs/>
                <w:sz w:val="22"/>
                <w:szCs w:val="22"/>
              </w:rPr>
              <w:t xml:space="preserve">Oferent nie jest producentem oferowanego towaru. </w:t>
            </w:r>
          </w:p>
          <w:p w14:paraId="1F77B35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Cs/>
                <w:sz w:val="22"/>
                <w:szCs w:val="22"/>
              </w:rPr>
              <w:t>Odpowiedź: Zgodnie z SWZ. Opakowanie nie musi być opakowaniem oferenta, ale oryginalnym opakowaniem producenta".</w:t>
            </w:r>
          </w:p>
          <w:p w14:paraId="4E281FB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55AD22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4 ust. 1</w:t>
            </w:r>
          </w:p>
          <w:p w14:paraId="15DFE2A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Prosimy o zmianę terminu zapłaty z 60 dni na 21 dni od daty wystawienia faktury.</w:t>
            </w:r>
          </w:p>
          <w:p w14:paraId="49069FFE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Postępowanie obejmuję dostawę towaru w czasie 3 miesięcznej dzierżawy. Tak długi termin płatności nie wydaje się być, w ocenie Oferenta, uzasadniony. </w:t>
            </w:r>
          </w:p>
          <w:p w14:paraId="1E34BB2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Zamawiający dopuszcza termin płatności 30 dni od dnia doręczenia faktury.</w:t>
            </w:r>
          </w:p>
          <w:p w14:paraId="67FB8B0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113B33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5 ust. 1</w:t>
            </w:r>
          </w:p>
          <w:p w14:paraId="0818DB1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Zwracamy się do Zamawiającego z uprzejmą prośbą o zaakceptowanie i włączenie do warunków gwarancji – proponowanego przez Oferenta założenia dotyczącego narzędzi wielorazowego i jednorazowego użytku, endoskopów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i systemu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o poniższej treści:</w:t>
            </w:r>
          </w:p>
          <w:p w14:paraId="3C99A06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 przypadku narzędzi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robotycznych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wielorazowego  i jednorazowego użytku, których usterka nastąpiła w trakcie zabiegu operacyjnego z ich wykorzystaniem, lub w czasie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reprocessingu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w przypadku zgłoszenia przez Zamawiającego reklamacji w celu określenia przyczyn niniejszej usterki uszkodzonego narzędzia zastosowanie ma następująca procedura producenta narzędzi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robotycznych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6CAA645B" w14:textId="77777777" w:rsidR="00A0721A" w:rsidRPr="00971A38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Producent narzędzi chirurgii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określa przyczynę uszkodzenia mechanicznego na podstawie badań technicznych przeprowadzonych w specjalistycznym laboratorium producenta i na jej podstawie rozpatruje reklamację,</w:t>
            </w:r>
          </w:p>
          <w:p w14:paraId="5FD8DCF6" w14:textId="77777777" w:rsidR="00A0721A" w:rsidRPr="00971A38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 przypadku pozytywnie rozpatrzonej przez producenta reklamacji – wystawia on notę uznaniową na poczet zamówienia kolejnego narzędzia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wielorazowego lub jednorazowego użytku (tożsamego z reklamowanym) lub odsyła do reklamującego nowe narzędzie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jednorazowego lub wielorazowego użytku (wielorazowego użytku z liczbą użyć powiększoną o 1)</w:t>
            </w:r>
          </w:p>
          <w:p w14:paraId="1DA1A468" w14:textId="77777777" w:rsidR="00A0721A" w:rsidRPr="00971A38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proces rozpatrywania reklamacji przez producenta to około 30 dni od daty zgłoszenia do producenta ( i protokolarnego przekazania przez Zamawiającego reklamowanego narzędzia).</w:t>
            </w:r>
          </w:p>
          <w:p w14:paraId="5D2CF7DB" w14:textId="77777777" w:rsidR="00A0721A" w:rsidRPr="00971A38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zgłoszenie uszkodzenia narzędzia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przez Zamawiającego do Wykonawcy, które nastąpiło w trakcie zabiegu operacyjnego bądź zostało ujawnione przez personel medyczny, lub przedstawiciela centralnej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Sterylizatorni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– w trakcie przygotowania narzędzia do użytku - następuje niezwłocznie od momentu powzięcia przez Zamawiającego wiedzy o uszkodzeniu,</w:t>
            </w:r>
          </w:p>
          <w:p w14:paraId="212D70BD" w14:textId="77777777" w:rsidR="00A0721A" w:rsidRPr="00971A38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 podstawie dokonanego przez Zamawiającego zgłoszenia uszkodzenia narzędzia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– Wykonawca sporządza protokół zgłoszenia reklamacji do Producenta, </w:t>
            </w:r>
          </w:p>
          <w:p w14:paraId="674AD6E1" w14:textId="77777777" w:rsidR="00A0721A" w:rsidRPr="00971A38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Zamawiający przekazuje Wykonawcy reklamowane narzędzie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, które zostaje niezwłocznie dostarczone do Producenta w celu ustalenia przyczyn zaistniałego uszkodzenia oraz rozpatrzenia reklamacji.</w:t>
            </w:r>
          </w:p>
          <w:p w14:paraId="3D2255D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  <w:u w:val="single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 xml:space="preserve">Narzędzia jednorazowego użytku posiadają okres gwarancji od momentu dostawy do Zamawiającego lub ilość „użyć, podpaleń, zamknięć,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klipśnięć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” charakterystyczną dla narzędzia w okresie 1 roku od daty dostawy do Zamawiającego. Warunkiem rozpatrzenia reklamacji jest dostarczenie do producenta reklamowanego narzędzia </w:t>
            </w:r>
            <w:r w:rsidRPr="00971A38">
              <w:rPr>
                <w:rFonts w:ascii="Arial" w:hAnsi="Arial" w:cs="Arial"/>
                <w:i/>
                <w:iCs/>
                <w:sz w:val="22"/>
                <w:szCs w:val="22"/>
                <w:u w:val="single"/>
              </w:rPr>
              <w:t>w oryginalnym opakowaniu.</w:t>
            </w:r>
          </w:p>
          <w:p w14:paraId="6945279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  <w:u w:val="single"/>
              </w:rPr>
            </w:pPr>
          </w:p>
          <w:p w14:paraId="1D0C0AE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 przypadku endoskopów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robotycznych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których usterka nastąpiła w trakcie zabiegu operacyjnego z ich wykorzystaniem lub w czasie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reprocessingu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w przypadku zgłoszenia przez Zamawiającego reklamacji w celu określenia przyczyn niniejszej usterki uszkodzonego endoskopu zastosowanie ma następująca procedura producenta endoskopów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robotycznych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720ABA85" w14:textId="77777777" w:rsidR="00A0721A" w:rsidRPr="00971A38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na czas rozpatrzenia reklamacji Producent dostarcza endoskop  zastępczy o parametrach nie gorszych niż opisane w OPZ (posiadający gwarancję producenta),</w:t>
            </w:r>
          </w:p>
          <w:p w14:paraId="20A27D86" w14:textId="77777777" w:rsidR="00A0721A" w:rsidRPr="00971A38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po zakończonej procedurze reklamacyjnej (w przypadku pozytywnego rozpatrzenia reklamacji przez producenta) : endoskop zastępczy pozostaje w użytkowaniu reklamującego</w:t>
            </w:r>
          </w:p>
          <w:p w14:paraId="14B6453D" w14:textId="77777777" w:rsidR="00A0721A" w:rsidRPr="00971A38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po zakończonej procedurze reklamacyjnej (w przypadku innego rozstrzygnięcia) – reklamowany endoskop pozostaje naprawiony przez producenta i  pozostaje w jego władaniu. Producent wystawia fakturę za naprawę reklamowanego endoskopu. Natomiast endoskop zastępczy pozostaje w użytkowaniu reklamującego.</w:t>
            </w:r>
          </w:p>
          <w:p w14:paraId="2F8AFA8C" w14:textId="77777777" w:rsidR="00A0721A" w:rsidRPr="00971A38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proces rozpatrywania reklamacji przez producenta to około 30 dni od daty zgłoszenia do producenta (i protokolarnego przekazania przez Zamawiającego reklamowanego endoskopu).</w:t>
            </w:r>
          </w:p>
          <w:p w14:paraId="01BA87FB" w14:textId="77777777" w:rsidR="00A0721A" w:rsidRPr="00971A38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zgłoszenie uszkodzenia endoskopu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przez Zamawiającego do Wykonawcy, które nastąpiło w trakcie zabiegu operacyjnego bądź zostało ujawnione przez personel medyczny, lub przedstawiciela centralnej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Sterylizatorni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– w trakcie przygotowania endoskopu do użytku - następuje niezwłocznie od momentu powzięcia przez Zamawiającego wiedzy o uszkodzeniu,</w:t>
            </w:r>
          </w:p>
          <w:p w14:paraId="6BFF67B8" w14:textId="77777777" w:rsidR="00A0721A" w:rsidRPr="00971A38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 podstawie dokonanego przez Zamawiającego zgłoszenia uszkodzenia endoskopu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– Wykonawca sporządza protokół zgłoszenia reklamacji do Producenta, </w:t>
            </w:r>
          </w:p>
          <w:p w14:paraId="403AFF3F" w14:textId="77777777" w:rsidR="00A0721A" w:rsidRPr="00971A38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Zamawiający przekazuje Wykonawcy reklamowany endoskop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robotyczny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, które zostaje niezwłocznie dostarczony do Producenta w celu ustalenia przyczyn zaistniałego uszkodzenia oraz rozpatrzenia reklamacji.</w:t>
            </w:r>
          </w:p>
          <w:p w14:paraId="325EF8F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 przypadku systemu chirurgii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usłudze serwisu gwarancyjnego nie podlegają uszkodzenia wynikające z niedochowania przez Zamawiającego należytej staranności wynikającej z prawidłowego i proceduralnego posługiwania się systemem chirurgii </w:t>
            </w:r>
            <w:proofErr w:type="spellStart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(uszkodzenia mechaniczne).</w:t>
            </w:r>
          </w:p>
          <w:p w14:paraId="0081F6D9" w14:textId="4B52843F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Odp. </w:t>
            </w:r>
            <w:r w:rsidR="005C0EA1"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Zgodnie ze zmodyfikowanym wzorem Umowy</w:t>
            </w:r>
          </w:p>
          <w:p w14:paraId="14E7918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C62EA7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5 ust. 4, § 6 ust. 1 pkt. 1.3</w:t>
            </w:r>
          </w:p>
          <w:p w14:paraId="57F8766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Prosimy o wykreślenie tego zapisu z uwagi na ciążącą na Dystrybutorze, jako wyłącznym na obszarze Polski odpowiedzialność za produkt potencjalnie niebezpieczny – w przypadku realizacji zakupu u osoby trzeciej, Oferent nie może ponosić odpowiedzialności za bezpieczeństwo procedury terapeutycznej. </w:t>
            </w:r>
          </w:p>
          <w:p w14:paraId="4BB2004B" w14:textId="77777777" w:rsidR="005C0EA1" w:rsidRPr="00971A38" w:rsidRDefault="005C0EA1" w:rsidP="005C0EA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Odp. Zgodnie ze zmodyfikowanym wzorem Umowy</w:t>
            </w:r>
          </w:p>
          <w:p w14:paraId="2F4274C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860D5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B9CA45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lastRenderedPageBreak/>
              <w:t>Dotyczy: Zał. Nr 5 Wzór umowy § 6</w:t>
            </w:r>
          </w:p>
          <w:p w14:paraId="3A919DD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Zwracamy się do Zamawiającego z prośbą o zmniejszenie kar umownych w paragrafie 6 ust 1. Pkt. 1.3 – 1.5 zgodnie z poniższą propozycja:</w:t>
            </w:r>
          </w:p>
          <w:p w14:paraId="7F614D1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„1.3.</w:t>
            </w:r>
            <w:r w:rsidRPr="00971A38">
              <w:rPr>
                <w:rFonts w:ascii="Arial" w:hAnsi="Arial" w:cs="Arial"/>
                <w:sz w:val="22"/>
                <w:szCs w:val="22"/>
              </w:rPr>
              <w:tab/>
              <w:t>za zwłokę w dostarczeniu poszczególnych partii towaru Wykonawca, na pisemne wezwanie Zamawiającego zapłaci mu karę umowną w wysokości 0,5% wartości brutto nie dostarczonej w terminie partii towaru, za każdy rozpoczęty dzień zwłoki;</w:t>
            </w:r>
          </w:p>
          <w:p w14:paraId="52D6911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1.4.</w:t>
            </w:r>
            <w:r w:rsidRPr="00971A38">
              <w:rPr>
                <w:rFonts w:ascii="Arial" w:hAnsi="Arial" w:cs="Arial"/>
                <w:sz w:val="22"/>
                <w:szCs w:val="22"/>
              </w:rPr>
              <w:tab/>
              <w:t>za zwłokę w załatwieniu reklamacji Wykonawca na pisemne wezwanie Zamawiającego zapłaci mu karę umowną w wysokości 0,5% wartości brutto towaru stanowiącego przedmiot reklamacji, za każdy rozpoczęty dzień zwłoki;</w:t>
            </w:r>
          </w:p>
          <w:p w14:paraId="0C8817D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1.5.</w:t>
            </w:r>
            <w:r w:rsidRPr="00971A38">
              <w:rPr>
                <w:rFonts w:ascii="Arial" w:hAnsi="Arial" w:cs="Arial"/>
                <w:sz w:val="22"/>
                <w:szCs w:val="22"/>
              </w:rPr>
              <w:tab/>
              <w:t>za niedostarczenie w terminie dokumentów, o których mowa w § 3 ust. 1 i ust. 2 Wykonawca na pisemne wezwanie Zamawiającego zapłaci mu karę umowną w wysokości 0,5% wartości niezrealizowanej części umowy brutto, za każdy rozpoczęty dzień zwłoki.”</w:t>
            </w:r>
          </w:p>
          <w:p w14:paraId="5C0649D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Wysokość kary ustalona przez Zamawiającego jest rażąco wysoka w stosunku do przewiny Wykonawcy. Standardowo przyjęte jest, iż Zamawiający stosują karę w wysokości ok. 0,5% wartości brutto np. niedostarczonego w terminie sprzętu. </w:t>
            </w:r>
          </w:p>
          <w:p w14:paraId="06C22A92" w14:textId="77777777" w:rsidR="005C0EA1" w:rsidRPr="00971A38" w:rsidRDefault="005C0EA1" w:rsidP="005C0EA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Odp. Zgodnie ze zmodyfikowanym wzorem Umowy</w:t>
            </w:r>
          </w:p>
          <w:p w14:paraId="1310C7A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C8489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71A38"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</w:rPr>
              <w:t>Pytania dotyczące wzoru umowy nr 5 do SWZ (dzierżawa):</w:t>
            </w:r>
          </w:p>
          <w:p w14:paraId="6F9539B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D42D85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1 ust. 1</w:t>
            </w:r>
          </w:p>
          <w:p w14:paraId="48E333E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Zamawiający wymaga w ofercie dostawy towaru do wykonania 60 zabiegów (formularz ofertowy), natomiast w Umowie dzierżawy pisze o ok. 50 zabiegów, prosimy o ujednolicenie zapisów.</w:t>
            </w:r>
          </w:p>
          <w:p w14:paraId="61E7D70A" w14:textId="77777777" w:rsidR="005C0EA1" w:rsidRPr="00971A38" w:rsidRDefault="005C0EA1" w:rsidP="005C0EA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Odp. Zgodnie ze zmodyfikowanym wzorem Umowy</w:t>
            </w:r>
          </w:p>
          <w:p w14:paraId="753F85F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027413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1 ust. 8</w:t>
            </w:r>
          </w:p>
          <w:p w14:paraId="762BCAC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Zamawiający oczekuje akceptacji warunku możliwości zmniejszenia ilości zabiegów , jednak nie więcej niż 50%.</w:t>
            </w:r>
          </w:p>
          <w:p w14:paraId="090E1D6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Oferent zwraca uwagę, że przygotowanie systemu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>, jego transport, uruchomienie oraz proces szkoleniowy zespołów chirurgicznych ma na celu przede wszystkim wykonywanie procedur medycznych, zatem wnosimy o określenie poziomu zmniejszenia ilości zabiegów w realnej wysokości, tj. maksimum 20%. Podwyższenie tego progu wiązać się może z istotnym wzrostem ceny za dzierżawę systemu chirurgicznego.</w:t>
            </w:r>
          </w:p>
          <w:p w14:paraId="7D8A3FB2" w14:textId="0F0A68A2" w:rsidR="00A0721A" w:rsidRPr="00971A38" w:rsidRDefault="00262C55" w:rsidP="005C0EA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Odpowiedź: </w:t>
            </w:r>
            <w:r w:rsidR="005C0EA1"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Odp. Zgodnie ze zmodyfikowanym wzorem Umowy. </w:t>
            </w:r>
            <w:r w:rsidRPr="00971A38">
              <w:rPr>
                <w:rFonts w:ascii="Arial" w:hAnsi="Arial" w:cs="Arial"/>
                <w:sz w:val="22"/>
                <w:szCs w:val="22"/>
              </w:rPr>
              <w:t>Zamawiający oczekuje akceptacji warunku możliwości zmniejszenia ilości zabiegów, jednak nie więcej niż 60 %</w:t>
            </w:r>
          </w:p>
          <w:p w14:paraId="3BBA7C9C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1 ust. 10</w:t>
            </w:r>
          </w:p>
          <w:p w14:paraId="7C4B4AB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Prosimy o zmianę zapisu:</w:t>
            </w:r>
          </w:p>
          <w:p w14:paraId="6F7DDA0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Terminy używania systemu, o których mowa w ust. 9, będą ustalane przez upoważnionych przedstawicieli obu Stron z minimum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2 dniowym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 wyprzedzeniem na następujący:</w:t>
            </w:r>
          </w:p>
          <w:p w14:paraId="4A21CAC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Terminy używania systemu, o których mowa w ust. 9, będą ustalane przez upoważnionych przedstawicieli obu Stron z minimum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14 dniowym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 wyprzedzeniem.</w:t>
            </w:r>
          </w:p>
          <w:p w14:paraId="0D6C3F5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Logistyka dzierżawy systemu terapeutycznego jest bardzo skomplikowana i musi uwzględniać wymagania regulacyjne, a łączny deklarowany czas dostępności systemu w lokalizacji Zamawiającego w każdym z miesięcy okresu dzierżawy to 40%, w konsekwencji wnosimy jak powyżej. </w:t>
            </w:r>
          </w:p>
          <w:p w14:paraId="0CC664F7" w14:textId="03CA5894" w:rsidR="00A0721A" w:rsidRPr="00971A38" w:rsidRDefault="00A0721A" w:rsidP="005C0EA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Odpowiedź: </w:t>
            </w:r>
            <w:r w:rsidR="005C0EA1"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Odp. Zgodnie ze zmodyfikowanym wzorem Umowy. </w:t>
            </w:r>
            <w:r w:rsidRPr="00971A38">
              <w:rPr>
                <w:rFonts w:ascii="Arial" w:hAnsi="Arial" w:cs="Arial"/>
                <w:sz w:val="22"/>
                <w:szCs w:val="22"/>
              </w:rPr>
              <w:t>Wyrażamy zgodę na z minimum 7 dniowym wyprzedzeniem.</w:t>
            </w:r>
          </w:p>
          <w:p w14:paraId="321C1D5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B9E62A0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1 ust. 11</w:t>
            </w:r>
          </w:p>
          <w:p w14:paraId="063A940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lastRenderedPageBreak/>
              <w:t>Prosimy o zmianę zapisu:</w:t>
            </w:r>
          </w:p>
          <w:p w14:paraId="104DACC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w ramach wynagrodzenia objętego niniejszą umową jest zobowiązany zapewnić Zamawiającemu podczas wykonywania zabiegu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obecność swojego przedstawiciela/przedstawicieli–w zakresie wsparcia technicznego wg. Wcześniejszych ustaleń.</w:t>
            </w:r>
          </w:p>
          <w:p w14:paraId="0EEA3F2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Na następujący:</w:t>
            </w:r>
          </w:p>
          <w:p w14:paraId="4B84EA5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w ramach wynagrodzenia objętego niniejszą umową jest zobowiązany, na czas realizacji procesu szkoleniowego (5-10 zabiegów samodzielnych), zapewnić Zamawiającemu podczas wykonywania zabiegu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obecność swojego przedstawiciela/przedstawicieli–w zakresie wsparcia technicznego. </w:t>
            </w:r>
          </w:p>
          <w:p w14:paraId="451E2601" w14:textId="3B376A41" w:rsidR="00A0721A" w:rsidRPr="00971A38" w:rsidRDefault="00A0721A" w:rsidP="005C0EA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Odpowiedź: </w:t>
            </w:r>
            <w:r w:rsidR="005C0EA1"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Zgodnie ze zmodyfikowanym wzorem Umowy. 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Wyrażamy zgodę na zapis: „Wykonawca w ramach wynagrodzenia objętego niniejszą umową jest zobowiązany, na czas realizacji procesu szkoleniowego (5-10 zabiegów samodzielnych), zapewnić Zamawiającemu podczas wykonywania zabiegu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obecność swojego przedstawiciela/przedstawicieli–w zakresie wsparcia technicznego”.</w:t>
            </w:r>
          </w:p>
          <w:p w14:paraId="30A4C28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C706BD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" w:name="_Hlk119507660"/>
            <w:r w:rsidRPr="00971A38">
              <w:rPr>
                <w:rFonts w:ascii="Arial" w:hAnsi="Arial" w:cs="Arial"/>
                <w:sz w:val="22"/>
                <w:szCs w:val="22"/>
              </w:rPr>
              <w:t xml:space="preserve">Dotyczy: Zał. Nr 5 Wzór umowy § 3 ust. 1-3 </w:t>
            </w:r>
          </w:p>
          <w:bookmarkEnd w:id="1"/>
          <w:p w14:paraId="5D5A50C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Prosimy o zmianę zapisu:</w:t>
            </w:r>
          </w:p>
          <w:p w14:paraId="6CD902FB" w14:textId="77777777" w:rsidR="00A0721A" w:rsidRPr="00971A38" w:rsidRDefault="00A0721A" w:rsidP="00A0721A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każdorazowo dostarczy i zainstaluje przedmiot dzierżawy, o którym mowa w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§ 1 ust. 1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 w miejscu wskazanym przez Zamawiającego w terminie na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2 dni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 przed wyznaczonym terminem na wyznaczone sesje zabiegowe.</w:t>
            </w:r>
          </w:p>
          <w:p w14:paraId="5C545596" w14:textId="77777777" w:rsidR="00A0721A" w:rsidRPr="00971A38" w:rsidRDefault="00A0721A" w:rsidP="00A0721A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Wykonawca przed pierwszym udostępnieniem przedmiotu zamówienia w terminach uzgodnionych z Zamawiającym przeprowadzi szkolenia personelu Zamawiającego.</w:t>
            </w:r>
          </w:p>
          <w:p w14:paraId="2A6445D1" w14:textId="77777777" w:rsidR="00A0721A" w:rsidRPr="00971A38" w:rsidRDefault="00A0721A" w:rsidP="00A0721A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dostarczy przedmiot dzierżawy w godzinach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9:00 – 14:00 w dzień roboczy</w:t>
            </w:r>
            <w:r w:rsidRPr="00971A3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3D7331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na następujący:</w:t>
            </w:r>
          </w:p>
          <w:p w14:paraId="51D02D8F" w14:textId="77777777" w:rsidR="00A0721A" w:rsidRPr="00971A38" w:rsidRDefault="00A0721A" w:rsidP="00A0721A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każdorazowo dostarczy i zainstaluje przedmiot dzierżawy, o którym mowa w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§ 1 ust. 1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 w miejscu wskazanym przez Zamawiającego w terminie na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1 dzień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 przed wyznaczonym terminem na wyznaczone sesje zabiegowe.</w:t>
            </w:r>
          </w:p>
          <w:p w14:paraId="3A709ADF" w14:textId="77777777" w:rsidR="00A0721A" w:rsidRPr="00971A38" w:rsidRDefault="00A0721A" w:rsidP="00A0721A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przed pierwszym udostępnieniem przedmiotu zamówienia w terminach uzgodnionych z Zamawiającym przeprowadzi szkolenia personelu Zamawiającego, tj. zespołu wskazanego imiennie przez Zamawiającego: chirurga specjalności urologia, asystenta, 3 instrumentariuszki, 3-osobowy zespół Centralnej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CF2214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dostarczy przedmiot dzierżawy w godzinach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9:00 – 18:00 w dzień roboczy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FF3401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EF6F86" w14:textId="39598B07" w:rsidR="00A0721A" w:rsidRPr="00971A38" w:rsidRDefault="00A0721A" w:rsidP="005C0EA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Odpowiedź: </w:t>
            </w:r>
            <w:r w:rsidR="005C0EA1"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Zgodnie ze zmodyfikowanym wzorem Umowy </w:t>
            </w:r>
            <w:r w:rsidRPr="00971A38">
              <w:rPr>
                <w:rFonts w:ascii="Arial" w:hAnsi="Arial" w:cs="Arial"/>
                <w:sz w:val="22"/>
                <w:szCs w:val="22"/>
              </w:rPr>
              <w:t>Wyrażamy zgodę na następujący zapis:</w:t>
            </w:r>
          </w:p>
          <w:p w14:paraId="0996637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każdorazowo dostarczy i zainstaluje przedmiot dzierżawy, o którym mowa w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§ 1 ust. 1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 w miejscu wskazanym przez Zamawiającego w terminie na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1 dzień</w:t>
            </w:r>
            <w:r w:rsidRPr="00971A38">
              <w:rPr>
                <w:rFonts w:ascii="Arial" w:hAnsi="Arial" w:cs="Arial"/>
                <w:sz w:val="22"/>
                <w:szCs w:val="22"/>
              </w:rPr>
              <w:t xml:space="preserve"> przed wyznaczonym terminem na wyznaczone sesje zabiegowe.</w:t>
            </w:r>
          </w:p>
          <w:p w14:paraId="6972826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przed pierwszym udostępnieniem przedmiotu zamówienia w terminach uzgodnionych z Zamawiającym przeprowadzi szkolenia personelu Zamawiającego, tj. zespołu wskazanego imiennie przez Zamawiającego: chirurga specjalności urologia, asystenta, 3 instrumentariuszki, 3-osobowy zespół Centralnej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9018FC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dostarczy przedmiot dzierżawy w godzinach </w:t>
            </w:r>
            <w:r w:rsidRPr="00971A38">
              <w:rPr>
                <w:rFonts w:ascii="Arial" w:hAnsi="Arial" w:cs="Arial"/>
                <w:b/>
                <w:sz w:val="22"/>
                <w:szCs w:val="22"/>
              </w:rPr>
              <w:t>9:00 – 14:00 w dzień roboczy</w:t>
            </w:r>
            <w:r w:rsidRPr="00971A3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BF5570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196970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2" w:name="_Hlk119507729"/>
            <w:r w:rsidRPr="00971A38">
              <w:rPr>
                <w:rFonts w:ascii="Arial" w:hAnsi="Arial" w:cs="Arial"/>
                <w:sz w:val="22"/>
                <w:szCs w:val="22"/>
              </w:rPr>
              <w:t xml:space="preserve">Dotyczy: Zał. Nr 5 Wzór umowy § 4 </w:t>
            </w:r>
          </w:p>
          <w:bookmarkEnd w:id="2"/>
          <w:p w14:paraId="7FEEADB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Zwracamy się do Zamawiającego z uprzejmą prośbą o zmianę części brzmienia powyższych zapisów na poniższe:</w:t>
            </w:r>
          </w:p>
          <w:p w14:paraId="028C843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lastRenderedPageBreak/>
              <w:t xml:space="preserve"> 1.</w:t>
            </w:r>
            <w:r w:rsidRPr="00971A38">
              <w:rPr>
                <w:rFonts w:ascii="Arial" w:hAnsi="Arial" w:cs="Arial"/>
                <w:sz w:val="22"/>
                <w:szCs w:val="22"/>
              </w:rPr>
              <w:tab/>
              <w:t>Zamawiający zobowiązany jest do ubezpieczenia na swój koszt przedmiotu dzierżawy od wszelkiego ryzyka związanego w szczególności z: kradzieżą, ogniem, zalaniem, wybuchem, zniszczeniem, utratą przedmiotu dzierżawy oraz do utrzymywania takiego ubezpieczenia przez cały okres obowiązywania umowy od daty jej zawarcia.</w:t>
            </w:r>
          </w:p>
          <w:p w14:paraId="63B896A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2.</w:t>
            </w:r>
            <w:r w:rsidRPr="00971A38">
              <w:rPr>
                <w:rFonts w:ascii="Arial" w:hAnsi="Arial" w:cs="Arial"/>
                <w:sz w:val="22"/>
                <w:szCs w:val="22"/>
              </w:rPr>
              <w:tab/>
              <w:t>Zamawiający zobowiązany jest do dostarczenia Wykonawcy kopii polisy ubezpieczeniowej w terminie do 7 dni od daty zawarcia umowy na cały okres jej trwania. Zamawiający zobowiązany jest do zabezpieczenia przedmiotu dzierżawy zgodnie z  warunkami polisy.</w:t>
            </w:r>
          </w:p>
          <w:p w14:paraId="3B77933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3.</w:t>
            </w:r>
            <w:r w:rsidRPr="00971A38">
              <w:rPr>
                <w:rFonts w:ascii="Arial" w:hAnsi="Arial" w:cs="Arial"/>
                <w:sz w:val="22"/>
                <w:szCs w:val="22"/>
              </w:rPr>
              <w:tab/>
              <w:t xml:space="preserve">Zamawiający zobowiązany jest do zabezpieczenia przedmiotu dzierżawy zgodnie z warunkami polisy tylko w przypadku gdy warunki te zostały uzgodnione i zatwierdzone przez Zamawiającego na piśmie. </w:t>
            </w:r>
          </w:p>
          <w:p w14:paraId="755808C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4.</w:t>
            </w:r>
            <w:r w:rsidRPr="00971A38">
              <w:rPr>
                <w:rFonts w:ascii="Arial" w:hAnsi="Arial" w:cs="Arial"/>
                <w:sz w:val="22"/>
                <w:szCs w:val="22"/>
              </w:rPr>
              <w:tab/>
              <w:t xml:space="preserve">Nie ubezpieczenie przez Zamawiającego przedmiotu dzierżawy nie zwalnia z obowiązku wypłacenia odszkodowania przez Zamawiającego na rzecz Wykonawcy w przypadku zaistnienia zdarzenia związanego z przewidywanym ryzykiem, o którym mowa w ust.1.    </w:t>
            </w:r>
          </w:p>
          <w:p w14:paraId="4D5501D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35AA8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Zawarcie powyższej polisy przez Wykonawcę będzie miało istotny wpływ na wysokość oferty. Zamawiający nie wskazał w dokumentacji przetargowej sposobów zabezpieczenia dzierżawionego systemu przed potencjalnymi: kradzieżą, ogniem, zalaniem, itd., co oznacza konieczność uruchomienia procesu analiz ryzyka przez potencjalnego ubezpieczyciela. W konsekwencji krótki termin złożenia oferty może okazać się niewystarczający dla Oferenta, aby tylko realne, a nie szacunkowe koszty uwzględnić w cenie oferty.</w:t>
            </w:r>
          </w:p>
          <w:p w14:paraId="12DC6ADE" w14:textId="77777777" w:rsidR="00A0721A" w:rsidRPr="00971A38" w:rsidRDefault="00262C55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2CFC8E5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EE0C60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6 ust. 1-3</w:t>
            </w:r>
          </w:p>
          <w:p w14:paraId="1A5DBE7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Zwracamy się do Zamawiającego z prośbą o modyfikację zapisów w §6 ust. 1 na „ Na czas trwania umowy Wykonawca zapewnia sprawność techniczną oraz odpowiedzialność za jakość techniczną i wartość użytkową dostarczonego przedmiotu dzierżawy.” </w:t>
            </w:r>
          </w:p>
          <w:p w14:paraId="1961350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Jednocześnie zwracamy się z prośbą o usunięcie zapisów w §6 ust. 2 oraz modyfikację zapisu w §6 ust. 3. Na: „ Zamawiający nie może dokonywać jakichkolwiek zmian konstrukcyjnych czy napraw w przedmiocie dzierżawy” Instytucja gwarancji dotyczy przede wszystkim umów kupna sprzedaży sprzętu, natomiast w przypadku dzierżawy to Wykonawca zapewnia pełną sprawność urządzenia i naprawy w przypadku wystąpienia usterek bądź awarii w trakcie trwania umowy dzierżawy, co gwarantują powyższe zapisy umowy.</w:t>
            </w:r>
          </w:p>
          <w:p w14:paraId="413CE853" w14:textId="439D23B2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Odp. </w:t>
            </w:r>
            <w:r w:rsidR="005C0EA1"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Zgodnie ze zmodyfikowanym wzorem Umowy</w:t>
            </w:r>
          </w:p>
          <w:p w14:paraId="58A97F4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83EF46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6 ust. 4, § 8 ust. 2</w:t>
            </w:r>
          </w:p>
          <w:p w14:paraId="557F4AA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Wnosimy o uzupełnienie o zapis:</w:t>
            </w:r>
          </w:p>
          <w:p w14:paraId="0F5F32F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(…) w przypadku konieczności importu części zamiennych do 14 dni roboczych (…) - zgodnie z załącznikiem nr 2 do SWZ. </w:t>
            </w:r>
          </w:p>
          <w:p w14:paraId="52323EB0" w14:textId="245AF9F5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Odpowiedź: </w:t>
            </w:r>
            <w:r w:rsidR="005C0EA1"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Zgodnie ze zmodyfikowanym wzorem Umowy</w:t>
            </w:r>
            <w:r w:rsidR="005C0EA1" w:rsidRPr="00971A3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971A38">
              <w:rPr>
                <w:rFonts w:ascii="Arial" w:hAnsi="Arial" w:cs="Arial"/>
                <w:sz w:val="22"/>
                <w:szCs w:val="22"/>
              </w:rPr>
              <w:t>Wyrażamy zgodę na proponowany zapis.</w:t>
            </w:r>
          </w:p>
          <w:p w14:paraId="6C9BB86E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FF53A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A3881D5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Zał. Nr 5 Wzór umowy § 7 ust. 3</w:t>
            </w:r>
          </w:p>
          <w:p w14:paraId="44D9BE9E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Wnosimy o zmianę zapisu:</w:t>
            </w:r>
          </w:p>
          <w:p w14:paraId="70727F0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Wykonawca zobowiązany jest do przeprowadzania dodatkowych szkoleń, o ile zajdzie taka potrzeba ze strony Zamawiającego.</w:t>
            </w:r>
          </w:p>
          <w:p w14:paraId="737F076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na następujący:</w:t>
            </w:r>
          </w:p>
          <w:p w14:paraId="6B4BE38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Wykonawca zobowiązany jest do przeprowadzania dodatkowych szkoleń, według odrębnie przeprowadzonych ustaleń z Zamawiającym. </w:t>
            </w:r>
          </w:p>
          <w:p w14:paraId="59651F5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Wyrażamy zgodę na proponowany zapis.</w:t>
            </w:r>
          </w:p>
          <w:p w14:paraId="1770305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FB2404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 w:hanging="8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Załącznik nr 5 do umowy nr ………………….. </w:t>
            </w:r>
            <w:r w:rsidRPr="00971A38">
              <w:rPr>
                <w:rFonts w:ascii="Arial" w:hAnsi="Arial" w:cs="Arial"/>
                <w:bCs/>
                <w:sz w:val="22"/>
                <w:szCs w:val="22"/>
              </w:rPr>
              <w:t>(Serwis Robota Chirurgicznego)</w:t>
            </w:r>
          </w:p>
          <w:p w14:paraId="4EA17FF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Prosimy o wykreślenie:</w:t>
            </w:r>
          </w:p>
          <w:tbl>
            <w:tblPr>
              <w:tblW w:w="1020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3"/>
              <w:gridCol w:w="9778"/>
            </w:tblGrid>
            <w:tr w:rsidR="00971A38" w:rsidRPr="00971A38" w14:paraId="54A1C431" w14:textId="77777777" w:rsidTr="00A0721A">
              <w:trPr>
                <w:trHeight w:val="234"/>
                <w:jc w:val="center"/>
              </w:trPr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66698" w14:textId="77777777" w:rsidR="00A0721A" w:rsidRPr="00971A38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8A9C7B" w14:textId="77777777" w:rsidR="00A0721A" w:rsidRPr="00971A38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71A38">
                    <w:rPr>
                      <w:rFonts w:ascii="Arial" w:hAnsi="Arial" w:cs="Arial"/>
                      <w:b/>
                      <w:sz w:val="22"/>
                      <w:szCs w:val="22"/>
                    </w:rPr>
                    <w:t>Nośniki danych</w:t>
                  </w:r>
                </w:p>
              </w:tc>
            </w:tr>
            <w:tr w:rsidR="00971A38" w:rsidRPr="00971A38" w14:paraId="764B2A67" w14:textId="77777777" w:rsidTr="00A0721A">
              <w:trPr>
                <w:trHeight w:val="328"/>
                <w:jc w:val="center"/>
              </w:trPr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F07DC4" w14:textId="77777777" w:rsidR="00A0721A" w:rsidRPr="00971A38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71A38">
                    <w:rPr>
                      <w:rFonts w:ascii="Arial" w:hAnsi="Arial" w:cs="Arial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15AC9C" w14:textId="77777777" w:rsidR="00A0721A" w:rsidRPr="00971A38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71A38">
                    <w:rPr>
                      <w:rFonts w:ascii="Arial" w:hAnsi="Arial" w:cs="Arial"/>
                      <w:sz w:val="22"/>
                      <w:szCs w:val="22"/>
                    </w:rPr>
                    <w:t>Wykonawca oświadcza, że:</w:t>
                  </w:r>
                </w:p>
                <w:p w14:paraId="078B9F70" w14:textId="77777777" w:rsidR="00A0721A" w:rsidRPr="00971A38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71A38">
                    <w:rPr>
                      <w:rFonts w:ascii="Arial" w:hAnsi="Arial" w:cs="Arial"/>
                      <w:sz w:val="22"/>
                      <w:szCs w:val="22"/>
                    </w:rPr>
                    <w:t>- w przypadku konieczności wymiany nośników danych (np. dyski HDD,SSD) Urządzeń objętych umową, demontowane z tych urządzeń nośniki zostaną przekazane Zamawiającemu nieodpłatnie, co zostanie potwierdzone stosownym protokołem,</w:t>
                  </w:r>
                </w:p>
                <w:p w14:paraId="12703919" w14:textId="77777777" w:rsidR="00A0721A" w:rsidRPr="00971A38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71A38">
                    <w:rPr>
                      <w:rFonts w:ascii="Arial" w:hAnsi="Arial" w:cs="Arial"/>
                      <w:sz w:val="22"/>
                      <w:szCs w:val="22"/>
                    </w:rPr>
                    <w:t>- w przypadku konieczności naprawy urządzenia poza terenem Zamawiającego, Wykonawca zdemontuje te nośniki i przekaże je Zamawiającemu przed zabraniem urządzenia do serwisu.</w:t>
                  </w:r>
                </w:p>
              </w:tc>
            </w:tr>
            <w:tr w:rsidR="00971A38" w:rsidRPr="00971A38" w14:paraId="28BDA11A" w14:textId="77777777" w:rsidTr="00A0721A">
              <w:trPr>
                <w:trHeight w:val="480"/>
                <w:jc w:val="center"/>
              </w:trPr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A6A5B5" w14:textId="77777777" w:rsidR="00A0721A" w:rsidRPr="00971A38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71A38">
                    <w:rPr>
                      <w:rFonts w:ascii="Arial" w:hAnsi="Arial" w:cs="Arial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2FE6FF" w14:textId="77777777" w:rsidR="00A0721A" w:rsidRPr="00971A38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71A38">
                    <w:rPr>
                      <w:rFonts w:ascii="Arial" w:hAnsi="Arial" w:cs="Arial"/>
                      <w:sz w:val="22"/>
                      <w:szCs w:val="22"/>
                    </w:rPr>
                    <w:t>W chwili, gdy dane osobowe, w których posiadanie wszedł Wykonawca nie będą już konieczne do realizacji Umowy, a także na każde żądanie Zamawiającego, Wykonawca zwróci Zamawiającemu wszelkie nośniki zawierające dane lub zniszczy dane w sposób uniemożliwiający ich odtworzenie.  W żadnym przypadku nośniki, na których znajdowały się dane nie mogą zostać udostępnione osobom trzecim bez uprzedniego ich usunięcia w sposób nieodwracalny.</w:t>
                  </w:r>
                </w:p>
              </w:tc>
            </w:tr>
          </w:tbl>
          <w:p w14:paraId="0DDA1B7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jako, że niniejsze zapisy nie mają zastosowania w przypadku oferowanego systemy robota chirurgicznego. </w:t>
            </w:r>
          </w:p>
          <w:p w14:paraId="035C86D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Wyrażamy zgodę na wykreślenie tego zapisu.</w:t>
            </w:r>
          </w:p>
          <w:p w14:paraId="0FAD9B1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233838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left="460" w:right="-72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pkt. 16</w:t>
            </w:r>
          </w:p>
          <w:p w14:paraId="6C3069A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Wnosimy o wykreślenie powyższego punktu, który nie stanowi integralnej części systemu dedykowanego do Dzierżawy i jego pozostawienie uniemożliwi Wykonawcy złożenie oferty. Odpowiedź: Wyrażamy zgodę na wykreślenie tego punktu.</w:t>
            </w:r>
          </w:p>
          <w:p w14:paraId="1852E79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8A77B9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 w:hanging="68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21 i 22</w:t>
            </w:r>
          </w:p>
          <w:p w14:paraId="3E1FCA1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Wnosimy o wykreślenie punktu 22, który jest powtórzeniem punktu 21 – omyłka pisarska. </w:t>
            </w:r>
          </w:p>
          <w:p w14:paraId="64981AE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Wyrażamy zgodę na wykreślenie tego punktu.</w:t>
            </w:r>
          </w:p>
          <w:p w14:paraId="3A4C441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DD0717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left="460" w:right="-72" w:hanging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27 i 32</w:t>
            </w:r>
          </w:p>
          <w:p w14:paraId="2C65C3F0" w14:textId="5134005F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Wnosimy o ujednolicenie zapisu dot. Ilości wykonywanych zabiegów (wg. Umowy 50 zabiegów  Urologicznych)</w:t>
            </w:r>
          </w:p>
          <w:p w14:paraId="52FF2A95" w14:textId="22116974" w:rsidR="005C0EA1" w:rsidRPr="00971A38" w:rsidRDefault="005C0EA1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Zgodnie ze zmodyfikowanym wzorem Umowy</w:t>
            </w:r>
          </w:p>
          <w:p w14:paraId="571AAC1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Ponad to w rozumieniu Wykonawcy punkty 27 i 32 dotyczą tych samych akcesoriów, w związku z powyższym wnosimy o wykreślenie części punktu 27: </w:t>
            </w:r>
          </w:p>
          <w:p w14:paraId="35481F3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Akcesoria niezbędne do procesu dekontaminacji:</w:t>
            </w:r>
          </w:p>
          <w:p w14:paraId="2AE2FB7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    • Plastikowa wanna do moczenia i zabezpieczenia sprzętu podczas mycia i transportu, wyposażona w kompatybilną pokrywę. Wymiary wanny 57,2 cm x 64,8 cm x 10,2 cm lub więcej, z kranem do  spuszczania zawartości wanny – 4 szt.</w:t>
            </w:r>
          </w:p>
          <w:p w14:paraId="60D5E6A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    • Tace sterylizacyjne na narzędzia i akcesoria – ilość odpowiednia do ilości dostarczonych narzędzi.</w:t>
            </w:r>
          </w:p>
          <w:p w14:paraId="08FFBB5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    • Tace sterylizacyjne dla endoskopu – 4 szt.</w:t>
            </w:r>
          </w:p>
          <w:p w14:paraId="55C2C46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i uznanie za wystarczające spełnienie parametru 32: </w:t>
            </w:r>
          </w:p>
          <w:p w14:paraId="2BF6A94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Wykonawca zobowiązuje się do dostarczenia:</w:t>
            </w:r>
          </w:p>
          <w:p w14:paraId="30C898D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-wózka wsadowego na narzędzia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do wskazanej przez Zamawiającego automatycznej - myjni dezynfektora</w:t>
            </w:r>
          </w:p>
          <w:p w14:paraId="1A9BD1E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-konektora dla endoskopu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do wskazanej przez Zamawiającego automatycznej - myjni dezynfektora</w:t>
            </w:r>
          </w:p>
          <w:p w14:paraId="66D0A9C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 metalowych koszy do transportu narzędzi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z Sali operacyjnej do Centralnej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E0DA10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 kuwet do namaczania narzędzi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</w:p>
          <w:p w14:paraId="1BE7D87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 celu uruchomienia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zwalidowanego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reprocesingu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narzędzi i endoskopów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oraz we własnym zakresie przeprowadzi walidację procesu mycia w automatycznej myjni dezynfektor. Odpowiedź: Wyrażamy zgodę na wykreślenie części punktu 27:</w:t>
            </w:r>
          </w:p>
          <w:p w14:paraId="28694E4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 Akcesoria niezbędne do procesu dekontaminacji:</w:t>
            </w:r>
          </w:p>
          <w:p w14:paraId="6AED31A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    • Plastikowa wanna do moczenia i zabezpieczenia sprzętu podczas mycia i transportu, wyposażona w kompatybilną pokrywę. Wymiary wanny 57,2 cm x 64,8 cm x 10,2 cm lub więcej, z kranem do  spuszczania zawartości wanny – 4 szt.</w:t>
            </w:r>
          </w:p>
          <w:p w14:paraId="28973D3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    • Tace sterylizacyjne na narzędzia i akcesoria – ilość odpowiednia do ilości dostarczonych narzędzi.</w:t>
            </w:r>
          </w:p>
          <w:p w14:paraId="4D146DE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    • Tace sterylizacyjne dla endoskopu – 4 szt.</w:t>
            </w:r>
          </w:p>
          <w:p w14:paraId="23C9FC1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D97DF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i uznanie za wystarczające spełnienie parametru 32 zgodnego z zapisem:</w:t>
            </w:r>
          </w:p>
          <w:p w14:paraId="30C129C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6C2C4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Wykonawca zobowiązuje się do dostarczenia:</w:t>
            </w:r>
          </w:p>
          <w:p w14:paraId="39EB851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-wózka wsadowego na narzędzia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do wskazanej przez Zamawiającego automatycznej - myjni dezynfektora</w:t>
            </w:r>
          </w:p>
          <w:p w14:paraId="1B5DD9B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-konektora dla endoskopu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do wskazanej przez Zamawiającego automatycznej - myjni dezynfektora</w:t>
            </w:r>
          </w:p>
          <w:p w14:paraId="7A76F05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 metalowych koszy do transportu narzędzi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z Sali operacyjnej do Centralnej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FEF1AC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 kuwet do namaczania narzędzi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</w:p>
          <w:p w14:paraId="52E3817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 celu uruchomienia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zwalidowanego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reprocesingu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narzędzi i endoskopów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oraz we własnym zakresie przeprowadzi walidację procesu mycia w automatycznej myjni dezynfektor.</w:t>
            </w:r>
          </w:p>
          <w:p w14:paraId="7CEB648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7CCA96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30</w:t>
            </w:r>
          </w:p>
          <w:p w14:paraId="6774CF3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Wnosimy o wykreślenie powyższego punktu, który nie stanowi integralnej części systemu dedykowanego do Dzierżawy i jego pozostawienie uniemożliwi Wykonawcy złożenie oferty. Odpowiedź: Wyrażamy zgodę na wykreślenie tego punktu.</w:t>
            </w:r>
          </w:p>
          <w:p w14:paraId="073E01B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D3AA2E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31</w:t>
            </w:r>
          </w:p>
          <w:p w14:paraId="0334A07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Wnosimy o wykreślenie powyższego punktu, który nie stanowi integralnej części systemu dedykowanego do Dzierżawy i jego pozostawienie uniemożliwi Wykonawcy złożenie oferty. Odpowiedź: Wyrażamy zgodę na wykreślenie tego punktu.</w:t>
            </w:r>
          </w:p>
          <w:p w14:paraId="14FCFBE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857A9E0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41</w:t>
            </w:r>
          </w:p>
          <w:p w14:paraId="661CDDA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Zwracamy się do Zamawiającego z uprzejmą prośbą o zmianę części brzmienia zapisu na: Szkolenie podstawowe obsługowe w miejscu instalacji, w wymiarze minimum 1 dzień roboczy. Szkolenie po odbiorze sprzętu w terminie wskazanym przez Zamawiającego. </w:t>
            </w:r>
          </w:p>
          <w:p w14:paraId="7C6F288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Wyrażamy zgodę na zmianę zapisu zgodnie z propozycją oferenta.</w:t>
            </w:r>
          </w:p>
          <w:p w14:paraId="4F71AD7C" w14:textId="77777777" w:rsidR="00A0721A" w:rsidRPr="00971A38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42</w:t>
            </w:r>
          </w:p>
          <w:p w14:paraId="571958F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Zwracamy się do Zamawiającego z uprzejmą prośbą o potwierdzenie, że zapis ten dotyczy tylko Szkolenia Rozszerzonego dla 1 zespołu w składzie: operator i pierwszy asystent. </w:t>
            </w:r>
          </w:p>
          <w:p w14:paraId="027703A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Tak, potwierdzamy.</w:t>
            </w:r>
          </w:p>
          <w:p w14:paraId="2AD3E42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E5694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Załącznika nr 2 do SWZ </w:t>
            </w: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Parametry techniczne przedmiotu dzierżawy.</w:t>
            </w:r>
          </w:p>
          <w:p w14:paraId="05043B2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Czy Zamawiający dopuści równoważne rozwiązania, które bazują na innych rozwiązaniach technicznych, ale osiągające te same cele kliniczne? </w:t>
            </w:r>
          </w:p>
          <w:p w14:paraId="0E5E452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SWZ.</w:t>
            </w:r>
          </w:p>
          <w:p w14:paraId="518E9D1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2C50BE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1 Dotyczy : Parametr - Zakres zastosowań robota chirurgicznego</w:t>
            </w:r>
          </w:p>
          <w:p w14:paraId="2A22726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Zakres zastosowań robota chirurgicznego to minimum:</w:t>
            </w:r>
          </w:p>
          <w:p w14:paraId="068A8F3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Urologia</w:t>
            </w:r>
          </w:p>
          <w:p w14:paraId="0CA3F4C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Ginekologia</w:t>
            </w:r>
          </w:p>
          <w:p w14:paraId="08F1ABE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Chirurgia</w:t>
            </w:r>
          </w:p>
          <w:p w14:paraId="3A5C158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Otolaryngologia</w:t>
            </w:r>
          </w:p>
          <w:p w14:paraId="79B1E13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zmianę zapisu na poniższy?</w:t>
            </w:r>
          </w:p>
          <w:p w14:paraId="381A9FC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Zakres zastosowań robota chirurgicznego to minimum:</w:t>
            </w:r>
          </w:p>
          <w:p w14:paraId="70714F9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Urologia</w:t>
            </w:r>
          </w:p>
          <w:p w14:paraId="4608399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Ginekologia</w:t>
            </w:r>
          </w:p>
          <w:p w14:paraId="4495292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Chirurgia</w:t>
            </w:r>
          </w:p>
          <w:p w14:paraId="2958567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Torakochirurgia. </w:t>
            </w:r>
          </w:p>
          <w:p w14:paraId="3CFB08C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Nie wyrażamy zgody. Zgodnie z SWZ.</w:t>
            </w:r>
          </w:p>
          <w:p w14:paraId="058B739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1DE000E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2 Dotyczy : Parametr – Konsola chirurgiczna pkt.2</w:t>
            </w:r>
          </w:p>
          <w:p w14:paraId="4CB50CA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58B2336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Funkcja umożliwiająca sterowanie narzędziami chirurgicznymi oraz kamerą endoskopową 3D Kamerę można w dowolny sposób ustawić ze względu na modularność systemu.</w:t>
            </w:r>
          </w:p>
          <w:p w14:paraId="476B227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Możliwość przełączenia przez operatora konsoli wizji 30 stopni w dół i 30 stopni w górę. </w:t>
            </w:r>
          </w:p>
          <w:p w14:paraId="741597C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SWZ.</w:t>
            </w:r>
          </w:p>
          <w:p w14:paraId="7B6C8CC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E608B7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3 Dotyczy : Parametr – Konsola chirurgiczna pkt.3</w:t>
            </w:r>
          </w:p>
          <w:p w14:paraId="28D3863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55CFA21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Funkcja umożliwiająca sterowanie ustawieniami systemu elektrochirurgii z panelu</w:t>
            </w:r>
          </w:p>
          <w:p w14:paraId="198B726E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generatora elektrochirurgii, gdyż system integruje różne rozwiązania elektrochirurgiczne a nie tylko jednej firmy. </w:t>
            </w:r>
          </w:p>
          <w:p w14:paraId="15B1A06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5A63835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6B22DA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4 Dotyczy : Parametr – Konsola chirurgiczna pkt.4</w:t>
            </w:r>
          </w:p>
          <w:p w14:paraId="6C8DDDA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197CE07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Funkcja włączania i wyłączania wizualizacji znacznika ICG za pomocą osobnego systemu ICG gdyż system integruje różne rozwiązania dostępne na rynku. </w:t>
            </w:r>
          </w:p>
          <w:p w14:paraId="66BB8FF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448FD28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8D257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5 Dotyczy : Parametr – Konsola chirurgiczna pkt.5</w:t>
            </w:r>
          </w:p>
          <w:p w14:paraId="2DE23F1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5B9A089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Wykaz istotnych elementów składowych konsoli:</w:t>
            </w:r>
          </w:p>
          <w:p w14:paraId="3F47DF5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- manetki sterujące (lewa i prawa),</w:t>
            </w:r>
          </w:p>
          <w:p w14:paraId="43501B0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- pulpit sterujący (lewy i prawy),</w:t>
            </w:r>
          </w:p>
          <w:p w14:paraId="732A5A4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- ekran 3 d</w:t>
            </w:r>
          </w:p>
          <w:p w14:paraId="3AD705A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Wszystkie funkcje kontrolowane za pomocą rąk nie wymagają przełączników nożnych. </w:t>
            </w:r>
          </w:p>
          <w:p w14:paraId="65FFBA3E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1E98C4A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5BDE6C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6 Dotyczy : Parametr – Konsola chirurgiczna pkt.7</w:t>
            </w:r>
          </w:p>
          <w:p w14:paraId="414A660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poniższy zapis?</w:t>
            </w:r>
          </w:p>
          <w:p w14:paraId="5E384A2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Pulpity sterujące lewy i prawy – umieszczone po obu stronach podłokietnika konsoli</w:t>
            </w:r>
          </w:p>
          <w:p w14:paraId="30814B1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chirurgicznej umożliwiające co najmniej:</w:t>
            </w:r>
          </w:p>
          <w:p w14:paraId="6B2B003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- wyłączenie awaryjne,</w:t>
            </w:r>
          </w:p>
          <w:p w14:paraId="6BB4C4D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 regulację parametrów ergonomicznych stanowiska, zapewniających operatorom o różnej budowie ciała komfort pracy podczas zabiegów. </w:t>
            </w:r>
          </w:p>
          <w:p w14:paraId="10EFDA5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5C98605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B606C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7 Dotyczy : Parametr – Konsola chirurgiczna pkt.8</w:t>
            </w:r>
          </w:p>
          <w:p w14:paraId="4E2E300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5CF6019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Brak przełączników nożnych - wszystkie funkcje sterowane za pomocą kontrolerów</w:t>
            </w:r>
          </w:p>
          <w:p w14:paraId="64A7F7C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ręcznych. </w:t>
            </w:r>
          </w:p>
          <w:p w14:paraId="1AD8E1F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0D625AD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14398D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8 Dotyczy : Parametr – Konsola chirurgiczna pkt.9</w:t>
            </w:r>
          </w:p>
          <w:p w14:paraId="694C16F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271938C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Ekran 3D przekazuje wysokiej jakości obraz dla operatora oraz osób stojących w pobliżu za pomocą okularów. Wyświetla komunikaty i informacje o stanie systemu. </w:t>
            </w:r>
          </w:p>
          <w:p w14:paraId="0DA2FAB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4079E81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FC9CCD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9 Dotyczy : Parametr – Konsola chirurgiczna pkt.12</w:t>
            </w:r>
          </w:p>
          <w:p w14:paraId="1BC4321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50C1877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Obraz pola chirurgicznego w polu widzenia chirurga 3D z zastosowaniem pasywnych</w:t>
            </w:r>
          </w:p>
          <w:p w14:paraId="2B7709D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okularów 3D. </w:t>
            </w:r>
          </w:p>
          <w:p w14:paraId="10C26C7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0DC8749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E2C95E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10 Dotyczy : Parametr – Konsola chirurgiczna pkt.13</w:t>
            </w:r>
          </w:p>
          <w:p w14:paraId="6F7F6D5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0693C70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Zintegrowany z konsolą chirurgiczną interfejs służący operatorowi wybieraniu funkcji</w:t>
            </w:r>
          </w:p>
          <w:p w14:paraId="6E47389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konsoli, co najmniej w zakresie:</w:t>
            </w:r>
          </w:p>
          <w:p w14:paraId="3D5241D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a) wyświetlenia informacji o narzędziach i endoskopie;</w:t>
            </w:r>
          </w:p>
          <w:p w14:paraId="17B5627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b) przypisania narzędzi do określonej konfiguracji rąk oraz nóg;</w:t>
            </w:r>
          </w:p>
          <w:p w14:paraId="248F95B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c) sterowania ustawieniami manetek: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wysprzęglenia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manetek, skalowania ruchu,</w:t>
            </w:r>
          </w:p>
          <w:p w14:paraId="336FA4E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przypisania manetek do wskazanej ręki operatora;</w:t>
            </w:r>
          </w:p>
          <w:p w14:paraId="5D165C2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d) pozycjonowanie endoskopu i sterowania jego funkcjami;,</w:t>
            </w:r>
          </w:p>
          <w:p w14:paraId="3DDA386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e) sterowania ustawieniami obrazu oraz zapisu;</w:t>
            </w:r>
          </w:p>
          <w:p w14:paraId="77B1D6D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f) sterowania funkcjonalnościami: skalowania ruchu, przybliżenia obrazu, sterowaniem odległości roboczej i sposobu wyświetlania obrazu na konsoli chirurgicznej - 2D/3D);</w:t>
            </w:r>
          </w:p>
          <w:p w14:paraId="7C8D2FF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g) sterowania danymi konta użytkownika konsoli chirurgicznej;</w:t>
            </w:r>
          </w:p>
          <w:p w14:paraId="4F75A91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h) brak potrzeby łączenia z drugą konsolą ze względu na specyfikę „otwartej konsoli” która umożliwia uczenie bez drugiej konsoli. </w:t>
            </w:r>
          </w:p>
          <w:p w14:paraId="6FE49E2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30947DB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BA686E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11 Dotyczy : Parametr – Konsola chirurgiczna pkt.14</w:t>
            </w:r>
          </w:p>
          <w:p w14:paraId="4E922E1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58FE66C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Brak potrzeby łączenia z drugą konsolą ze względu na specyfikę „otwartej konsoli” która umożliwia uczenie bez drugiej konsoli. </w:t>
            </w:r>
          </w:p>
          <w:p w14:paraId="32BA560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31844EE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BD3920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12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pkt.15</w:t>
            </w:r>
          </w:p>
          <w:p w14:paraId="3E96643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2A8FA95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Każde ramię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na osobnej kolumnie z możliwością podpięcia albo optyki albo narzędzi - każde obracające się wzdłuż osi długiej o 720 st. </w:t>
            </w:r>
          </w:p>
          <w:p w14:paraId="64601EC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5689D6F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1099D2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13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pkt.16</w:t>
            </w:r>
          </w:p>
          <w:p w14:paraId="68DF851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6201909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Niska waga wózków z ramionami i konsoli nie wymaga napędu elektrycznego. </w:t>
            </w:r>
          </w:p>
          <w:p w14:paraId="71157A0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5FF731B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93B04E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14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pkt.17</w:t>
            </w:r>
          </w:p>
          <w:p w14:paraId="58391B4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21D8D74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Kolumna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robotyczna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z możliwością co najmniej:</w:t>
            </w:r>
          </w:p>
          <w:p w14:paraId="16C6854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 obrotu ramion kolumny względem osi pionowej i poziomej, z systemem umożliwiającym ustalanie punktu obrotu w powłokach oraz systemem minimalizujący kolizje. </w:t>
            </w:r>
          </w:p>
          <w:p w14:paraId="58F38BC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1246E1E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546D9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15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pkt.18</w:t>
            </w:r>
          </w:p>
          <w:p w14:paraId="75FD5FE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1454C1D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Przeguby nastawcze służące do ustawiania punktu obrotu w powłokach. </w:t>
            </w:r>
          </w:p>
          <w:p w14:paraId="129C188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09652C2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95C012E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16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pkt.19</w:t>
            </w:r>
          </w:p>
          <w:p w14:paraId="29A604D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6114C91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Ramiona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wyposażone w uchwyt na narzędzia z możliwością zamocowania sterylnej nakładki i jednorazowego, sterylnego obłożenia ramienia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572F2B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55D5FFE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DC79F1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17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pkt.20</w:t>
            </w:r>
          </w:p>
          <w:p w14:paraId="3E2EB1C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2066441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Ramiona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współpracujące z artykulacyjnymi narzędziami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</w:p>
          <w:p w14:paraId="0E4F977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a) Artykulacyjne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monopolarne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narzędzia elektrochirurgiczne co najmniej 2 typy</w:t>
            </w:r>
          </w:p>
          <w:p w14:paraId="1E72EAB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b) Artykulacyjne bipolarne narzędzia elektrochirurgiczne co najmniej 1 typ</w:t>
            </w:r>
          </w:p>
          <w:p w14:paraId="39A3BF6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c) Artykulacyjne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graspery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co najmniej 1 typ. </w:t>
            </w:r>
          </w:p>
          <w:p w14:paraId="59F1D5F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2DAA238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321876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18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pkt.21</w:t>
            </w:r>
          </w:p>
          <w:p w14:paraId="685424F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7F1B6B4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Jednorazowe sterylne, artykulacyjne narzędzie bipolarne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do</w:t>
            </w:r>
          </w:p>
          <w:p w14:paraId="59EE6DA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uszczelniania naczyń krwionośnych do średnicy 2-3 mm, chwytania i dysekcji. </w:t>
            </w:r>
          </w:p>
          <w:p w14:paraId="2AF2C11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3DE68C7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0A857E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19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pkt.22</w:t>
            </w:r>
          </w:p>
          <w:p w14:paraId="6541E1A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2B79E91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Endoskop – ustawiany dowolnie na ramieniu wizualizacyjnym. Możliwość łatwego</w:t>
            </w:r>
          </w:p>
          <w:p w14:paraId="7EEF8D5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przestawienia ramienia w dowolną pozycję dzięki 3 przegubom ramienia. </w:t>
            </w:r>
          </w:p>
          <w:p w14:paraId="470D293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5EF376F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D27432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20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pkt.23</w:t>
            </w:r>
          </w:p>
          <w:p w14:paraId="2648518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3F6CE63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Endoskop – ustawiany dowolnie na ramieniu wizualizacyjnym. Możliwość łatwego</w:t>
            </w:r>
          </w:p>
          <w:p w14:paraId="4FC87F9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przestawienia ramienia w dowolną pozycję dzięki 3 przegubom ramienia.</w:t>
            </w:r>
          </w:p>
          <w:p w14:paraId="59D43CE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 Odpowiedź: Zgodnie z SWZ</w:t>
            </w:r>
          </w:p>
          <w:p w14:paraId="3E31D48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8B2C14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21 Dotyczy : Parametr – wózek z ramionami </w:t>
            </w:r>
            <w:proofErr w:type="spellStart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pkt.24</w:t>
            </w:r>
          </w:p>
          <w:p w14:paraId="1CAE1EF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5EE6662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Endoskop</w:t>
            </w:r>
          </w:p>
          <w:p w14:paraId="47E90AF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- możliwość sterowania funkcjami endoskopu (ustawienia kąta widzenia, horyzontu) z</w:t>
            </w:r>
          </w:p>
          <w:p w14:paraId="525716D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poziomu głowicy kamery endoskopu zainstalowanego w ramieniu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robotycznym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214709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1530A1C2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BA52D7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22 Dotyczy : Parametr – system wizyjny pkt.25</w:t>
            </w:r>
          </w:p>
          <w:p w14:paraId="5808C0E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62DCF34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System wizyjny - zintegrowany w konsoli. </w:t>
            </w:r>
          </w:p>
          <w:p w14:paraId="516D955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74077E2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E7E890F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23 Dotyczy : Parametr – system wizyjny pkt.26</w:t>
            </w:r>
          </w:p>
          <w:p w14:paraId="375CF2F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03E1EAD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System wizyjny - wyposażony co najmniej w:</w:t>
            </w:r>
          </w:p>
          <w:p w14:paraId="0CFBE0C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a) tor wizyjny o wysokiej rozdzielczości HD;</w:t>
            </w:r>
          </w:p>
          <w:p w14:paraId="35EBDB0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b) głowicę kamery o minimum 10 krotnym powiększeniu z endoskopem z końcówką prostą</w:t>
            </w:r>
          </w:p>
          <w:p w14:paraId="343DC0F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(0 stopni) i endoskopem z kątem patrzenia (30 stopni)</w:t>
            </w:r>
          </w:p>
          <w:p w14:paraId="402039B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c) źródło światła</w:t>
            </w:r>
          </w:p>
          <w:p w14:paraId="2F52081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d) monitor minimum 24” wyświetlający obraz z endoskopu. </w:t>
            </w:r>
          </w:p>
          <w:p w14:paraId="790DAE4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1CE2C12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2194219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24 Dotyczy : Parametr – system wizyjny pkt.27</w:t>
            </w:r>
          </w:p>
          <w:p w14:paraId="5E098AC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2F1CE78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Kamera połączona z konsolą i źródłem światła za pomocą osobnych przewodów. </w:t>
            </w:r>
          </w:p>
          <w:p w14:paraId="02EA0E1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14:paraId="682B541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146822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25 Dotyczy : Parametr – wyposażenie zestawu robota chirurgicznego</w:t>
            </w:r>
          </w:p>
          <w:p w14:paraId="68FBE3B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pkt.28</w:t>
            </w:r>
          </w:p>
          <w:p w14:paraId="225AC8C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0FD46A9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Zestaw materiałów eksploatacyjnych posiadających certyfikat CE do wykonania 60</w:t>
            </w:r>
          </w:p>
          <w:p w14:paraId="6309A12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zabiegów urologicznych</w:t>
            </w:r>
          </w:p>
          <w:p w14:paraId="03776860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Narzędzia nie wymagają dodatkowych specjalistycznych myjek i sterylizacji, gdyż</w:t>
            </w:r>
          </w:p>
          <w:p w14:paraId="16EBE83E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korzystają z systemów używanych powszechnie w szpitalach (sterylizacja parowa). </w:t>
            </w:r>
          </w:p>
          <w:p w14:paraId="7339634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Tak, Zamawiający dopuszcza także.</w:t>
            </w:r>
          </w:p>
          <w:p w14:paraId="7BA32D1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063E3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26 Dotyczy : Parametr – wyposażenie zestawu robota chirurgicznego</w:t>
            </w:r>
          </w:p>
          <w:p w14:paraId="108CF8D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pkt.31</w:t>
            </w:r>
          </w:p>
          <w:p w14:paraId="0B32AFB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328CAD8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Niezależne ramiona umożliwiają dostosowanie ramion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robotycznych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do stołów</w:t>
            </w:r>
          </w:p>
          <w:p w14:paraId="59E9823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standardowo występujących na salach operacyjnych..</w:t>
            </w:r>
          </w:p>
          <w:p w14:paraId="6E35229D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Brak więc potrzeby synchronizacji. </w:t>
            </w:r>
          </w:p>
          <w:p w14:paraId="077DC871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Tak, Zamawiający dopuszcza także.</w:t>
            </w:r>
          </w:p>
          <w:p w14:paraId="7F7F3DA3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F6C84F5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PYTANIE 27 Dotyczy : Parametr – wyposażenie zestawu robota chirurgicznego</w:t>
            </w:r>
          </w:p>
          <w:p w14:paraId="113596D4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1A38">
              <w:rPr>
                <w:rFonts w:ascii="Arial" w:hAnsi="Arial" w:cs="Arial"/>
                <w:b/>
                <w:bCs/>
                <w:sz w:val="22"/>
                <w:szCs w:val="22"/>
              </w:rPr>
              <w:t>pkt.33</w:t>
            </w:r>
          </w:p>
          <w:p w14:paraId="4FE8051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14:paraId="1318983B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Wykonawca zobowiązuje się do dostarczenia:</w:t>
            </w:r>
          </w:p>
          <w:p w14:paraId="3194C47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- metalowych koszy do transportu narzędzi chirurgii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71A38">
              <w:rPr>
                <w:rFonts w:ascii="Arial" w:hAnsi="Arial" w:cs="Arial"/>
                <w:sz w:val="22"/>
                <w:szCs w:val="22"/>
              </w:rPr>
              <w:t xml:space="preserve"> z Sali operacyjnej do</w:t>
            </w:r>
          </w:p>
          <w:p w14:paraId="3342939A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Centralnej </w:t>
            </w:r>
            <w:proofErr w:type="spellStart"/>
            <w:r w:rsidRPr="00971A38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  <w:p w14:paraId="1C254A86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 xml:space="preserve">Brak wymaganych dodatkowych urządzeń specjalistycznych do sterylizacji narzędzi. </w:t>
            </w:r>
          </w:p>
          <w:p w14:paraId="5DA8A668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A38">
              <w:rPr>
                <w:rFonts w:ascii="Arial" w:hAnsi="Arial" w:cs="Arial"/>
                <w:sz w:val="22"/>
                <w:szCs w:val="22"/>
              </w:rPr>
              <w:t>Odpowiedź: Tak, Zamawiający dopuszcza także.</w:t>
            </w:r>
          </w:p>
          <w:p w14:paraId="2A04D8AC" w14:textId="77777777" w:rsidR="00A0721A" w:rsidRPr="00971A38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F8FFC0" w14:textId="77777777" w:rsidR="00257313" w:rsidRPr="00971A38" w:rsidRDefault="00257313" w:rsidP="000B204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bookmarkStart w:id="3" w:name="_GoBack"/>
        <w:bookmarkEnd w:id="3"/>
      </w:tr>
    </w:tbl>
    <w:p w14:paraId="411340E8" w14:textId="77777777" w:rsidR="006D4AB3" w:rsidRPr="00971A38" w:rsidRDefault="00A0721A" w:rsidP="00A0721A">
      <w:pPr>
        <w:jc w:val="both"/>
        <w:rPr>
          <w:rFonts w:ascii="Arial" w:hAnsi="Arial" w:cs="Arial"/>
          <w:sz w:val="24"/>
          <w:szCs w:val="24"/>
        </w:rPr>
      </w:pPr>
      <w:r w:rsidRPr="00971A38">
        <w:rPr>
          <w:rFonts w:ascii="Arial" w:hAnsi="Arial" w:cs="Arial"/>
          <w:sz w:val="22"/>
          <w:szCs w:val="22"/>
        </w:rPr>
        <w:tab/>
      </w:r>
      <w:r w:rsidRPr="00971A38">
        <w:rPr>
          <w:rFonts w:ascii="Arial" w:hAnsi="Arial" w:cs="Arial"/>
          <w:sz w:val="22"/>
          <w:szCs w:val="22"/>
        </w:rPr>
        <w:tab/>
      </w:r>
      <w:r w:rsidRPr="00971A38">
        <w:rPr>
          <w:rFonts w:ascii="Arial" w:hAnsi="Arial" w:cs="Arial"/>
          <w:sz w:val="22"/>
          <w:szCs w:val="22"/>
        </w:rPr>
        <w:tab/>
      </w:r>
      <w:r w:rsidRPr="00971A38">
        <w:rPr>
          <w:rFonts w:ascii="Arial" w:hAnsi="Arial" w:cs="Arial"/>
          <w:sz w:val="22"/>
          <w:szCs w:val="22"/>
        </w:rPr>
        <w:tab/>
      </w:r>
      <w:r w:rsidRPr="00971A38">
        <w:rPr>
          <w:rFonts w:ascii="Arial" w:hAnsi="Arial" w:cs="Arial"/>
          <w:sz w:val="22"/>
          <w:szCs w:val="22"/>
        </w:rPr>
        <w:tab/>
      </w:r>
      <w:r w:rsidRPr="00971A38">
        <w:rPr>
          <w:rFonts w:ascii="Arial" w:hAnsi="Arial" w:cs="Arial"/>
          <w:sz w:val="22"/>
          <w:szCs w:val="22"/>
        </w:rPr>
        <w:tab/>
      </w:r>
      <w:r w:rsidRPr="00971A38">
        <w:rPr>
          <w:rFonts w:ascii="Arial" w:hAnsi="Arial" w:cs="Arial"/>
          <w:sz w:val="22"/>
          <w:szCs w:val="22"/>
        </w:rPr>
        <w:tab/>
      </w:r>
      <w:r w:rsidRPr="00971A38">
        <w:rPr>
          <w:rFonts w:ascii="Arial" w:hAnsi="Arial" w:cs="Arial"/>
          <w:sz w:val="22"/>
          <w:szCs w:val="22"/>
        </w:rPr>
        <w:tab/>
      </w:r>
      <w:r w:rsidRPr="00971A38">
        <w:rPr>
          <w:rFonts w:ascii="Arial" w:hAnsi="Arial" w:cs="Arial"/>
          <w:sz w:val="22"/>
          <w:szCs w:val="22"/>
        </w:rPr>
        <w:tab/>
      </w:r>
      <w:r w:rsidR="006D4AB3" w:rsidRPr="00971A38">
        <w:rPr>
          <w:rFonts w:ascii="Arial" w:hAnsi="Arial" w:cs="Arial"/>
          <w:sz w:val="24"/>
          <w:szCs w:val="24"/>
        </w:rPr>
        <w:t>Zamawiający</w:t>
      </w:r>
    </w:p>
    <w:sectPr w:rsidR="006D4AB3" w:rsidRPr="00971A3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216BE" w14:textId="77777777" w:rsidR="00F34BD5" w:rsidRDefault="00F34BD5">
      <w:r>
        <w:separator/>
      </w:r>
    </w:p>
  </w:endnote>
  <w:endnote w:type="continuationSeparator" w:id="0">
    <w:p w14:paraId="61309B42" w14:textId="77777777" w:rsidR="00F34BD5" w:rsidRDefault="00F34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6F2F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74F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9FA6D" w14:textId="77777777" w:rsidR="006D4AB3" w:rsidRDefault="005C0EA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FA3379" wp14:editId="71956FD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40E0C7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">
              <o:lock v:ext="edit" shapetype="f"/>
            </v:line>
          </w:pict>
        </mc:Fallback>
      </mc:AlternateContent>
    </w:r>
  </w:p>
  <w:p w14:paraId="43A8D7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8E6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1E45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44B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52FF1D" w14:textId="77777777" w:rsidR="006D4AB3" w:rsidRDefault="006D4AB3">
    <w:pPr>
      <w:pStyle w:val="Stopka"/>
      <w:tabs>
        <w:tab w:val="clear" w:pos="4536"/>
        <w:tab w:val="left" w:pos="6237"/>
      </w:tabs>
    </w:pPr>
  </w:p>
  <w:p w14:paraId="2611E0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9884E" w14:textId="77777777" w:rsidR="00F34BD5" w:rsidRDefault="00F34BD5">
      <w:r>
        <w:separator/>
      </w:r>
    </w:p>
  </w:footnote>
  <w:footnote w:type="continuationSeparator" w:id="0">
    <w:p w14:paraId="1861CAFC" w14:textId="77777777" w:rsidR="00F34BD5" w:rsidRDefault="00F34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82049" w14:textId="77777777" w:rsidR="00257313" w:rsidRDefault="002573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FC5F6" w14:textId="77777777" w:rsidR="00257313" w:rsidRDefault="002573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4B7D5D" w14:textId="77777777" w:rsidR="00257313" w:rsidRDefault="002573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343EB5"/>
    <w:multiLevelType w:val="hybridMultilevel"/>
    <w:tmpl w:val="EF66A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BE74A10"/>
    <w:multiLevelType w:val="hybridMultilevel"/>
    <w:tmpl w:val="3A2E5944"/>
    <w:lvl w:ilvl="0" w:tplc="FBC8B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18135F5"/>
    <w:multiLevelType w:val="hybridMultilevel"/>
    <w:tmpl w:val="57D84F06"/>
    <w:lvl w:ilvl="0" w:tplc="FBC8B9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3F6670B"/>
    <w:multiLevelType w:val="hybridMultilevel"/>
    <w:tmpl w:val="3C2CDD44"/>
    <w:lvl w:ilvl="0" w:tplc="FFFFFFFF">
      <w:start w:val="1"/>
      <w:numFmt w:val="decimal"/>
      <w:lvlText w:val="%1.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17D1D"/>
    <w:multiLevelType w:val="hybridMultilevel"/>
    <w:tmpl w:val="3C2CDD44"/>
    <w:lvl w:ilvl="0" w:tplc="D850F926">
      <w:start w:val="1"/>
      <w:numFmt w:val="decimal"/>
      <w:lvlText w:val="%1.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4BA"/>
    <w:rsid w:val="00031374"/>
    <w:rsid w:val="000A1097"/>
    <w:rsid w:val="000E2A8F"/>
    <w:rsid w:val="0012774F"/>
    <w:rsid w:val="00144B7A"/>
    <w:rsid w:val="00180C6E"/>
    <w:rsid w:val="00257313"/>
    <w:rsid w:val="00262C55"/>
    <w:rsid w:val="0029606A"/>
    <w:rsid w:val="004848F3"/>
    <w:rsid w:val="004A75F2"/>
    <w:rsid w:val="005144A9"/>
    <w:rsid w:val="00520165"/>
    <w:rsid w:val="005B1B08"/>
    <w:rsid w:val="005C0EA1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71A38"/>
    <w:rsid w:val="00A0721A"/>
    <w:rsid w:val="00A905AC"/>
    <w:rsid w:val="00BA6584"/>
    <w:rsid w:val="00BE7BFD"/>
    <w:rsid w:val="00C370F2"/>
    <w:rsid w:val="00C44EEC"/>
    <w:rsid w:val="00C644BA"/>
    <w:rsid w:val="00D22FFA"/>
    <w:rsid w:val="00D8461B"/>
    <w:rsid w:val="00D915F2"/>
    <w:rsid w:val="00DA501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4BD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6634C8"/>
  <w15:chartTrackingRefBased/>
  <w15:docId w15:val="{74A4A85A-4D41-4DEA-B53A-897C1547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13</Pages>
  <Words>4167</Words>
  <Characters>27587</Characters>
  <Application>Microsoft Office Word</Application>
  <DocSecurity>0</DocSecurity>
  <Lines>229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2022-11-21T18:40:00Z</dcterms:created>
  <dcterms:modified xsi:type="dcterms:W3CDTF">2022-11-21T18:40:00Z</dcterms:modified>
</cp:coreProperties>
</file>