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DE5E9" w14:textId="77777777" w:rsidR="00DA2A7E" w:rsidRPr="003261E7" w:rsidRDefault="00FB30F8" w:rsidP="00FD165E">
      <w:pPr>
        <w:jc w:val="right"/>
        <w:rPr>
          <w:sz w:val="22"/>
          <w:szCs w:val="22"/>
        </w:rPr>
      </w:pPr>
      <w:r w:rsidRPr="00FB30F8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FB30F8">
        <w:rPr>
          <w:sz w:val="22"/>
          <w:szCs w:val="22"/>
        </w:rPr>
        <w:t>2022-11-17</w:t>
      </w:r>
    </w:p>
    <w:p w14:paraId="6E6A11E1" w14:textId="77777777" w:rsidR="00DA2A7E" w:rsidRPr="003261E7" w:rsidRDefault="00DA2A7E" w:rsidP="00FD165E">
      <w:pPr>
        <w:rPr>
          <w:sz w:val="22"/>
          <w:szCs w:val="22"/>
        </w:rPr>
      </w:pPr>
    </w:p>
    <w:p w14:paraId="763CD6DA" w14:textId="77777777" w:rsidR="00FB30F8" w:rsidRPr="00FB30F8" w:rsidRDefault="00FB30F8" w:rsidP="00FD165E">
      <w:pPr>
        <w:rPr>
          <w:b/>
          <w:bCs/>
          <w:sz w:val="22"/>
          <w:szCs w:val="22"/>
        </w:rPr>
      </w:pPr>
      <w:r w:rsidRPr="00FB30F8">
        <w:rPr>
          <w:b/>
          <w:bCs/>
          <w:sz w:val="22"/>
          <w:szCs w:val="22"/>
        </w:rPr>
        <w:t>Szpital Wojewódzki w Poznaniu</w:t>
      </w:r>
    </w:p>
    <w:p w14:paraId="170B5B9D" w14:textId="77777777" w:rsidR="00DA2A7E" w:rsidRPr="003261E7" w:rsidRDefault="00FB30F8" w:rsidP="00FD165E">
      <w:pPr>
        <w:rPr>
          <w:b/>
          <w:bCs/>
          <w:sz w:val="22"/>
          <w:szCs w:val="22"/>
        </w:rPr>
      </w:pPr>
      <w:r w:rsidRPr="00FB30F8">
        <w:rPr>
          <w:b/>
          <w:bCs/>
          <w:sz w:val="22"/>
          <w:szCs w:val="22"/>
        </w:rPr>
        <w:t>Dział Zamówień Publicznych</w:t>
      </w:r>
    </w:p>
    <w:p w14:paraId="29C65799" w14:textId="77777777" w:rsidR="00DA2A7E" w:rsidRPr="003261E7" w:rsidRDefault="00FB30F8" w:rsidP="00FD165E">
      <w:pPr>
        <w:rPr>
          <w:sz w:val="22"/>
          <w:szCs w:val="22"/>
        </w:rPr>
      </w:pPr>
      <w:r w:rsidRPr="00FB30F8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FB30F8">
        <w:rPr>
          <w:sz w:val="22"/>
          <w:szCs w:val="22"/>
        </w:rPr>
        <w:t>7/19</w:t>
      </w:r>
    </w:p>
    <w:p w14:paraId="391B5FF3" w14:textId="77777777" w:rsidR="00DA2A7E" w:rsidRPr="003261E7" w:rsidRDefault="00FB30F8" w:rsidP="00FD165E">
      <w:pPr>
        <w:rPr>
          <w:sz w:val="22"/>
          <w:szCs w:val="22"/>
        </w:rPr>
      </w:pPr>
      <w:r w:rsidRPr="00FB30F8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FB30F8">
        <w:rPr>
          <w:sz w:val="22"/>
          <w:szCs w:val="22"/>
        </w:rPr>
        <w:t>Poznań</w:t>
      </w:r>
    </w:p>
    <w:p w14:paraId="0A2C66F9" w14:textId="77777777" w:rsidR="00FD165E" w:rsidRDefault="00FD165E" w:rsidP="00FD165E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A9080F6" w14:textId="77777777" w:rsidR="00FD165E" w:rsidRDefault="00FD165E" w:rsidP="00FD165E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1AC83105" w14:textId="5393DCF5" w:rsidR="00DA2A7E" w:rsidRPr="003261E7" w:rsidRDefault="00DA2A7E" w:rsidP="00FD165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D0D59B2" w14:textId="44B05507" w:rsidR="00DA2A7E" w:rsidRDefault="00DA2A7E" w:rsidP="00FD1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BBACA74" w14:textId="07F5A6FA" w:rsidR="00FD165E" w:rsidRDefault="00FD165E" w:rsidP="00FD1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6136855" w14:textId="77777777" w:rsidR="00FD165E" w:rsidRPr="003261E7" w:rsidRDefault="00FD165E" w:rsidP="00FD165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436C313" w14:textId="77777777" w:rsidR="00DA2A7E" w:rsidRPr="003261E7" w:rsidRDefault="00DA2A7E" w:rsidP="00FD165E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3E69FB2" w14:textId="619688D3" w:rsidR="00DA2A7E" w:rsidRDefault="00DA2A7E" w:rsidP="00FD165E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670C01E8" w14:textId="52B219C4" w:rsidR="00FD165E" w:rsidRDefault="00FD165E" w:rsidP="00FD165E">
      <w:pPr>
        <w:jc w:val="center"/>
        <w:rPr>
          <w:b/>
          <w:sz w:val="28"/>
          <w:szCs w:val="24"/>
        </w:rPr>
      </w:pPr>
    </w:p>
    <w:p w14:paraId="1593510B" w14:textId="77777777" w:rsidR="00FD165E" w:rsidRPr="003261E7" w:rsidRDefault="00FD165E" w:rsidP="00FD165E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B30F8" w:rsidRPr="003261E7" w14:paraId="4B3C27B9" w14:textId="77777777" w:rsidTr="00FA3D87">
        <w:trPr>
          <w:trHeight w:val="638"/>
        </w:trPr>
        <w:tc>
          <w:tcPr>
            <w:tcW w:w="959" w:type="dxa"/>
            <w:shd w:val="clear" w:color="auto" w:fill="auto"/>
          </w:tcPr>
          <w:p w14:paraId="518949CD" w14:textId="77777777" w:rsidR="00FB30F8" w:rsidRPr="003261E7" w:rsidRDefault="00FB30F8" w:rsidP="00FD165E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FF1970" w14:textId="77777777" w:rsidR="00FB30F8" w:rsidRDefault="00FB30F8" w:rsidP="00FD165E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30F8">
              <w:rPr>
                <w:sz w:val="22"/>
                <w:szCs w:val="22"/>
              </w:rPr>
              <w:t>podstawowy</w:t>
            </w:r>
            <w:r w:rsidR="00FD165E">
              <w:rPr>
                <w:sz w:val="22"/>
                <w:szCs w:val="22"/>
              </w:rPr>
              <w:t>m</w:t>
            </w:r>
            <w:r w:rsidRPr="00FB30F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B30F8">
              <w:rPr>
                <w:b/>
                <w:bCs/>
                <w:sz w:val="22"/>
                <w:szCs w:val="22"/>
              </w:rPr>
              <w:t>Sukcesywna dostawa środków higienicznych na potrzeby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B30F8">
              <w:rPr>
                <w:b/>
                <w:sz w:val="22"/>
                <w:szCs w:val="22"/>
              </w:rPr>
              <w:t>SZW/DZP/80/2022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01939D81" w14:textId="77777777" w:rsidR="00FD165E" w:rsidRDefault="00FD165E" w:rsidP="00FD165E">
            <w:pPr>
              <w:jc w:val="both"/>
              <w:rPr>
                <w:bCs/>
                <w:sz w:val="22"/>
                <w:szCs w:val="22"/>
              </w:rPr>
            </w:pPr>
          </w:p>
          <w:p w14:paraId="1AE12B05" w14:textId="2A7FBD73" w:rsidR="00FD165E" w:rsidRPr="003261E7" w:rsidRDefault="00FD165E" w:rsidP="00FD165E">
            <w:pPr>
              <w:jc w:val="both"/>
              <w:rPr>
                <w:sz w:val="22"/>
                <w:szCs w:val="22"/>
              </w:rPr>
            </w:pPr>
          </w:p>
        </w:tc>
      </w:tr>
    </w:tbl>
    <w:p w14:paraId="111F957E" w14:textId="1D72F691" w:rsidR="00DA2A7E" w:rsidRDefault="00DA2A7E" w:rsidP="00FD165E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B30F8" w:rsidRPr="00FB30F8">
        <w:rPr>
          <w:b/>
          <w:sz w:val="22"/>
          <w:szCs w:val="22"/>
        </w:rPr>
        <w:t>Szpital Wojewódzki w Poznaniu</w:t>
      </w:r>
      <w:r w:rsidR="00FD165E">
        <w:rPr>
          <w:b/>
          <w:sz w:val="22"/>
          <w:szCs w:val="22"/>
        </w:rPr>
        <w:t xml:space="preserve">, </w:t>
      </w:r>
      <w:r w:rsidR="00FB30F8" w:rsidRPr="00FB30F8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B30F8" w:rsidRPr="00FB30F8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F2C6EDA" w14:textId="77777777" w:rsidR="00FD165E" w:rsidRDefault="00FD165E" w:rsidP="00FD165E">
      <w:pPr>
        <w:jc w:val="both"/>
        <w:rPr>
          <w:b/>
          <w:bCs/>
          <w:sz w:val="22"/>
          <w:szCs w:val="22"/>
        </w:rPr>
      </w:pPr>
    </w:p>
    <w:p w14:paraId="03B6C90F" w14:textId="5E69E2BE" w:rsidR="00DA2A7E" w:rsidRDefault="00DA2A7E" w:rsidP="00FD165E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B30F8" w:rsidRPr="007240DA" w14:paraId="19B36DBF" w14:textId="77777777" w:rsidTr="00FA3D87">
        <w:tc>
          <w:tcPr>
            <w:tcW w:w="2660" w:type="dxa"/>
            <w:shd w:val="clear" w:color="auto" w:fill="auto"/>
          </w:tcPr>
          <w:p w14:paraId="164C0677" w14:textId="77777777" w:rsidR="00FB30F8" w:rsidRPr="007240DA" w:rsidRDefault="00FB30F8" w:rsidP="00FD165E">
            <w:pPr>
              <w:jc w:val="both"/>
              <w:rPr>
                <w:sz w:val="22"/>
                <w:szCs w:val="22"/>
              </w:rPr>
            </w:pPr>
            <w:r w:rsidRPr="00FB30F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DA0B7AD" w14:textId="77777777" w:rsidR="00FB30F8" w:rsidRPr="007240DA" w:rsidRDefault="00FB30F8" w:rsidP="00FD165E">
            <w:pPr>
              <w:jc w:val="both"/>
              <w:rPr>
                <w:sz w:val="22"/>
                <w:szCs w:val="22"/>
              </w:rPr>
            </w:pPr>
            <w:r w:rsidRPr="00FB30F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38602A5" w14:textId="77777777" w:rsidR="00DA2A7E" w:rsidRPr="003261E7" w:rsidRDefault="00DA2A7E" w:rsidP="00FD165E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72027A5" w14:textId="62A6F6A6" w:rsidR="00DA2A7E" w:rsidRPr="003261E7" w:rsidRDefault="00FB30F8" w:rsidP="00FD165E">
      <w:pPr>
        <w:jc w:val="both"/>
        <w:rPr>
          <w:sz w:val="22"/>
          <w:szCs w:val="22"/>
        </w:rPr>
      </w:pPr>
      <w:r w:rsidRPr="00FB30F8">
        <w:rPr>
          <w:sz w:val="22"/>
          <w:szCs w:val="22"/>
        </w:rPr>
        <w:t xml:space="preserve">Wszystkie </w:t>
      </w:r>
      <w:r w:rsidR="00FD165E">
        <w:rPr>
          <w:sz w:val="22"/>
          <w:szCs w:val="22"/>
        </w:rPr>
        <w:t xml:space="preserve">złożone </w:t>
      </w:r>
      <w:r w:rsidRPr="00FB30F8">
        <w:rPr>
          <w:sz w:val="22"/>
          <w:szCs w:val="22"/>
        </w:rPr>
        <w:t>oferty przewyższają swoją kwotą, wartość jaką Zamawiający zamierzał przeznaczyć na to postępowanie.</w:t>
      </w:r>
    </w:p>
    <w:p w14:paraId="57C12AF4" w14:textId="77777777" w:rsidR="00FD165E" w:rsidRDefault="00FD165E" w:rsidP="00FD165E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79DA528" w14:textId="2BE010A5" w:rsidR="00DA2A7E" w:rsidRDefault="00DA2A7E" w:rsidP="00FD165E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DEB4F79" w14:textId="77777777" w:rsidR="00FD165E" w:rsidRDefault="00FD165E" w:rsidP="00FD165E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DDB2710" w14:textId="77777777" w:rsidR="00FD165E" w:rsidRDefault="00FD165E" w:rsidP="00FD165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B7682C8" w14:textId="77777777" w:rsidR="00FD165E" w:rsidRDefault="00FD165E" w:rsidP="00FD165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w Poznaniu</w:t>
      </w:r>
    </w:p>
    <w:p w14:paraId="5C83F0C5" w14:textId="77777777" w:rsidR="00FD165E" w:rsidRDefault="00FD165E" w:rsidP="00FD165E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5CFBEE4" w14:textId="77777777" w:rsidR="00FD165E" w:rsidRPr="003261E7" w:rsidRDefault="00FD165E" w:rsidP="00FD165E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5D5BC90" w14:textId="77777777" w:rsidR="00DA2A7E" w:rsidRPr="003261E7" w:rsidRDefault="00DA2A7E" w:rsidP="00FD165E">
      <w:pPr>
        <w:jc w:val="right"/>
        <w:rPr>
          <w:sz w:val="22"/>
          <w:szCs w:val="22"/>
        </w:rPr>
      </w:pPr>
    </w:p>
    <w:p w14:paraId="73AF894C" w14:textId="254C5C4C" w:rsidR="00DA2A7E" w:rsidRDefault="00FB30F8" w:rsidP="00FD165E">
      <w:pPr>
        <w:jc w:val="right"/>
        <w:rPr>
          <w:i/>
          <w:sz w:val="24"/>
        </w:rPr>
      </w:pPr>
      <w:r w:rsidRPr="00FB30F8">
        <w:rPr>
          <w:sz w:val="22"/>
          <w:szCs w:val="22"/>
        </w:rPr>
        <w:t xml:space="preserve">  </w:t>
      </w:r>
    </w:p>
    <w:p w14:paraId="30331029" w14:textId="77777777" w:rsidR="00020DF5" w:rsidRPr="00DA2A7E" w:rsidRDefault="00020DF5" w:rsidP="00FD165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7A408" w14:textId="77777777" w:rsidR="00076852" w:rsidRDefault="00076852">
      <w:r>
        <w:separator/>
      </w:r>
    </w:p>
  </w:endnote>
  <w:endnote w:type="continuationSeparator" w:id="0">
    <w:p w14:paraId="5AFF5B25" w14:textId="77777777" w:rsidR="00076852" w:rsidRDefault="00076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9E2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98E02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B7E7" w14:textId="533D6184" w:rsidR="003F0CBE" w:rsidRDefault="00FD165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F5A0AF" wp14:editId="0B623FF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EEC5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47CDC9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87D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DCE4E" w14:textId="77777777" w:rsidR="003F0CBE" w:rsidRDefault="003F0CBE">
    <w:pPr>
      <w:pStyle w:val="Stopka"/>
      <w:tabs>
        <w:tab w:val="clear" w:pos="4536"/>
      </w:tabs>
      <w:jc w:val="center"/>
    </w:pPr>
  </w:p>
  <w:p w14:paraId="48102F7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AED57" w14:textId="77777777" w:rsidR="00076852" w:rsidRDefault="00076852">
      <w:r>
        <w:separator/>
      </w:r>
    </w:p>
  </w:footnote>
  <w:footnote w:type="continuationSeparator" w:id="0">
    <w:p w14:paraId="08405E79" w14:textId="77777777" w:rsidR="00076852" w:rsidRDefault="00076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2785" w14:textId="77777777" w:rsidR="00FB30F8" w:rsidRDefault="00FB3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2A720" w14:textId="77777777" w:rsidR="00FB30F8" w:rsidRDefault="00FB3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F18F" w14:textId="77777777" w:rsidR="00FB30F8" w:rsidRDefault="00FB30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4273975">
    <w:abstractNumId w:val="5"/>
  </w:num>
  <w:num w:numId="2" w16cid:durableId="1743217303">
    <w:abstractNumId w:val="10"/>
  </w:num>
  <w:num w:numId="3" w16cid:durableId="3098836">
    <w:abstractNumId w:val="4"/>
  </w:num>
  <w:num w:numId="4" w16cid:durableId="1006786208">
    <w:abstractNumId w:val="9"/>
  </w:num>
  <w:num w:numId="5" w16cid:durableId="2065638035">
    <w:abstractNumId w:val="1"/>
  </w:num>
  <w:num w:numId="6" w16cid:durableId="280572230">
    <w:abstractNumId w:val="2"/>
  </w:num>
  <w:num w:numId="7" w16cid:durableId="94061600">
    <w:abstractNumId w:val="8"/>
  </w:num>
  <w:num w:numId="8" w16cid:durableId="1372999764">
    <w:abstractNumId w:val="6"/>
  </w:num>
  <w:num w:numId="9" w16cid:durableId="1665862825">
    <w:abstractNumId w:val="3"/>
  </w:num>
  <w:num w:numId="10" w16cid:durableId="1801415217">
    <w:abstractNumId w:val="0"/>
  </w:num>
  <w:num w:numId="11" w16cid:durableId="3763908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852"/>
    <w:rsid w:val="00020DF5"/>
    <w:rsid w:val="000345C2"/>
    <w:rsid w:val="00047A30"/>
    <w:rsid w:val="00076852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55F9F"/>
    <w:rsid w:val="00FB2936"/>
    <w:rsid w:val="00FB30F8"/>
    <w:rsid w:val="00FD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6297B"/>
  <w15:chartTrackingRefBased/>
  <w15:docId w15:val="{688D0059-F7FB-4AA2-8C26-BB879E9E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D165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2022-11-17T10:49:00Z</cp:lastPrinted>
  <dcterms:created xsi:type="dcterms:W3CDTF">2022-11-17T10:50:00Z</dcterms:created>
  <dcterms:modified xsi:type="dcterms:W3CDTF">2022-11-17T10:50:00Z</dcterms:modified>
</cp:coreProperties>
</file>