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B551F" w:rsidRPr="006B551F">
        <w:rPr>
          <w:b/>
        </w:rPr>
        <w:t>NZ/78/D/P/AC/2022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507094">
        <w:t>Dz. U. z 2022 r. poz. 1710 ze zm.</w:t>
      </w:r>
      <w:r w:rsidR="00DA1C09">
        <w:t xml:space="preserve">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B551F" w:rsidRPr="006B551F">
        <w:rPr>
          <w:rFonts w:ascii="Arial Narrow" w:hAnsi="Arial Narrow"/>
          <w:b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lastRenderedPageBreak/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295A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D54" w:rsidRDefault="00074D54" w:rsidP="0038231F">
      <w:pPr>
        <w:spacing w:after="0" w:line="240" w:lineRule="auto"/>
      </w:pPr>
      <w:r>
        <w:separator/>
      </w:r>
    </w:p>
  </w:endnote>
  <w:endnote w:type="continuationSeparator" w:id="0">
    <w:p w:rsidR="00074D54" w:rsidRDefault="00074D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1F" w:rsidRDefault="006B55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6D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6D1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1F" w:rsidRDefault="006B55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D54" w:rsidRDefault="00074D54" w:rsidP="0038231F">
      <w:pPr>
        <w:spacing w:after="0" w:line="240" w:lineRule="auto"/>
      </w:pPr>
      <w:r>
        <w:separator/>
      </w:r>
    </w:p>
  </w:footnote>
  <w:footnote w:type="continuationSeparator" w:id="0">
    <w:p w:rsidR="00074D54" w:rsidRDefault="00074D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1F" w:rsidRDefault="006B55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1F" w:rsidRDefault="006B55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1F" w:rsidRPr="006F6D1E" w:rsidRDefault="006F6D1E" w:rsidP="006F6D1E">
    <w:pPr>
      <w:pStyle w:val="Nagwek"/>
    </w:pPr>
    <w:bookmarkStart w:id="0" w:name="_GoBack"/>
    <w:bookmarkEnd w:id="0"/>
    <w:r w:rsidRPr="00EC2F4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7" type="#_x0000_t75" style="width:453.75pt;height:38.25pt;visibility:visible;mso-wrap-style:square">
          <v:imagedata r:id="rId1" o:title="EFS_kolor-300dpi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D54"/>
    <w:rsid w:val="00023477"/>
    <w:rsid w:val="000247FF"/>
    <w:rsid w:val="00025C8D"/>
    <w:rsid w:val="000303EE"/>
    <w:rsid w:val="00033443"/>
    <w:rsid w:val="00073C3D"/>
    <w:rsid w:val="00074D54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A11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07094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B551F"/>
    <w:rsid w:val="006F0034"/>
    <w:rsid w:val="006F3D32"/>
    <w:rsid w:val="006F6D1E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6AA13C37-4293-4BDA-BE68-10812E90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26685-A71E-4608-978C-FC6E3DF2B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667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5</cp:revision>
  <cp:lastPrinted>2016-07-26T11:32:00Z</cp:lastPrinted>
  <dcterms:created xsi:type="dcterms:W3CDTF">2022-11-22T12:15:00Z</dcterms:created>
  <dcterms:modified xsi:type="dcterms:W3CDTF">2022-12-06T09:44:00Z</dcterms:modified>
</cp:coreProperties>
</file>