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1B7BEE" w:rsidRPr="001B7BEE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B7BEE" w:rsidRPr="001B7BEE">
        <w:rPr>
          <w:b/>
          <w:sz w:val="22"/>
          <w:szCs w:val="22"/>
        </w:rPr>
        <w:t>NZ/78/D/P/AC/2022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B7BEE" w:rsidRPr="00110593" w:rsidTr="00145383">
        <w:tc>
          <w:tcPr>
            <w:tcW w:w="9104" w:type="dxa"/>
            <w:shd w:val="clear" w:color="auto" w:fill="D9D9D9"/>
          </w:tcPr>
          <w:p w:rsidR="001B7BEE" w:rsidRPr="00110593" w:rsidRDefault="001B7BEE" w:rsidP="001453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1B7BEE" w:rsidRPr="00110593" w:rsidRDefault="001B7BEE" w:rsidP="001453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B7BEE">
              <w:t>(t.j. Dz. U. z 2022r. poz. 1710</w:t>
            </w:r>
            <w:r w:rsidR="00616F8F">
              <w:t xml:space="preserve"> ze zm.</w:t>
            </w:r>
            <w:r w:rsidRPr="001B7BEE">
              <w:t>)</w:t>
            </w:r>
            <w:r w:rsidRPr="00110593">
              <w:t xml:space="preserve"> (dalej jako: ustawa Pzp), dotyczące:</w:t>
            </w:r>
          </w:p>
          <w:p w:rsidR="001B7BEE" w:rsidRPr="0043102D" w:rsidRDefault="001B7BEE" w:rsidP="001453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1B7BEE" w:rsidRPr="00110593" w:rsidRDefault="001B7BEE" w:rsidP="00145383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1B7BEE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1B7BEE">
        <w:rPr>
          <w:b/>
          <w:sz w:val="22"/>
          <w:szCs w:val="22"/>
        </w:rPr>
        <w:t>Dostawa urządzeń medycznych ujętych w pięciu zadaniach asortymentowych dla zaopatrzenia Szpitala Powiatowego w Limanowej w ramach projektu nr RPMP.09.02.01-12-0040/22 pn. "Małopolska Tarcza Antykryzysowa - Pakiet Medyczny 3" współfinansowany przez Unię Europejską w ramach Regionalnego Programu Operacyjnego Województwa Małopolskiego na lata 2014-2020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6749" w:rsidRDefault="000B6749">
      <w:r>
        <w:separator/>
      </w:r>
    </w:p>
  </w:endnote>
  <w:endnote w:type="continuationSeparator" w:id="0">
    <w:p w:rsidR="000B6749" w:rsidRDefault="000B67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F31B68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1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1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6749" w:rsidRDefault="000B6749">
      <w:r>
        <w:separator/>
      </w:r>
    </w:p>
  </w:footnote>
  <w:footnote w:type="continuationSeparator" w:id="0">
    <w:p w:rsidR="000B6749" w:rsidRDefault="000B6749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F31B68">
    <w:pPr>
      <w:pStyle w:val="Nagwek"/>
    </w:pPr>
    <w:bookmarkStart w:id="0" w:name="_GoBack"/>
    <w:bookmarkEnd w:id="0"/>
    <w:r w:rsidRPr="00EC2F4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6" o:spid="_x0000_i1027" type="#_x0000_t75" style="width:453.75pt;height:38.25pt;visibility:visible;mso-wrap-style:square">
          <v:imagedata r:id="rId1" o:title="EFS_kolor-300dpi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6749"/>
    <w:rsid w:val="0000184A"/>
    <w:rsid w:val="00012997"/>
    <w:rsid w:val="00016926"/>
    <w:rsid w:val="000621A2"/>
    <w:rsid w:val="000719DC"/>
    <w:rsid w:val="00075CEC"/>
    <w:rsid w:val="000B6749"/>
    <w:rsid w:val="000E0467"/>
    <w:rsid w:val="00106AC7"/>
    <w:rsid w:val="00111985"/>
    <w:rsid w:val="00147532"/>
    <w:rsid w:val="001614BA"/>
    <w:rsid w:val="001B7BEE"/>
    <w:rsid w:val="00204613"/>
    <w:rsid w:val="002642EB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42A5"/>
    <w:rsid w:val="004D5C77"/>
    <w:rsid w:val="00533E9F"/>
    <w:rsid w:val="0056132E"/>
    <w:rsid w:val="00583ED5"/>
    <w:rsid w:val="005A5013"/>
    <w:rsid w:val="005C0282"/>
    <w:rsid w:val="005C3627"/>
    <w:rsid w:val="005E622E"/>
    <w:rsid w:val="00616F8F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31B68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49F3D76D-63F3-4A7F-B56F-0434073EB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A98EE2-FD12-4063-BC21-875AB0498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292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2</cp:revision>
  <cp:lastPrinted>2010-01-07T09:39:00Z</cp:lastPrinted>
  <dcterms:created xsi:type="dcterms:W3CDTF">2022-12-06T09:40:00Z</dcterms:created>
  <dcterms:modified xsi:type="dcterms:W3CDTF">2022-12-06T09:40:00Z</dcterms:modified>
</cp:coreProperties>
</file>