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13AD2" w:rsidRPr="00813AD2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13AD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13AD2">
        <w:rPr>
          <w:rFonts w:ascii="Arial" w:hAnsi="Arial" w:cs="Arial"/>
        </w:rPr>
        <w:t>Szpital Powiatowy w Limanowej Imienia Miłosierdzia Bożego</w:t>
      </w:r>
    </w:p>
    <w:p w:rsidR="006676AE" w:rsidRPr="0012157F" w:rsidRDefault="00813AD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13AD2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813AD2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13AD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13AD2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813AD2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3AD2" w:rsidRPr="0012157F" w:rsidTr="00145383">
        <w:tc>
          <w:tcPr>
            <w:tcW w:w="9104" w:type="dxa"/>
            <w:shd w:val="clear" w:color="auto" w:fill="D9D9D9"/>
          </w:tcPr>
          <w:p w:rsidR="00813AD2" w:rsidRPr="0012157F" w:rsidRDefault="00813AD2" w:rsidP="001453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13AD2" w:rsidRPr="00094F76" w:rsidRDefault="00813AD2" w:rsidP="0014538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3AD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13AD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13AD2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905FD0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813AD2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13AD2" w:rsidRPr="004B5FB1" w:rsidRDefault="00813AD2" w:rsidP="0014538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13AD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13AD2">
        <w:rPr>
          <w:rFonts w:ascii="Arial" w:hAnsi="Arial" w:cs="Arial"/>
          <w:b/>
          <w:sz w:val="24"/>
          <w:szCs w:val="24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13AD2" w:rsidRPr="00813AD2">
        <w:rPr>
          <w:rFonts w:ascii="Arial" w:hAnsi="Arial" w:cs="Arial"/>
          <w:b/>
          <w:sz w:val="24"/>
          <w:szCs w:val="24"/>
        </w:rPr>
        <w:t>NZ/78/D/P/AC/2022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13AD2" w:rsidRPr="00813AD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A93849" w:rsidRPr="00A93849" w:rsidRDefault="00A93849" w:rsidP="00A9384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93849">
        <w:rPr>
          <w:rFonts w:ascii="Arial" w:hAnsi="Arial" w:cs="Arial"/>
          <w:sz w:val="24"/>
          <w:szCs w:val="24"/>
        </w:rPr>
        <w:t xml:space="preserve">art. 108 ust. 1 ustawy </w:t>
      </w:r>
      <w:proofErr w:type="spellStart"/>
      <w:r w:rsidRPr="00A93849">
        <w:rPr>
          <w:rFonts w:ascii="Arial" w:hAnsi="Arial" w:cs="Arial"/>
          <w:sz w:val="24"/>
          <w:szCs w:val="24"/>
        </w:rPr>
        <w:t>Pzp</w:t>
      </w:r>
      <w:proofErr w:type="spellEnd"/>
      <w:r w:rsidRPr="00A93849">
        <w:rPr>
          <w:rFonts w:ascii="Arial" w:hAnsi="Arial" w:cs="Arial"/>
          <w:sz w:val="24"/>
          <w:szCs w:val="24"/>
        </w:rPr>
        <w:t>,</w:t>
      </w:r>
    </w:p>
    <w:p w:rsidR="00A93849" w:rsidRPr="00A93849" w:rsidRDefault="00A93849" w:rsidP="00A9384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93849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A93849">
        <w:rPr>
          <w:rFonts w:ascii="Arial" w:hAnsi="Arial" w:cs="Arial"/>
          <w:sz w:val="24"/>
          <w:szCs w:val="24"/>
        </w:rPr>
        <w:t>Pzp</w:t>
      </w:r>
      <w:proofErr w:type="spellEnd"/>
      <w:r w:rsidRPr="00A9384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C60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587" w:rsidRDefault="00F86587" w:rsidP="0038231F">
      <w:pPr>
        <w:spacing w:after="0" w:line="240" w:lineRule="auto"/>
      </w:pPr>
      <w:r>
        <w:separator/>
      </w:r>
    </w:p>
  </w:endnote>
  <w:endnote w:type="continuationSeparator" w:id="0">
    <w:p w:rsidR="00F86587" w:rsidRDefault="00F865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AD2" w:rsidRDefault="00813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11C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11C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AD2" w:rsidRDefault="00813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587" w:rsidRDefault="00F86587" w:rsidP="0038231F">
      <w:pPr>
        <w:spacing w:after="0" w:line="240" w:lineRule="auto"/>
      </w:pPr>
      <w:r>
        <w:separator/>
      </w:r>
    </w:p>
  </w:footnote>
  <w:footnote w:type="continuationSeparator" w:id="0">
    <w:p w:rsidR="00F86587" w:rsidRDefault="00F865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AD2" w:rsidRDefault="00813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AD2" w:rsidRDefault="00813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AD2" w:rsidRDefault="002111C5">
    <w:pPr>
      <w:pStyle w:val="Nagwek"/>
    </w:pPr>
    <w:bookmarkStart w:id="0" w:name="_GoBack"/>
    <w:bookmarkEnd w:id="0"/>
    <w:r w:rsidRPr="00EC2F4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7" type="#_x0000_t75" style="width:453.75pt;height:38.25pt;visibility:visible;mso-wrap-style:square">
          <v:imagedata r:id="rId1" o:title="EFS_kolor-300dp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58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11C5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3AD2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5FD0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3849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08CD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6587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5:docId w15:val="{94913A38-EB24-481D-85A6-94F749E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CC8E0-0C29-4A91-A013-C3FF092D4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2022-12-06T09:42:00Z</dcterms:created>
  <dcterms:modified xsi:type="dcterms:W3CDTF">2022-12-06T09:42:00Z</dcterms:modified>
</cp:coreProperties>
</file>