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2980745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D55D7C">
        <w:rPr>
          <w:bCs/>
          <w:sz w:val="22"/>
          <w:szCs w:val="22"/>
        </w:rPr>
        <w:t xml:space="preserve">Załącznik nr </w:t>
      </w:r>
      <w:r w:rsidR="00D55D7C" w:rsidRPr="00D55D7C">
        <w:rPr>
          <w:bCs/>
          <w:sz w:val="22"/>
          <w:szCs w:val="22"/>
        </w:rPr>
        <w:t>2</w:t>
      </w:r>
      <w:r w:rsidRPr="00D55D7C">
        <w:rPr>
          <w:b/>
          <w:bCs/>
          <w:sz w:val="22"/>
          <w:szCs w:val="22"/>
        </w:rPr>
        <w:t xml:space="preserve"> </w:t>
      </w:r>
      <w:r w:rsidRPr="00D55D7C">
        <w:rPr>
          <w:bCs/>
          <w:sz w:val="22"/>
          <w:szCs w:val="22"/>
        </w:rPr>
        <w:t>do SWZ</w:t>
      </w:r>
    </w:p>
    <w:p w14:paraId="1D5B8882" w14:textId="0CB8BF3E" w:rsidR="009E0FE7" w:rsidRPr="009E0FE7" w:rsidRDefault="009E0FE7" w:rsidP="009E0FE7">
      <w:pPr>
        <w:keepNext/>
        <w:spacing w:after="360"/>
        <w:jc w:val="center"/>
        <w:outlineLvl w:val="3"/>
        <w:rPr>
          <w:b/>
          <w:bCs/>
          <w:color w:val="FF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5FF28215" w14:textId="3AB9DEFA" w:rsidR="006C32CF" w:rsidRPr="006C32CF" w:rsidRDefault="006C32CF" w:rsidP="006C32CF">
      <w:pPr>
        <w:spacing w:after="120"/>
        <w:jc w:val="center"/>
        <w:rPr>
          <w:b/>
          <w:bCs/>
        </w:rPr>
      </w:pPr>
      <w:r w:rsidRPr="006C32CF">
        <w:rPr>
          <w:b/>
          <w:bCs/>
        </w:rPr>
        <w:t>Dostawa sprzętu medycznego dla Oddziału Anestezjologii i Intensywnej Terapii - powtórka</w:t>
      </w:r>
    </w:p>
    <w:p w14:paraId="52264483" w14:textId="1C2559CB" w:rsidR="00281DC6" w:rsidRPr="00281DC6" w:rsidRDefault="00281DC6" w:rsidP="00B1114B">
      <w:pPr>
        <w:spacing w:after="120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37AE98B1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F0B980D" w14:textId="0192A8C2" w:rsidR="00917D11" w:rsidRDefault="00917D11" w:rsidP="00436F39">
      <w:pPr>
        <w:spacing w:line="360" w:lineRule="auto"/>
        <w:jc w:val="both"/>
      </w:pPr>
      <w:bookmarkStart w:id="2" w:name="_Hlk64876004"/>
    </w:p>
    <w:p w14:paraId="28285B41" w14:textId="77777777" w:rsidR="0042681A" w:rsidRDefault="0042681A" w:rsidP="0042681A">
      <w:pPr>
        <w:jc w:val="both"/>
        <w:rPr>
          <w:b/>
          <w:sz w:val="22"/>
          <w:szCs w:val="22"/>
        </w:rPr>
      </w:pPr>
    </w:p>
    <w:p w14:paraId="2B55E2F1" w14:textId="775A14CA" w:rsidR="001D0F7F" w:rsidRPr="00D55D7C" w:rsidRDefault="001D0F7F" w:rsidP="001D0F7F">
      <w:pPr>
        <w:spacing w:line="360" w:lineRule="auto"/>
        <w:jc w:val="both"/>
        <w:rPr>
          <w:b/>
          <w:bCs/>
          <w:u w:val="single"/>
        </w:rPr>
      </w:pPr>
      <w:r w:rsidRPr="00D55D7C">
        <w:rPr>
          <w:b/>
          <w:bCs/>
          <w:u w:val="single"/>
        </w:rPr>
        <w:t xml:space="preserve">Zadanie częściowe nr </w:t>
      </w:r>
      <w:r w:rsidR="00497816">
        <w:rPr>
          <w:b/>
          <w:bCs/>
          <w:u w:val="single"/>
        </w:rPr>
        <w:t>1</w:t>
      </w:r>
      <w:r w:rsidRPr="00D55D7C">
        <w:rPr>
          <w:b/>
          <w:bCs/>
          <w:u w:val="single"/>
        </w:rPr>
        <w:t>:</w:t>
      </w:r>
      <w:r>
        <w:rPr>
          <w:b/>
          <w:bCs/>
          <w:u w:val="single"/>
        </w:rPr>
        <w:t xml:space="preserve"> </w:t>
      </w:r>
      <w:r>
        <w:t>Aparat do masażu serca</w:t>
      </w:r>
    </w:p>
    <w:p w14:paraId="1BB387FF" w14:textId="77777777" w:rsidR="00D1662B" w:rsidRDefault="00D1662B" w:rsidP="00D1662B">
      <w:pPr>
        <w:jc w:val="both"/>
      </w:pPr>
      <w:r>
        <w:t xml:space="preserve">wartość  netto za wykonanie całości przedmiotu zamówienia wynosi....................... zł  </w:t>
      </w:r>
    </w:p>
    <w:p w14:paraId="5174F629" w14:textId="77777777" w:rsidR="00D1662B" w:rsidRDefault="00D1662B" w:rsidP="00D1662B">
      <w:pPr>
        <w:jc w:val="both"/>
      </w:pPr>
      <w:r>
        <w:lastRenderedPageBreak/>
        <w:t>stawka podatku VAT wynosi  ......%</w:t>
      </w:r>
    </w:p>
    <w:p w14:paraId="0F146966" w14:textId="77777777" w:rsidR="00D1662B" w:rsidRDefault="00D1662B" w:rsidP="00D1662B">
      <w:pPr>
        <w:jc w:val="both"/>
      </w:pPr>
      <w:r>
        <w:t>kwota podatku VAT wynosi ................................ zł</w:t>
      </w:r>
    </w:p>
    <w:p w14:paraId="1D1C341D" w14:textId="77777777" w:rsidR="00D1662B" w:rsidRDefault="00D1662B" w:rsidP="00D1662B">
      <w:pPr>
        <w:jc w:val="both"/>
        <w:rPr>
          <w:b/>
          <w:bCs/>
        </w:rPr>
      </w:pPr>
      <w:r w:rsidRPr="0042681A">
        <w:rPr>
          <w:b/>
          <w:bCs/>
        </w:rPr>
        <w:t>wartość  brutto za wykonanie całości przedmiotu zamówienia wynosi....................... zł</w:t>
      </w:r>
    </w:p>
    <w:p w14:paraId="5E081001" w14:textId="77777777" w:rsidR="00D1662B" w:rsidRDefault="00D1662B" w:rsidP="00D1662B">
      <w:pPr>
        <w:spacing w:line="360" w:lineRule="auto"/>
        <w:jc w:val="both"/>
      </w:pPr>
      <w:r w:rsidRPr="00B34EF5">
        <w:t xml:space="preserve">wyliczona zgodnie z formularzem cenowym </w:t>
      </w:r>
    </w:p>
    <w:p w14:paraId="765ADD89" w14:textId="77777777" w:rsidR="00D1662B" w:rsidRDefault="00D1662B" w:rsidP="00D1662B">
      <w:pPr>
        <w:spacing w:line="360" w:lineRule="auto"/>
      </w:pPr>
      <w:r>
        <w:t>w tym:</w:t>
      </w:r>
      <w:r>
        <w:br/>
        <w:t>koszt dostawy…………… zł netto / VAT..  %…………. zł/…………. zł brutto</w:t>
      </w:r>
    </w:p>
    <w:p w14:paraId="16F1D58C" w14:textId="77777777" w:rsidR="00D1662B" w:rsidRPr="00F24E90" w:rsidRDefault="00D1662B" w:rsidP="00D1662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Gwarancja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(II kryterium punktowane)</w:t>
      </w:r>
    </w:p>
    <w:p w14:paraId="569A0A3D" w14:textId="77777777" w:rsidR="00D1662B" w:rsidRPr="00F24E90" w:rsidRDefault="00D1662B" w:rsidP="00D1662B">
      <w:pPr>
        <w:jc w:val="both"/>
        <w:rPr>
          <w:sz w:val="22"/>
          <w:szCs w:val="22"/>
        </w:rPr>
      </w:pPr>
      <w:r w:rsidRPr="0042681A">
        <w:rPr>
          <w:b/>
          <w:bCs/>
          <w:iCs/>
          <w:sz w:val="22"/>
          <w:szCs w:val="22"/>
        </w:rPr>
        <w:t xml:space="preserve">Czas reakcji serwisu liczony od zgłoszenia naprawy do czasu wykonania diagnostyki urządzenia </w:t>
      </w:r>
      <w:r w:rsidRPr="00F24E90">
        <w:rPr>
          <w:b/>
          <w:sz w:val="22"/>
          <w:szCs w:val="22"/>
        </w:rPr>
        <w:t xml:space="preserve">(K-3):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III kryterium punktowane)</w:t>
      </w:r>
    </w:p>
    <w:p w14:paraId="6E87B0B5" w14:textId="77777777" w:rsidR="00D1662B" w:rsidRDefault="00D1662B" w:rsidP="00D1662B">
      <w:pPr>
        <w:jc w:val="both"/>
        <w:rPr>
          <w:sz w:val="22"/>
          <w:szCs w:val="22"/>
        </w:rPr>
      </w:pPr>
      <w:r w:rsidRPr="0042681A">
        <w:rPr>
          <w:b/>
          <w:sz w:val="22"/>
          <w:szCs w:val="22"/>
        </w:rPr>
        <w:t xml:space="preserve">Autoryzacja serwisu </w:t>
      </w:r>
      <w:r w:rsidRPr="00F24E90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4</w:t>
      </w:r>
      <w:r w:rsidRPr="00F24E90">
        <w:rPr>
          <w:b/>
          <w:sz w:val="22"/>
          <w:szCs w:val="22"/>
        </w:rPr>
        <w:t xml:space="preserve">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IV kryterium punktowane)</w:t>
      </w:r>
    </w:p>
    <w:p w14:paraId="6692F4D5" w14:textId="77777777" w:rsidR="00D1662B" w:rsidRPr="00497816" w:rsidRDefault="00D1662B" w:rsidP="00D1662B">
      <w:pPr>
        <w:jc w:val="both"/>
        <w:rPr>
          <w:b/>
          <w:bCs/>
          <w:color w:val="000000" w:themeColor="text1"/>
        </w:rPr>
      </w:pPr>
    </w:p>
    <w:p w14:paraId="2EC76A91" w14:textId="1986DD74" w:rsidR="00D1662B" w:rsidRPr="00497816" w:rsidRDefault="00D1662B" w:rsidP="00D1662B">
      <w:pPr>
        <w:jc w:val="both"/>
        <w:rPr>
          <w:color w:val="000000" w:themeColor="text1"/>
        </w:rPr>
      </w:pPr>
      <w:r w:rsidRPr="00497816">
        <w:rPr>
          <w:color w:val="000000" w:themeColor="text1"/>
        </w:rPr>
        <w:t xml:space="preserve">warunki płatności: </w:t>
      </w:r>
      <w:r w:rsidR="00497816" w:rsidRPr="00497816">
        <w:rPr>
          <w:color w:val="000000" w:themeColor="text1"/>
        </w:rPr>
        <w:t>60</w:t>
      </w:r>
      <w:r w:rsidR="009E0FE7" w:rsidRPr="00497816">
        <w:rPr>
          <w:color w:val="000000" w:themeColor="text1"/>
        </w:rPr>
        <w:t xml:space="preserve"> dni</w:t>
      </w:r>
    </w:p>
    <w:p w14:paraId="335018B0" w14:textId="48130F3D" w:rsidR="00D1662B" w:rsidRPr="00497816" w:rsidRDefault="00D1662B" w:rsidP="00D1662B">
      <w:pPr>
        <w:jc w:val="both"/>
        <w:rPr>
          <w:color w:val="000000" w:themeColor="text1"/>
        </w:rPr>
      </w:pPr>
      <w:r w:rsidRPr="00497816">
        <w:rPr>
          <w:color w:val="000000" w:themeColor="text1"/>
        </w:rPr>
        <w:t xml:space="preserve">termin wykonania umowy: do </w:t>
      </w:r>
      <w:r w:rsidR="00497816" w:rsidRPr="00497816">
        <w:rPr>
          <w:color w:val="000000" w:themeColor="text1"/>
        </w:rPr>
        <w:t>2</w:t>
      </w:r>
      <w:r w:rsidRPr="00497816">
        <w:rPr>
          <w:color w:val="000000" w:themeColor="text1"/>
        </w:rPr>
        <w:t xml:space="preserve"> tygodni od daty złożenia zamówienia</w:t>
      </w:r>
    </w:p>
    <w:p w14:paraId="37F1B080" w14:textId="1E9B5B2C" w:rsidR="009F3A42" w:rsidRPr="00497816" w:rsidRDefault="009F3A42" w:rsidP="00A81184">
      <w:pPr>
        <w:jc w:val="both"/>
        <w:rPr>
          <w:color w:val="000000" w:themeColor="text1"/>
        </w:rPr>
      </w:pPr>
    </w:p>
    <w:p w14:paraId="71C87535" w14:textId="37720433" w:rsidR="009F3A42" w:rsidRPr="00497816" w:rsidRDefault="009F3A42" w:rsidP="00A81184">
      <w:pPr>
        <w:jc w:val="both"/>
        <w:rPr>
          <w:color w:val="000000" w:themeColor="text1"/>
        </w:rPr>
      </w:pPr>
    </w:p>
    <w:p w14:paraId="2C722091" w14:textId="052778D1" w:rsidR="009F3A42" w:rsidRPr="00497816" w:rsidRDefault="009F3A42" w:rsidP="009F3A42">
      <w:pPr>
        <w:spacing w:line="360" w:lineRule="auto"/>
        <w:jc w:val="both"/>
        <w:rPr>
          <w:b/>
          <w:bCs/>
          <w:color w:val="000000" w:themeColor="text1"/>
          <w:u w:val="single"/>
        </w:rPr>
      </w:pPr>
      <w:r w:rsidRPr="00497816">
        <w:rPr>
          <w:b/>
          <w:bCs/>
          <w:color w:val="000000" w:themeColor="text1"/>
          <w:u w:val="single"/>
        </w:rPr>
        <w:t xml:space="preserve">Zadanie częściowe nr </w:t>
      </w:r>
      <w:r w:rsidR="00497816" w:rsidRPr="00497816">
        <w:rPr>
          <w:b/>
          <w:bCs/>
          <w:color w:val="000000" w:themeColor="text1"/>
          <w:u w:val="single"/>
        </w:rPr>
        <w:t>2</w:t>
      </w:r>
      <w:r w:rsidRPr="00497816">
        <w:rPr>
          <w:b/>
          <w:bCs/>
          <w:color w:val="000000" w:themeColor="text1"/>
          <w:u w:val="single"/>
        </w:rPr>
        <w:t xml:space="preserve">: </w:t>
      </w:r>
      <w:r w:rsidRPr="00497816">
        <w:rPr>
          <w:color w:val="000000" w:themeColor="text1"/>
        </w:rPr>
        <w:t>Aparat do znieczulenia</w:t>
      </w:r>
    </w:p>
    <w:p w14:paraId="48550DF0" w14:textId="77777777" w:rsidR="00D1662B" w:rsidRPr="00497816" w:rsidRDefault="00D1662B" w:rsidP="00D1662B">
      <w:pPr>
        <w:jc w:val="both"/>
        <w:rPr>
          <w:color w:val="000000" w:themeColor="text1"/>
        </w:rPr>
      </w:pPr>
      <w:r w:rsidRPr="00497816">
        <w:rPr>
          <w:color w:val="000000" w:themeColor="text1"/>
        </w:rPr>
        <w:t xml:space="preserve">wartość  netto za wykonanie całości przedmiotu zamówienia wynosi....................... zł  </w:t>
      </w:r>
    </w:p>
    <w:p w14:paraId="02048649" w14:textId="77777777" w:rsidR="00D1662B" w:rsidRPr="00497816" w:rsidRDefault="00D1662B" w:rsidP="00D1662B">
      <w:pPr>
        <w:jc w:val="both"/>
        <w:rPr>
          <w:color w:val="000000" w:themeColor="text1"/>
        </w:rPr>
      </w:pPr>
      <w:r w:rsidRPr="00497816">
        <w:rPr>
          <w:color w:val="000000" w:themeColor="text1"/>
        </w:rPr>
        <w:t>stawka podatku VAT wynosi  ......%</w:t>
      </w:r>
    </w:p>
    <w:p w14:paraId="02A046AF" w14:textId="77777777" w:rsidR="00D1662B" w:rsidRPr="00497816" w:rsidRDefault="00D1662B" w:rsidP="00D1662B">
      <w:pPr>
        <w:jc w:val="both"/>
        <w:rPr>
          <w:color w:val="000000" w:themeColor="text1"/>
        </w:rPr>
      </w:pPr>
      <w:r w:rsidRPr="00497816">
        <w:rPr>
          <w:color w:val="000000" w:themeColor="text1"/>
        </w:rPr>
        <w:t>kwota podatku VAT wynosi ................................ zł</w:t>
      </w:r>
    </w:p>
    <w:p w14:paraId="59C468D6" w14:textId="77777777" w:rsidR="00D1662B" w:rsidRPr="00497816" w:rsidRDefault="00D1662B" w:rsidP="00D1662B">
      <w:pPr>
        <w:jc w:val="both"/>
        <w:rPr>
          <w:b/>
          <w:bCs/>
          <w:color w:val="000000" w:themeColor="text1"/>
        </w:rPr>
      </w:pPr>
      <w:r w:rsidRPr="00497816">
        <w:rPr>
          <w:b/>
          <w:bCs/>
          <w:color w:val="000000" w:themeColor="text1"/>
        </w:rPr>
        <w:t>wartość  brutto za wykonanie całości przedmiotu zamówienia wynosi....................... zł</w:t>
      </w:r>
    </w:p>
    <w:p w14:paraId="5EF6D298" w14:textId="77777777" w:rsidR="00D1662B" w:rsidRPr="00497816" w:rsidRDefault="00D1662B" w:rsidP="00D1662B">
      <w:pPr>
        <w:spacing w:line="360" w:lineRule="auto"/>
        <w:jc w:val="both"/>
        <w:rPr>
          <w:color w:val="000000" w:themeColor="text1"/>
        </w:rPr>
      </w:pPr>
      <w:r w:rsidRPr="00497816">
        <w:rPr>
          <w:color w:val="000000" w:themeColor="text1"/>
        </w:rPr>
        <w:t xml:space="preserve">wyliczona zgodnie z formularzem cenowym </w:t>
      </w:r>
    </w:p>
    <w:p w14:paraId="3DFA0941" w14:textId="77777777" w:rsidR="00D1662B" w:rsidRPr="00497816" w:rsidRDefault="00D1662B" w:rsidP="00D1662B">
      <w:pPr>
        <w:spacing w:line="360" w:lineRule="auto"/>
        <w:rPr>
          <w:color w:val="000000" w:themeColor="text1"/>
        </w:rPr>
      </w:pPr>
      <w:r w:rsidRPr="00497816">
        <w:rPr>
          <w:color w:val="000000" w:themeColor="text1"/>
        </w:rPr>
        <w:t>w tym:</w:t>
      </w:r>
      <w:r w:rsidRPr="00497816">
        <w:rPr>
          <w:color w:val="000000" w:themeColor="text1"/>
        </w:rPr>
        <w:br/>
        <w:t>koszt dostawy…………… zł netto / VAT..  %…………. zł/…………. zł brutto</w:t>
      </w:r>
    </w:p>
    <w:p w14:paraId="3C41DC01" w14:textId="77777777" w:rsidR="00D1662B" w:rsidRPr="00497816" w:rsidRDefault="00D1662B" w:rsidP="00D1662B">
      <w:pPr>
        <w:jc w:val="both"/>
        <w:rPr>
          <w:color w:val="000000" w:themeColor="text1"/>
          <w:sz w:val="22"/>
          <w:szCs w:val="22"/>
        </w:rPr>
      </w:pPr>
      <w:r w:rsidRPr="00497816">
        <w:rPr>
          <w:b/>
          <w:color w:val="000000" w:themeColor="text1"/>
          <w:sz w:val="22"/>
          <w:szCs w:val="22"/>
        </w:rPr>
        <w:t>Gwarancja (K-2):</w:t>
      </w:r>
      <w:r w:rsidRPr="00497816">
        <w:rPr>
          <w:color w:val="000000" w:themeColor="text1"/>
          <w:sz w:val="22"/>
          <w:szCs w:val="22"/>
        </w:rPr>
        <w:t xml:space="preserve"> ………………… (II kryterium punktowane)</w:t>
      </w:r>
    </w:p>
    <w:p w14:paraId="45A1E097" w14:textId="77777777" w:rsidR="00D1662B" w:rsidRPr="00497816" w:rsidRDefault="00D1662B" w:rsidP="00D1662B">
      <w:pPr>
        <w:jc w:val="both"/>
        <w:rPr>
          <w:color w:val="000000" w:themeColor="text1"/>
          <w:sz w:val="22"/>
          <w:szCs w:val="22"/>
        </w:rPr>
      </w:pPr>
      <w:r w:rsidRPr="00497816">
        <w:rPr>
          <w:b/>
          <w:bCs/>
          <w:iCs/>
          <w:color w:val="000000" w:themeColor="text1"/>
          <w:sz w:val="22"/>
          <w:szCs w:val="22"/>
        </w:rPr>
        <w:t xml:space="preserve">Czas reakcji serwisu liczony od zgłoszenia naprawy do czasu wykonania diagnostyki urządzenia </w:t>
      </w:r>
      <w:r w:rsidRPr="00497816">
        <w:rPr>
          <w:b/>
          <w:color w:val="000000" w:themeColor="text1"/>
          <w:sz w:val="22"/>
          <w:szCs w:val="22"/>
        </w:rPr>
        <w:t xml:space="preserve">(K-3): </w:t>
      </w:r>
      <w:r w:rsidRPr="00497816">
        <w:rPr>
          <w:color w:val="000000" w:themeColor="text1"/>
          <w:sz w:val="22"/>
          <w:szCs w:val="22"/>
        </w:rPr>
        <w:t>……………..……  (III kryterium punktowane)</w:t>
      </w:r>
    </w:p>
    <w:p w14:paraId="6E31CC9B" w14:textId="77777777" w:rsidR="00D1662B" w:rsidRPr="00497816" w:rsidRDefault="00D1662B" w:rsidP="00D1662B">
      <w:pPr>
        <w:jc w:val="both"/>
        <w:rPr>
          <w:color w:val="000000" w:themeColor="text1"/>
          <w:sz w:val="22"/>
          <w:szCs w:val="22"/>
        </w:rPr>
      </w:pPr>
      <w:r w:rsidRPr="00497816">
        <w:rPr>
          <w:b/>
          <w:color w:val="000000" w:themeColor="text1"/>
          <w:sz w:val="22"/>
          <w:szCs w:val="22"/>
        </w:rPr>
        <w:t xml:space="preserve">Autoryzacja serwisu (K-4): </w:t>
      </w:r>
      <w:r w:rsidRPr="00497816">
        <w:rPr>
          <w:color w:val="000000" w:themeColor="text1"/>
          <w:sz w:val="22"/>
          <w:szCs w:val="22"/>
        </w:rPr>
        <w:t>……………..……  (IV kryterium punktowane)</w:t>
      </w:r>
    </w:p>
    <w:p w14:paraId="078348A7" w14:textId="77777777" w:rsidR="00D1662B" w:rsidRPr="00497816" w:rsidRDefault="00D1662B" w:rsidP="00D1662B">
      <w:pPr>
        <w:jc w:val="both"/>
        <w:rPr>
          <w:b/>
          <w:bCs/>
          <w:color w:val="000000" w:themeColor="text1"/>
        </w:rPr>
      </w:pPr>
    </w:p>
    <w:p w14:paraId="5286E956" w14:textId="06D4CE66" w:rsidR="00D1662B" w:rsidRPr="00497816" w:rsidRDefault="00D1662B" w:rsidP="00D1662B">
      <w:pPr>
        <w:jc w:val="both"/>
        <w:rPr>
          <w:color w:val="000000" w:themeColor="text1"/>
        </w:rPr>
      </w:pPr>
      <w:r w:rsidRPr="00497816">
        <w:rPr>
          <w:color w:val="000000" w:themeColor="text1"/>
        </w:rPr>
        <w:t xml:space="preserve">warunki płatności: </w:t>
      </w:r>
      <w:r w:rsidR="00497816" w:rsidRPr="00497816">
        <w:rPr>
          <w:color w:val="000000" w:themeColor="text1"/>
        </w:rPr>
        <w:t>60</w:t>
      </w:r>
      <w:r w:rsidR="009E0FE7" w:rsidRPr="00497816">
        <w:rPr>
          <w:color w:val="000000" w:themeColor="text1"/>
        </w:rPr>
        <w:t xml:space="preserve"> dni</w:t>
      </w:r>
    </w:p>
    <w:p w14:paraId="1CB26AB3" w14:textId="129F1DF5" w:rsidR="00D1662B" w:rsidRDefault="00D1662B" w:rsidP="00D1662B">
      <w:pPr>
        <w:jc w:val="both"/>
      </w:pPr>
      <w:r>
        <w:t xml:space="preserve">termin wykonania umowy: </w:t>
      </w:r>
      <w:r w:rsidRPr="009F3A42">
        <w:t xml:space="preserve">do </w:t>
      </w:r>
      <w:r w:rsidR="00497816">
        <w:t>2</w:t>
      </w:r>
      <w:r w:rsidRPr="009F3A42">
        <w:t xml:space="preserve"> tygodni od daty złożenia zamówienia</w:t>
      </w:r>
    </w:p>
    <w:p w14:paraId="14662E1F" w14:textId="2C2DA6C4" w:rsidR="009F3A42" w:rsidRDefault="009F3A42" w:rsidP="00A81184">
      <w:pPr>
        <w:jc w:val="both"/>
      </w:pPr>
    </w:p>
    <w:p w14:paraId="573427F9" w14:textId="77777777" w:rsidR="002E7F72" w:rsidRPr="00F24E90" w:rsidRDefault="002E7F72" w:rsidP="003C47D8">
      <w:pPr>
        <w:jc w:val="both"/>
        <w:rPr>
          <w:sz w:val="22"/>
          <w:szCs w:val="22"/>
          <w:u w:val="single"/>
        </w:rPr>
      </w:pPr>
    </w:p>
    <w:bookmarkEnd w:id="2"/>
    <w:p w14:paraId="3892978A" w14:textId="72B1A021" w:rsidR="00281DC6" w:rsidRPr="00281DC6" w:rsidRDefault="00281DC6" w:rsidP="00CA3C7F">
      <w:pPr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5FB71D73" w:rsidR="00281DC6" w:rsidRPr="00F51568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69FBFEB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lastRenderedPageBreak/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17254AF1" w:rsidR="00D74BC1" w:rsidRDefault="00281DC6">
    <w:pPr>
      <w:pStyle w:val="Nagwek"/>
    </w:pPr>
    <w:r>
      <w:t>Znak sprawy: SZW/DZP/</w:t>
    </w:r>
    <w:r w:rsidR="00497816">
      <w:t>93</w:t>
    </w:r>
    <w:r>
      <w:t>/202</w:t>
    </w:r>
    <w:r w:rsidR="00973A41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0881924">
    <w:abstractNumId w:val="10"/>
  </w:num>
  <w:num w:numId="2" w16cid:durableId="994534357">
    <w:abstractNumId w:val="21"/>
  </w:num>
  <w:num w:numId="3" w16cid:durableId="2126270778">
    <w:abstractNumId w:val="24"/>
  </w:num>
  <w:num w:numId="4" w16cid:durableId="1992174595">
    <w:abstractNumId w:val="5"/>
  </w:num>
  <w:num w:numId="5" w16cid:durableId="199977706">
    <w:abstractNumId w:val="28"/>
  </w:num>
  <w:num w:numId="6" w16cid:durableId="1444498243">
    <w:abstractNumId w:val="6"/>
  </w:num>
  <w:num w:numId="7" w16cid:durableId="1438480092">
    <w:abstractNumId w:val="7"/>
  </w:num>
  <w:num w:numId="8" w16cid:durableId="1742868663">
    <w:abstractNumId w:val="32"/>
  </w:num>
  <w:num w:numId="9" w16cid:durableId="806119026">
    <w:abstractNumId w:val="4"/>
  </w:num>
  <w:num w:numId="10" w16cid:durableId="1219049591">
    <w:abstractNumId w:val="31"/>
  </w:num>
  <w:num w:numId="11" w16cid:durableId="246622096">
    <w:abstractNumId w:val="26"/>
  </w:num>
  <w:num w:numId="12" w16cid:durableId="393162258">
    <w:abstractNumId w:val="12"/>
  </w:num>
  <w:num w:numId="13" w16cid:durableId="355153478">
    <w:abstractNumId w:val="25"/>
  </w:num>
  <w:num w:numId="14" w16cid:durableId="2019496971">
    <w:abstractNumId w:val="38"/>
  </w:num>
  <w:num w:numId="15" w16cid:durableId="500315939">
    <w:abstractNumId w:val="23"/>
  </w:num>
  <w:num w:numId="16" w16cid:durableId="1215770971">
    <w:abstractNumId w:val="37"/>
  </w:num>
  <w:num w:numId="17" w16cid:durableId="1289357024">
    <w:abstractNumId w:val="11"/>
  </w:num>
  <w:num w:numId="18" w16cid:durableId="79523970">
    <w:abstractNumId w:val="16"/>
  </w:num>
  <w:num w:numId="19" w16cid:durableId="617613784">
    <w:abstractNumId w:val="35"/>
  </w:num>
  <w:num w:numId="20" w16cid:durableId="2051294030">
    <w:abstractNumId w:val="1"/>
  </w:num>
  <w:num w:numId="21" w16cid:durableId="1924995712">
    <w:abstractNumId w:val="29"/>
  </w:num>
  <w:num w:numId="22" w16cid:durableId="435095744">
    <w:abstractNumId w:val="2"/>
  </w:num>
  <w:num w:numId="23" w16cid:durableId="2132353885">
    <w:abstractNumId w:val="13"/>
  </w:num>
  <w:num w:numId="24" w16cid:durableId="93287234">
    <w:abstractNumId w:val="33"/>
  </w:num>
  <w:num w:numId="25" w16cid:durableId="711541410">
    <w:abstractNumId w:val="9"/>
  </w:num>
  <w:num w:numId="26" w16cid:durableId="1172456355">
    <w:abstractNumId w:val="15"/>
  </w:num>
  <w:num w:numId="27" w16cid:durableId="1489592315">
    <w:abstractNumId w:val="19"/>
  </w:num>
  <w:num w:numId="28" w16cid:durableId="139157435">
    <w:abstractNumId w:val="17"/>
  </w:num>
  <w:num w:numId="29" w16cid:durableId="1598059750">
    <w:abstractNumId w:val="3"/>
  </w:num>
  <w:num w:numId="30" w16cid:durableId="1259871624">
    <w:abstractNumId w:val="18"/>
  </w:num>
  <w:num w:numId="31" w16cid:durableId="40055387">
    <w:abstractNumId w:val="0"/>
  </w:num>
  <w:num w:numId="32" w16cid:durableId="2095397913">
    <w:abstractNumId w:val="27"/>
  </w:num>
  <w:num w:numId="33" w16cid:durableId="1473985587">
    <w:abstractNumId w:val="20"/>
  </w:num>
  <w:num w:numId="34" w16cid:durableId="419569372">
    <w:abstractNumId w:val="30"/>
  </w:num>
  <w:num w:numId="35" w16cid:durableId="2134905608">
    <w:abstractNumId w:val="36"/>
  </w:num>
  <w:num w:numId="36" w16cid:durableId="699629085">
    <w:abstractNumId w:val="34"/>
  </w:num>
  <w:num w:numId="37" w16cid:durableId="35203857">
    <w:abstractNumId w:val="14"/>
  </w:num>
  <w:num w:numId="38" w16cid:durableId="1394890971">
    <w:abstractNumId w:val="2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8"/>
  </w:num>
  <w:num w:numId="40" w16cid:durableId="151364609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12A64"/>
    <w:rsid w:val="00034FDF"/>
    <w:rsid w:val="001625F4"/>
    <w:rsid w:val="0018410E"/>
    <w:rsid w:val="001863C8"/>
    <w:rsid w:val="001D0F7F"/>
    <w:rsid w:val="00255408"/>
    <w:rsid w:val="0027501A"/>
    <w:rsid w:val="00277C16"/>
    <w:rsid w:val="00281DC6"/>
    <w:rsid w:val="002939E6"/>
    <w:rsid w:val="002D527C"/>
    <w:rsid w:val="002E7F72"/>
    <w:rsid w:val="0030391A"/>
    <w:rsid w:val="00314EA6"/>
    <w:rsid w:val="0032207E"/>
    <w:rsid w:val="00336136"/>
    <w:rsid w:val="003A652F"/>
    <w:rsid w:val="003C47D8"/>
    <w:rsid w:val="0042681A"/>
    <w:rsid w:val="00434E1F"/>
    <w:rsid w:val="00436F39"/>
    <w:rsid w:val="00443C09"/>
    <w:rsid w:val="00496B62"/>
    <w:rsid w:val="00497816"/>
    <w:rsid w:val="004A2566"/>
    <w:rsid w:val="00535E57"/>
    <w:rsid w:val="005A70C7"/>
    <w:rsid w:val="005F6A0F"/>
    <w:rsid w:val="00613B65"/>
    <w:rsid w:val="006A7A85"/>
    <w:rsid w:val="006B27D0"/>
    <w:rsid w:val="006C32CF"/>
    <w:rsid w:val="00734AFF"/>
    <w:rsid w:val="00740C0B"/>
    <w:rsid w:val="00764D26"/>
    <w:rsid w:val="007717C3"/>
    <w:rsid w:val="007A5C07"/>
    <w:rsid w:val="00825030"/>
    <w:rsid w:val="00917D11"/>
    <w:rsid w:val="00960DD9"/>
    <w:rsid w:val="00973A41"/>
    <w:rsid w:val="0097796A"/>
    <w:rsid w:val="00983529"/>
    <w:rsid w:val="009E0FE7"/>
    <w:rsid w:val="009F3A42"/>
    <w:rsid w:val="00A552BA"/>
    <w:rsid w:val="00A60BC9"/>
    <w:rsid w:val="00A81184"/>
    <w:rsid w:val="00A82944"/>
    <w:rsid w:val="00B1114B"/>
    <w:rsid w:val="00B55D12"/>
    <w:rsid w:val="00C41BC1"/>
    <w:rsid w:val="00C71FE1"/>
    <w:rsid w:val="00CA0475"/>
    <w:rsid w:val="00CA3C7F"/>
    <w:rsid w:val="00CA7C6C"/>
    <w:rsid w:val="00D12A37"/>
    <w:rsid w:val="00D1658C"/>
    <w:rsid w:val="00D1662B"/>
    <w:rsid w:val="00D55D7C"/>
    <w:rsid w:val="00D74BC1"/>
    <w:rsid w:val="00E24001"/>
    <w:rsid w:val="00E54BE5"/>
    <w:rsid w:val="00EB6612"/>
    <w:rsid w:val="00EC5B76"/>
    <w:rsid w:val="00EF164D"/>
    <w:rsid w:val="00EF7BF3"/>
    <w:rsid w:val="00F2537A"/>
    <w:rsid w:val="00F51568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A81184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76</TotalTime>
  <Pages>4</Pages>
  <Words>749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57</cp:revision>
  <cp:lastPrinted>2007-10-05T06:59:00Z</cp:lastPrinted>
  <dcterms:created xsi:type="dcterms:W3CDTF">2021-03-05T08:11:00Z</dcterms:created>
  <dcterms:modified xsi:type="dcterms:W3CDTF">2022-11-22T07:50:00Z</dcterms:modified>
</cp:coreProperties>
</file>