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E44FF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44FF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E44FF1" w:rsidRPr="00E44FF1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r w:rsidRPr="00E44FF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E44FF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E44FF1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E44FF1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44FF1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E44FF1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E44FF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44FF1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E44FF1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E44FF1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44FF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44FF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E44FF1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E44FF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44FF1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44FF1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E44FF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0DA7" w:rsidRPr="00E44FF1" w:rsidTr="00C0336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40DA7" w:rsidRPr="00E44FF1" w:rsidRDefault="00340DA7" w:rsidP="00C0336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44FF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40DA7" w:rsidRPr="00E44FF1" w:rsidRDefault="00340DA7" w:rsidP="00C03369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E44FF1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E44FF1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E44FF1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E44FF1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E44FF1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E44FF1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340DA7" w:rsidRPr="00E44FF1" w:rsidRDefault="00340DA7" w:rsidP="00C0336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E44FF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E44FF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340DA7" w:rsidRPr="00E44FF1" w:rsidRDefault="00340DA7" w:rsidP="00C0336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E44FF1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E44FF1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E44FF1" w:rsidRDefault="00340DA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44FF1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ogólnego na okres 12 miesięcy</w:t>
      </w:r>
    </w:p>
    <w:p w:rsidR="00BC121E" w:rsidRPr="00E44FF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40DA7" w:rsidRPr="00E44FF1">
        <w:rPr>
          <w:rFonts w:ascii="Arial Narrow" w:eastAsia="Times New Roman" w:hAnsi="Arial Narrow" w:cs="Arial"/>
          <w:b/>
          <w:sz w:val="24"/>
          <w:szCs w:val="24"/>
          <w:lang w:eastAsia="pl-PL"/>
        </w:rPr>
        <w:t>160/2022</w:t>
      </w:r>
    </w:p>
    <w:p w:rsidR="00BC121E" w:rsidRPr="00E44FF1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340DA7" w:rsidRPr="00E44FF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E44FF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E44FF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E44FF1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44FF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E44FF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E44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E44FF1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E44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E44FF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E44FF1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44FF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E44FF1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44FF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44FF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44F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4F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44FF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4F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44FF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4F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44FF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44F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4F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44F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44F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44FF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44F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4F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44F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44F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FE5378" w:rsidRDefault="00FE5378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</w:p>
    <w:p w:rsidR="00BC121E" w:rsidRPr="00E44FF1" w:rsidRDefault="00FE5378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br w:type="page"/>
      </w:r>
      <w:bookmarkStart w:id="0" w:name="_GoBack"/>
      <w:bookmarkEnd w:id="0"/>
      <w:r w:rsidR="00BC121E" w:rsidRPr="00E44FF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E44FF1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44FF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44FF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44FF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44FF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44FF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E44FF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44FF1" w:rsidTr="00620E37">
        <w:tc>
          <w:tcPr>
            <w:tcW w:w="2660" w:type="dxa"/>
            <w:shd w:val="clear" w:color="auto" w:fill="auto"/>
          </w:tcPr>
          <w:p w:rsidR="00BC121E" w:rsidRPr="00E44F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44F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44FF1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E44FF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44FF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44F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44F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44F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44FF1" w:rsidRDefault="00340DA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E44FF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E44FF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E44FF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E44FF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E44FF1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E44FF1" w:rsidRDefault="00106AC7" w:rsidP="00BC121E">
      <w:pPr>
        <w:rPr>
          <w:rFonts w:ascii="Arial Narrow" w:hAnsi="Arial Narrow"/>
        </w:rPr>
      </w:pPr>
    </w:p>
    <w:sectPr w:rsidR="00106AC7" w:rsidRPr="00E44FF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C18" w:rsidRDefault="00773C18">
      <w:r>
        <w:separator/>
      </w:r>
    </w:p>
  </w:endnote>
  <w:endnote w:type="continuationSeparator" w:id="0">
    <w:p w:rsidR="00773C18" w:rsidRDefault="00773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3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3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DA7" w:rsidRDefault="00340D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C18" w:rsidRDefault="00773C18">
      <w:r>
        <w:separator/>
      </w:r>
    </w:p>
  </w:footnote>
  <w:footnote w:type="continuationSeparator" w:id="0">
    <w:p w:rsidR="00773C18" w:rsidRDefault="00773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DA7" w:rsidRDefault="00340D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DA7" w:rsidRDefault="00340D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DA7" w:rsidRDefault="00340D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C1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0DA7"/>
    <w:rsid w:val="00360BC3"/>
    <w:rsid w:val="003E5D20"/>
    <w:rsid w:val="003F6927"/>
    <w:rsid w:val="00403933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3C18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44FF1"/>
    <w:rsid w:val="00EB5766"/>
    <w:rsid w:val="00EC667E"/>
    <w:rsid w:val="00F46593"/>
    <w:rsid w:val="00F568D6"/>
    <w:rsid w:val="00F70072"/>
    <w:rsid w:val="00FE5378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C42AA-9F84-40C7-9CAF-6C5A49454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2022-11-22T12:29:00Z</dcterms:created>
  <dcterms:modified xsi:type="dcterms:W3CDTF">2022-11-22T12:29:00Z</dcterms:modified>
</cp:coreProperties>
</file>